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7AFE3C20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</w:t>
      </w:r>
      <w:r w:rsidR="00167558">
        <w:rPr>
          <w:bCs/>
          <w:i w:val="0"/>
          <w:sz w:val="22"/>
          <w:szCs w:val="22"/>
        </w:rPr>
        <w:t>5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2A73A6E5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4A219F">
        <w:rPr>
          <w:b/>
          <w:sz w:val="22"/>
          <w:szCs w:val="22"/>
        </w:rPr>
        <w:t>56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8F627A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75C1682" w14:textId="11543DE6" w:rsidR="004A219F" w:rsidRDefault="004A219F" w:rsidP="004A219F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4A219F">
        <w:rPr>
          <w:b/>
          <w:sz w:val="22"/>
          <w:szCs w:val="22"/>
        </w:rPr>
        <w:t xml:space="preserve">Zakup i dostawa </w:t>
      </w:r>
      <w:r w:rsidRPr="004A219F">
        <w:rPr>
          <w:b/>
          <w:sz w:val="22"/>
          <w:szCs w:val="22"/>
        </w:rPr>
        <w:t>testów</w:t>
      </w:r>
      <w:r w:rsidRPr="004A219F">
        <w:rPr>
          <w:b/>
          <w:sz w:val="22"/>
          <w:szCs w:val="22"/>
        </w:rPr>
        <w:t xml:space="preserve"> PCR  wraz z dzierżawą automatycznych analizatorów</w:t>
      </w:r>
    </w:p>
    <w:p w14:paraId="66FE3D5F" w14:textId="77777777" w:rsidR="004A219F" w:rsidRDefault="004A219F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</w:p>
    <w:p w14:paraId="0ECEE534" w14:textId="4788D272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985"/>
    <w:rsid w:val="00135547"/>
    <w:rsid w:val="00147532"/>
    <w:rsid w:val="001614BA"/>
    <w:rsid w:val="00167558"/>
    <w:rsid w:val="001E1496"/>
    <w:rsid w:val="00204613"/>
    <w:rsid w:val="002643E1"/>
    <w:rsid w:val="002B1E07"/>
    <w:rsid w:val="002C2DE7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A219F"/>
    <w:rsid w:val="004C55DE"/>
    <w:rsid w:val="004D5C77"/>
    <w:rsid w:val="004D6F80"/>
    <w:rsid w:val="00527747"/>
    <w:rsid w:val="00533E9F"/>
    <w:rsid w:val="0056132E"/>
    <w:rsid w:val="00575F74"/>
    <w:rsid w:val="00583ED5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0AC4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13DF5"/>
    <w:rsid w:val="008300E9"/>
    <w:rsid w:val="008460DE"/>
    <w:rsid w:val="00882E9F"/>
    <w:rsid w:val="008843C0"/>
    <w:rsid w:val="008A0D67"/>
    <w:rsid w:val="008B3C7B"/>
    <w:rsid w:val="008B5349"/>
    <w:rsid w:val="008C2CBF"/>
    <w:rsid w:val="008C5C44"/>
    <w:rsid w:val="008C6CDC"/>
    <w:rsid w:val="008D4CAF"/>
    <w:rsid w:val="008E370F"/>
    <w:rsid w:val="008F627A"/>
    <w:rsid w:val="009072AA"/>
    <w:rsid w:val="00916A1E"/>
    <w:rsid w:val="00917F13"/>
    <w:rsid w:val="00952336"/>
    <w:rsid w:val="009A21D7"/>
    <w:rsid w:val="009A4A2C"/>
    <w:rsid w:val="009A4CD3"/>
    <w:rsid w:val="009B6F89"/>
    <w:rsid w:val="009F02E9"/>
    <w:rsid w:val="009F1879"/>
    <w:rsid w:val="009F7E50"/>
    <w:rsid w:val="00A24942"/>
    <w:rsid w:val="00A311C9"/>
    <w:rsid w:val="00A3364C"/>
    <w:rsid w:val="00A4647E"/>
    <w:rsid w:val="00A46EFE"/>
    <w:rsid w:val="00A807A7"/>
    <w:rsid w:val="00A95B77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325B8"/>
    <w:rsid w:val="00D74F94"/>
    <w:rsid w:val="00D7536E"/>
    <w:rsid w:val="00DD482A"/>
    <w:rsid w:val="00DE0396"/>
    <w:rsid w:val="00DE0405"/>
    <w:rsid w:val="00DE252B"/>
    <w:rsid w:val="00E03C9F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186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4</cp:revision>
  <cp:lastPrinted>2021-09-23T09:22:00Z</cp:lastPrinted>
  <dcterms:created xsi:type="dcterms:W3CDTF">2026-03-24T13:57:00Z</dcterms:created>
  <dcterms:modified xsi:type="dcterms:W3CDTF">2026-10-16T06:48:00Z</dcterms:modified>
</cp:coreProperties>
</file>