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599588B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2C13">
        <w:rPr>
          <w:rFonts w:ascii="Arial" w:hAnsi="Arial" w:cs="Arial"/>
          <w:bCs/>
          <w:i w:val="0"/>
          <w:szCs w:val="24"/>
        </w:rPr>
        <w:t>10</w:t>
      </w:r>
      <w:r w:rsidR="0024600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7B8108D" w14:textId="2F0EA51B" w:rsidR="003900FB" w:rsidRDefault="003900FB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900FB">
        <w:rPr>
          <w:rFonts w:ascii="Arial" w:hAnsi="Arial" w:cs="Arial"/>
          <w:b/>
          <w:bCs/>
          <w:sz w:val="24"/>
          <w:szCs w:val="24"/>
        </w:rPr>
        <w:t>Zakup i dostawa test</w:t>
      </w:r>
      <w:r>
        <w:rPr>
          <w:rFonts w:ascii="Arial" w:hAnsi="Arial" w:cs="Arial"/>
          <w:b/>
          <w:bCs/>
          <w:sz w:val="24"/>
          <w:szCs w:val="24"/>
        </w:rPr>
        <w:t>ó</w:t>
      </w:r>
      <w:r w:rsidRPr="003900FB">
        <w:rPr>
          <w:rFonts w:ascii="Arial" w:hAnsi="Arial" w:cs="Arial"/>
          <w:b/>
          <w:bCs/>
          <w:sz w:val="24"/>
          <w:szCs w:val="24"/>
        </w:rPr>
        <w:t>w PCR  wraz z dzierżawą automatycznych analizatorów</w:t>
      </w:r>
    </w:p>
    <w:p w14:paraId="1ED92020" w14:textId="7F908619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3900FB">
        <w:rPr>
          <w:rFonts w:ascii="Arial" w:eastAsia="Times New Roman" w:hAnsi="Arial" w:cs="Arial"/>
          <w:b/>
          <w:sz w:val="24"/>
          <w:szCs w:val="24"/>
          <w:lang w:eastAsia="pl-PL"/>
        </w:rPr>
        <w:t>56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30AF4EB9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3900FB">
      <w:rPr>
        <w:rFonts w:ascii="Arial" w:hAnsi="Arial" w:cs="Arial"/>
        <w:sz w:val="20"/>
        <w:szCs w:val="20"/>
      </w:rPr>
      <w:t>56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458"/>
    <w:rsid w:val="00096DB3"/>
    <w:rsid w:val="000A27C7"/>
    <w:rsid w:val="000A4F9F"/>
    <w:rsid w:val="000F7BB4"/>
    <w:rsid w:val="0016158F"/>
    <w:rsid w:val="001C2314"/>
    <w:rsid w:val="001D62F6"/>
    <w:rsid w:val="001F468A"/>
    <w:rsid w:val="00213980"/>
    <w:rsid w:val="0024600B"/>
    <w:rsid w:val="0024648D"/>
    <w:rsid w:val="002E2C13"/>
    <w:rsid w:val="00304659"/>
    <w:rsid w:val="003900FB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C14DB"/>
    <w:rsid w:val="005D68FF"/>
    <w:rsid w:val="00620476"/>
    <w:rsid w:val="00657A47"/>
    <w:rsid w:val="00745A44"/>
    <w:rsid w:val="007666D6"/>
    <w:rsid w:val="007A2C38"/>
    <w:rsid w:val="007D7B22"/>
    <w:rsid w:val="00813DF5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6647F"/>
    <w:rsid w:val="00A87380"/>
    <w:rsid w:val="00A95B77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95CF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34491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4</cp:revision>
  <dcterms:created xsi:type="dcterms:W3CDTF">2026-03-24T14:03:00Z</dcterms:created>
  <dcterms:modified xsi:type="dcterms:W3CDTF">2026-10-16T07:00:00Z</dcterms:modified>
</cp:coreProperties>
</file>