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4D8019" w14:textId="43274BB5" w:rsidR="00D665F5" w:rsidRDefault="00A538A5" w:rsidP="00D665F5">
      <w:pPr>
        <w:spacing w:after="240"/>
        <w:jc w:val="right"/>
        <w:rPr>
          <w:sz w:val="22"/>
          <w:szCs w:val="22"/>
        </w:rPr>
      </w:pPr>
      <w:r w:rsidRPr="00A538A5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A538A5">
        <w:rPr>
          <w:sz w:val="22"/>
          <w:szCs w:val="22"/>
        </w:rPr>
        <w:t>2026-10-22</w:t>
      </w:r>
    </w:p>
    <w:p w14:paraId="47381BE1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782D8DD3" w14:textId="77777777" w:rsidR="00A538A5" w:rsidRPr="00A538A5" w:rsidRDefault="00A538A5" w:rsidP="00577BC6">
      <w:pPr>
        <w:spacing w:after="40"/>
        <w:rPr>
          <w:b/>
          <w:bCs/>
          <w:sz w:val="22"/>
          <w:szCs w:val="22"/>
        </w:rPr>
      </w:pPr>
      <w:r w:rsidRPr="00A538A5">
        <w:rPr>
          <w:b/>
          <w:bCs/>
          <w:sz w:val="22"/>
          <w:szCs w:val="22"/>
        </w:rPr>
        <w:t>Akademia Górniczo - Hutnicza</w:t>
      </w:r>
    </w:p>
    <w:p w14:paraId="461BE7B1" w14:textId="77777777" w:rsidR="00A538A5" w:rsidRPr="00A538A5" w:rsidRDefault="00A538A5" w:rsidP="00577BC6">
      <w:pPr>
        <w:spacing w:after="40"/>
        <w:rPr>
          <w:b/>
          <w:bCs/>
          <w:sz w:val="22"/>
          <w:szCs w:val="22"/>
        </w:rPr>
      </w:pPr>
      <w:r w:rsidRPr="00A538A5">
        <w:rPr>
          <w:b/>
          <w:bCs/>
          <w:sz w:val="22"/>
          <w:szCs w:val="22"/>
        </w:rPr>
        <w:t>im. Stanisława Staszica w Krakowie</w:t>
      </w:r>
    </w:p>
    <w:p w14:paraId="4E927256" w14:textId="379439AF" w:rsidR="00D665F5" w:rsidRPr="00D91931" w:rsidRDefault="00A538A5" w:rsidP="00577BC6">
      <w:pPr>
        <w:spacing w:after="40"/>
        <w:rPr>
          <w:b/>
          <w:bCs/>
          <w:sz w:val="22"/>
          <w:szCs w:val="22"/>
        </w:rPr>
      </w:pPr>
      <w:r w:rsidRPr="00A538A5">
        <w:rPr>
          <w:b/>
          <w:bCs/>
          <w:sz w:val="22"/>
          <w:szCs w:val="22"/>
        </w:rPr>
        <w:t>Dział Zamówień Publicznych</w:t>
      </w:r>
    </w:p>
    <w:p w14:paraId="633920C9" w14:textId="0A391023" w:rsidR="00D665F5" w:rsidRPr="00BD5546" w:rsidRDefault="00A538A5" w:rsidP="00D665F5">
      <w:pPr>
        <w:rPr>
          <w:sz w:val="22"/>
          <w:szCs w:val="22"/>
        </w:rPr>
      </w:pPr>
      <w:r w:rsidRPr="00A538A5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A538A5">
        <w:rPr>
          <w:sz w:val="22"/>
          <w:szCs w:val="22"/>
        </w:rPr>
        <w:t>30</w:t>
      </w:r>
    </w:p>
    <w:p w14:paraId="21ABAD2B" w14:textId="57EF9AAF" w:rsidR="00D665F5" w:rsidRPr="00BD5546" w:rsidRDefault="00A538A5" w:rsidP="00D665F5">
      <w:pPr>
        <w:rPr>
          <w:sz w:val="22"/>
          <w:szCs w:val="22"/>
        </w:rPr>
      </w:pPr>
      <w:r w:rsidRPr="00A538A5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A538A5">
        <w:rPr>
          <w:sz w:val="22"/>
          <w:szCs w:val="22"/>
        </w:rPr>
        <w:t>Kraków</w:t>
      </w:r>
    </w:p>
    <w:p w14:paraId="521EFE8C" w14:textId="1E901B8A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A538A5" w:rsidRPr="00A538A5">
        <w:rPr>
          <w:b/>
          <w:sz w:val="22"/>
          <w:szCs w:val="22"/>
        </w:rPr>
        <w:t>KC-DE-zp.25.505.2026</w:t>
      </w:r>
      <w:r w:rsidR="00A80738">
        <w:rPr>
          <w:sz w:val="24"/>
        </w:rPr>
        <w:tab/>
        <w:t xml:space="preserve"> </w:t>
      </w:r>
    </w:p>
    <w:p w14:paraId="0A1815FB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90FFED8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5B09B4E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342DC52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670B1F96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30C7A99D" w14:textId="03BD471D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A538A5" w:rsidRPr="00A538A5">
        <w:rPr>
          <w:sz w:val="22"/>
          <w:szCs w:val="22"/>
        </w:rPr>
        <w:t>podstawowy</w:t>
      </w:r>
      <w:r w:rsidR="00A535EC">
        <w:rPr>
          <w:sz w:val="22"/>
          <w:szCs w:val="22"/>
        </w:rPr>
        <w:t>m</w:t>
      </w:r>
      <w:r w:rsidR="00A538A5" w:rsidRPr="00A538A5">
        <w:rPr>
          <w:sz w:val="22"/>
          <w:szCs w:val="22"/>
        </w:rPr>
        <w:t xml:space="preserve"> bez negocjacji - art. 275 pkt. 1 ustawy </w:t>
      </w:r>
      <w:proofErr w:type="spellStart"/>
      <w:r w:rsidR="00A538A5" w:rsidRPr="00A538A5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76C2C9FE" w14:textId="750907F5" w:rsidR="00A80738" w:rsidRPr="00577BC6" w:rsidRDefault="00A538A5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A538A5">
        <w:rPr>
          <w:b/>
          <w:sz w:val="22"/>
          <w:szCs w:val="22"/>
        </w:rPr>
        <w:t>Dostawa kompletnego zestawu do obliczeń AI na potrzeby WZ</w:t>
      </w:r>
    </w:p>
    <w:p w14:paraId="29CC0CF0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>(Dz.U.202</w:t>
      </w:r>
      <w:r w:rsidR="001757EC">
        <w:rPr>
          <w:sz w:val="22"/>
          <w:szCs w:val="22"/>
        </w:rPr>
        <w:t xml:space="preserve">6 poz.793 </w:t>
      </w:r>
      <w:proofErr w:type="spellStart"/>
      <w:r w:rsidR="009C20BC" w:rsidRPr="009C20BC">
        <w:rPr>
          <w:sz w:val="22"/>
          <w:szCs w:val="22"/>
        </w:rPr>
        <w:t>t.j</w:t>
      </w:r>
      <w:proofErr w:type="spellEnd"/>
      <w:r w:rsidR="009C20BC" w:rsidRPr="009C20BC">
        <w:rPr>
          <w:sz w:val="22"/>
          <w:szCs w:val="22"/>
        </w:rPr>
        <w:t xml:space="preserve">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141909D0" w14:textId="37A0421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A538A5" w:rsidRPr="00A538A5">
        <w:rPr>
          <w:sz w:val="22"/>
          <w:szCs w:val="22"/>
        </w:rPr>
        <w:t>22/10/2026</w:t>
      </w:r>
      <w:r w:rsidR="00FF4AB1" w:rsidRPr="00577BC6">
        <w:rPr>
          <w:sz w:val="22"/>
          <w:szCs w:val="22"/>
        </w:rPr>
        <w:t xml:space="preserve"> o godz. </w:t>
      </w:r>
      <w:r w:rsidR="00A538A5" w:rsidRPr="00A538A5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4B147B22" w14:textId="77777777" w:rsidTr="003F57CD">
        <w:tc>
          <w:tcPr>
            <w:tcW w:w="993" w:type="dxa"/>
            <w:vAlign w:val="center"/>
          </w:tcPr>
          <w:p w14:paraId="1F9A3400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vAlign w:val="center"/>
          </w:tcPr>
          <w:p w14:paraId="79C9A9C1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vAlign w:val="center"/>
          </w:tcPr>
          <w:p w14:paraId="48825570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A538A5" w:rsidRPr="00493F8C" w14:paraId="35417403" w14:textId="77777777" w:rsidTr="00FC2C0A">
        <w:tc>
          <w:tcPr>
            <w:tcW w:w="993" w:type="dxa"/>
            <w:vAlign w:val="center"/>
          </w:tcPr>
          <w:p w14:paraId="57315430" w14:textId="130B1D8A" w:rsidR="00A538A5" w:rsidRPr="00490DC0" w:rsidRDefault="00A538A5" w:rsidP="00FC2C0A">
            <w:pPr>
              <w:spacing w:before="120" w:after="120"/>
              <w:jc w:val="center"/>
            </w:pPr>
            <w:r w:rsidRPr="00A538A5">
              <w:t>1</w:t>
            </w:r>
          </w:p>
        </w:tc>
        <w:tc>
          <w:tcPr>
            <w:tcW w:w="5244" w:type="dxa"/>
          </w:tcPr>
          <w:p w14:paraId="1A7792A7" w14:textId="35EFB2CB" w:rsidR="00A538A5" w:rsidRPr="00490DC0" w:rsidRDefault="00A538A5" w:rsidP="00FC2C0A">
            <w:pPr>
              <w:spacing w:before="40"/>
            </w:pPr>
            <w:r w:rsidRPr="00A538A5">
              <w:t>PROGRESS Systemy Komputerowe Sp. z o.o.</w:t>
            </w:r>
          </w:p>
          <w:p w14:paraId="7841C2A4" w14:textId="4C6ADA4E" w:rsidR="00A538A5" w:rsidRPr="00490DC0" w:rsidRDefault="00A538A5" w:rsidP="00FC2C0A">
            <w:r w:rsidRPr="00A538A5">
              <w:t>Al. Mickiewicza</w:t>
            </w:r>
            <w:r w:rsidRPr="00490DC0">
              <w:t xml:space="preserve"> </w:t>
            </w:r>
            <w:r w:rsidRPr="00A538A5">
              <w:t>27</w:t>
            </w:r>
            <w:r w:rsidRPr="00490DC0">
              <w:t xml:space="preserve"> </w:t>
            </w:r>
          </w:p>
          <w:p w14:paraId="0DD513B4" w14:textId="18FB46CE" w:rsidR="00A538A5" w:rsidRPr="00490DC0" w:rsidRDefault="00A538A5" w:rsidP="00FC2C0A">
            <w:pPr>
              <w:spacing w:after="40"/>
              <w:jc w:val="both"/>
            </w:pPr>
            <w:r w:rsidRPr="00A538A5">
              <w:t>31-120</w:t>
            </w:r>
            <w:r w:rsidRPr="00490DC0">
              <w:t xml:space="preserve"> </w:t>
            </w:r>
            <w:r w:rsidRPr="00A538A5">
              <w:t>Kraków</w:t>
            </w:r>
          </w:p>
        </w:tc>
        <w:tc>
          <w:tcPr>
            <w:tcW w:w="2835" w:type="dxa"/>
            <w:vAlign w:val="center"/>
          </w:tcPr>
          <w:p w14:paraId="42619943" w14:textId="4D319BFB" w:rsidR="00A538A5" w:rsidRPr="00490DC0" w:rsidRDefault="00A538A5" w:rsidP="00FC2C0A">
            <w:pPr>
              <w:spacing w:before="120" w:after="120"/>
              <w:jc w:val="both"/>
            </w:pPr>
            <w:r w:rsidRPr="00A538A5">
              <w:t>44 944.20 zł</w:t>
            </w:r>
          </w:p>
        </w:tc>
      </w:tr>
    </w:tbl>
    <w:p w14:paraId="6CC720A9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3F816A" w14:textId="77777777" w:rsidR="001536AF" w:rsidRDefault="001536AF">
      <w:r>
        <w:separator/>
      </w:r>
    </w:p>
  </w:endnote>
  <w:endnote w:type="continuationSeparator" w:id="0">
    <w:p w14:paraId="5F16BBDB" w14:textId="77777777" w:rsidR="001536AF" w:rsidRDefault="001536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1796A3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2FAE234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A58255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502710DC">
        <v:line id="_x0000_s1025" style="position:absolute;left:0;text-align:left;z-index:251657728" from="-3.85pt,8.7pt" to="455.15pt,8.7pt"/>
      </w:pict>
    </w:r>
  </w:p>
  <w:p w14:paraId="5485E3C0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225592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539A2B2" w14:textId="77777777" w:rsidR="009F189D" w:rsidRDefault="009F189D">
    <w:pPr>
      <w:pStyle w:val="Stopka"/>
      <w:tabs>
        <w:tab w:val="clear" w:pos="4536"/>
      </w:tabs>
      <w:jc w:val="center"/>
    </w:pPr>
  </w:p>
  <w:p w14:paraId="3F236CA4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01AB9D" w14:textId="77777777" w:rsidR="001536AF" w:rsidRDefault="001536AF">
      <w:r>
        <w:separator/>
      </w:r>
    </w:p>
  </w:footnote>
  <w:footnote w:type="continuationSeparator" w:id="0">
    <w:p w14:paraId="02E64090" w14:textId="77777777" w:rsidR="001536AF" w:rsidRDefault="001536A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7764A3" w14:textId="77777777" w:rsidR="00A538A5" w:rsidRDefault="00A538A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31ADC0" w14:textId="77777777" w:rsidR="00A538A5" w:rsidRDefault="00A538A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D3415C" w14:textId="77777777" w:rsidR="00A538A5" w:rsidRDefault="00A538A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F2396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536AF"/>
    <w:rsid w:val="00173B20"/>
    <w:rsid w:val="001757EC"/>
    <w:rsid w:val="001C69FF"/>
    <w:rsid w:val="001F2396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C20BC"/>
    <w:rsid w:val="009D19BD"/>
    <w:rsid w:val="009F189D"/>
    <w:rsid w:val="00A120F7"/>
    <w:rsid w:val="00A535EC"/>
    <w:rsid w:val="00A538A5"/>
    <w:rsid w:val="00A67C20"/>
    <w:rsid w:val="00A80738"/>
    <w:rsid w:val="00AA718D"/>
    <w:rsid w:val="00C236D3"/>
    <w:rsid w:val="00C659E2"/>
    <w:rsid w:val="00CB0802"/>
    <w:rsid w:val="00CE449F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71F14AF"/>
  <w15:chartTrackingRefBased/>
  <w15:docId w15:val="{B9B49FF7-4CE1-43F9-B9B8-A157D93FC2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125</Words>
  <Characters>750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dc:description/>
  <cp:lastModifiedBy>Jarosław Grzech</cp:lastModifiedBy>
  <cp:revision>2</cp:revision>
  <cp:lastPrinted>2026-10-22T09:05:00Z</cp:lastPrinted>
  <dcterms:created xsi:type="dcterms:W3CDTF">2026-10-22T09:05:00Z</dcterms:created>
  <dcterms:modified xsi:type="dcterms:W3CDTF">2026-10-22T09:05:00Z</dcterms:modified>
</cp:coreProperties>
</file>