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EB572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62D398B9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6A96E7E4" w14:textId="56C15FD5" w:rsidR="00BC121E" w:rsidRPr="00086919" w:rsidRDefault="00BC121E" w:rsidP="0026210B">
      <w:pPr>
        <w:spacing w:line="276" w:lineRule="auto"/>
        <w:ind w:right="2976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(pełna nazwa/firma, adres, w zależności od podmiotu:</w:t>
      </w:r>
      <w:r w:rsidR="00657369" w:rsidRPr="00086919">
        <w:rPr>
          <w:i/>
          <w:sz w:val="18"/>
          <w:szCs w:val="18"/>
        </w:rPr>
        <w:t xml:space="preserve"> </w:t>
      </w:r>
      <w:r w:rsidRPr="00086919">
        <w:rPr>
          <w:i/>
          <w:sz w:val="18"/>
          <w:szCs w:val="18"/>
        </w:rPr>
        <w:t>NIP/PESEL,</w:t>
      </w:r>
      <w:r w:rsidR="00657369" w:rsidRPr="00086919">
        <w:rPr>
          <w:i/>
          <w:sz w:val="18"/>
          <w:szCs w:val="18"/>
        </w:rPr>
        <w:t xml:space="preserve"> K</w:t>
      </w:r>
      <w:r w:rsidRPr="00086919">
        <w:rPr>
          <w:i/>
          <w:sz w:val="18"/>
          <w:szCs w:val="18"/>
        </w:rPr>
        <w:t>RS/</w:t>
      </w:r>
      <w:proofErr w:type="spellStart"/>
      <w:r w:rsidRPr="00086919">
        <w:rPr>
          <w:i/>
          <w:sz w:val="18"/>
          <w:szCs w:val="18"/>
        </w:rPr>
        <w:t>CEiDG</w:t>
      </w:r>
      <w:proofErr w:type="spellEnd"/>
      <w:r w:rsidRPr="00086919">
        <w:rPr>
          <w:i/>
          <w:sz w:val="18"/>
          <w:szCs w:val="18"/>
        </w:rPr>
        <w:t>)</w:t>
      </w:r>
      <w:r w:rsidR="00657369" w:rsidRPr="00086919">
        <w:rPr>
          <w:i/>
          <w:sz w:val="18"/>
          <w:szCs w:val="18"/>
        </w:rPr>
        <w:t xml:space="preserve"> </w:t>
      </w:r>
    </w:p>
    <w:p w14:paraId="3A4B0B3E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BFB1533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1A6930E7" w14:textId="77777777" w:rsidR="00BC121E" w:rsidRPr="00086919" w:rsidRDefault="00BC121E" w:rsidP="0026210B">
      <w:pPr>
        <w:spacing w:after="480" w:line="276" w:lineRule="auto"/>
        <w:ind w:right="3260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7B50681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5CCA2" w14:textId="77777777" w:rsidR="0045613E" w:rsidRPr="006B09F0" w:rsidRDefault="0045613E" w:rsidP="00D02949">
            <w:pPr>
              <w:spacing w:before="120" w:after="120"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 w:rsidRPr="006B09F0">
              <w:rPr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8083DF7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>
              <w:rPr>
                <w:lang w:eastAsia="pl-PL"/>
              </w:rPr>
              <w:t>Pzp</w:t>
            </w:r>
            <w:proofErr w:type="spellEnd"/>
            <w:r>
              <w:rPr>
                <w:lang w:eastAsia="pl-PL"/>
              </w:rPr>
              <w:t>), dotyczące:</w:t>
            </w:r>
          </w:p>
          <w:p w14:paraId="2F3E01C7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78D6E8FC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6C75F8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49A97226" w14:textId="7780D7E7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Na potrzeby postępowania o udzielenie zamówienia publicznego, pn.: </w:t>
      </w:r>
      <w:r>
        <w:rPr>
          <w:b/>
          <w:bCs/>
          <w:lang w:eastAsia="pl-PL"/>
        </w:rPr>
        <w:t>„</w:t>
      </w:r>
      <w:r w:rsidR="00411678" w:rsidRPr="00411678">
        <w:rPr>
          <w:b/>
        </w:rPr>
        <w:t>Zakup karetki transportowej (napęd 4x4) z dotacji celowej w ramach Programu Ochrony Ludności i Obrony Cywilnej 2025/2026</w:t>
      </w:r>
      <w:r>
        <w:rPr>
          <w:b/>
          <w:lang w:eastAsia="pl-PL"/>
        </w:rPr>
        <w:t>”</w:t>
      </w:r>
      <w:r>
        <w:rPr>
          <w:lang w:eastAsia="pl-PL"/>
        </w:rPr>
        <w:t xml:space="preserve">, Znak Sprawy: </w:t>
      </w:r>
      <w:r>
        <w:rPr>
          <w:b/>
          <w:lang w:eastAsia="pl-PL"/>
        </w:rPr>
        <w:t>ZP/6</w:t>
      </w:r>
      <w:r w:rsidR="00411678">
        <w:rPr>
          <w:b/>
          <w:lang w:eastAsia="pl-PL"/>
        </w:rPr>
        <w:t>4</w:t>
      </w:r>
      <w:r>
        <w:rPr>
          <w:b/>
          <w:lang w:eastAsia="pl-PL"/>
        </w:rPr>
        <w:t>/2026</w:t>
      </w:r>
    </w:p>
    <w:p w14:paraId="4AFDA02D" w14:textId="77777777" w:rsidR="00101E1C" w:rsidRDefault="00101E1C" w:rsidP="00101E1C">
      <w:pPr>
        <w:pStyle w:val="Tekstpodstawowywcity"/>
        <w:spacing w:after="120" w:line="240" w:lineRule="auto"/>
        <w:ind w:firstLine="0"/>
        <w:rPr>
          <w:bCs/>
          <w:szCs w:val="24"/>
        </w:rPr>
      </w:pPr>
    </w:p>
    <w:p w14:paraId="34022A17" w14:textId="33C295E7" w:rsidR="00101E1C" w:rsidRPr="000719DC" w:rsidRDefault="00101E1C" w:rsidP="0000353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 xml:space="preserve">oświadczam/(-my), </w:t>
      </w:r>
      <w:r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FFA05F8" w14:textId="156A8D7C" w:rsidR="00101E1C" w:rsidRPr="00360BC3" w:rsidRDefault="00101E1C" w:rsidP="0000353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nie przynależę</w:t>
      </w:r>
      <w:r>
        <w:rPr>
          <w:b/>
          <w:bCs/>
          <w:u w:val="single"/>
          <w:vertAlign w:val="superscript"/>
        </w:rPr>
        <w:t>1</w:t>
      </w:r>
      <w:r w:rsidRPr="006E0FAA">
        <w:t xml:space="preserve"> </w:t>
      </w:r>
      <w:r w:rsidRPr="00360BC3">
        <w:t xml:space="preserve">do tej samej grupy kapitałowej, </w:t>
      </w:r>
      <w:r w:rsidRPr="006E0FAA">
        <w:t xml:space="preserve">w rozumieniu ustawy z dnia 16 lutego 2007 r. </w:t>
      </w:r>
      <w:r>
        <w:br/>
      </w:r>
      <w:r w:rsidRPr="006E0FAA">
        <w:t>o ochronie konkurencji i konsumentów</w:t>
      </w:r>
      <w:r>
        <w:t>,</w:t>
      </w:r>
      <w:r w:rsidRPr="006E0FAA">
        <w:t xml:space="preserve"> z innym Wykonawcą, który złożył odrębną ofertę</w:t>
      </w:r>
      <w:r>
        <w:t xml:space="preserve"> w niniejszym postępowaniu.</w:t>
      </w:r>
    </w:p>
    <w:p w14:paraId="55C3B23D" w14:textId="77777777" w:rsidR="00101E1C" w:rsidRPr="00360BC3" w:rsidRDefault="00101E1C" w:rsidP="00101E1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przynależę</w:t>
      </w:r>
      <w:r w:rsidRPr="006E0FAA">
        <w:rPr>
          <w:rStyle w:val="Odwoanieprzypisudolnego"/>
          <w:b/>
          <w:bCs/>
          <w:u w:val="single"/>
        </w:rPr>
        <w:footnoteReference w:id="1"/>
      </w:r>
      <w:r w:rsidRPr="006E0FAA">
        <w:t xml:space="preserve"> </w:t>
      </w:r>
      <w:r w:rsidRPr="00360BC3">
        <w:t xml:space="preserve">do tej samej grupy kapitałowej, </w:t>
      </w:r>
      <w:r w:rsidRPr="009A4CD3">
        <w:t>w rozumieniu ustawy z dnia 16 lutego 2007 r. o ochronie konkurencji i konsumentów</w:t>
      </w:r>
      <w:r>
        <w:t xml:space="preserve"> </w:t>
      </w:r>
      <w:r w:rsidRPr="009A4CD3">
        <w:t>z innym Wykonawcą, który złożył odrębną ofertę</w:t>
      </w:r>
      <w:r>
        <w:t xml:space="preserve"> </w:t>
      </w:r>
      <w:r w:rsidRPr="009A4CD3">
        <w:t>w</w:t>
      </w:r>
      <w:r>
        <w:t xml:space="preserve"> niniejszym</w:t>
      </w:r>
      <w:r w:rsidRPr="009A4CD3">
        <w:t xml:space="preserve"> postępowaniu</w:t>
      </w:r>
      <w: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65DDD2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BB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FF3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DF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6FEA03F8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2E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E76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A3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662E96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21D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88A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136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245794D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5AE0212" w14:textId="5AAEFE62" w:rsidR="00067B62" w:rsidRPr="00101E1C" w:rsidRDefault="00BC121E" w:rsidP="00101E1C">
      <w:pPr>
        <w:widowControl w:val="0"/>
        <w:adjustRightInd w:val="0"/>
        <w:spacing w:after="24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W w:w="948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6780"/>
      </w:tblGrid>
      <w:tr w:rsidR="00BC121E" w:rsidRPr="0026210B" w14:paraId="45C411AE" w14:textId="77777777" w:rsidTr="00086919">
        <w:trPr>
          <w:trHeight w:val="915"/>
        </w:trPr>
        <w:tc>
          <w:tcPr>
            <w:tcW w:w="2707" w:type="dxa"/>
          </w:tcPr>
          <w:p w14:paraId="5F924BFF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A7A5F37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………………....</w:t>
            </w:r>
          </w:p>
          <w:p w14:paraId="13A371D6" w14:textId="77777777" w:rsidR="00BC121E" w:rsidRPr="0008691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/>
                <w:sz w:val="18"/>
                <w:szCs w:val="18"/>
                <w:lang w:eastAsia="pl-PL"/>
              </w:rPr>
              <w:t>(data)</w:t>
            </w:r>
          </w:p>
        </w:tc>
        <w:tc>
          <w:tcPr>
            <w:tcW w:w="6780" w:type="dxa"/>
          </w:tcPr>
          <w:p w14:paraId="0052E2B5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6CFE391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086919">
              <w:rPr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59F2CA" w14:textId="77777777" w:rsidR="00BC121E" w:rsidRPr="00086919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75667BD3" w14:textId="77777777" w:rsidR="00106AC7" w:rsidRPr="0026210B" w:rsidRDefault="00106AC7" w:rsidP="00101E1C"/>
    <w:sectPr w:rsidR="00106AC7" w:rsidRPr="0026210B" w:rsidSect="00101E1C">
      <w:headerReference w:type="default" r:id="rId8"/>
      <w:footerReference w:type="even" r:id="rId9"/>
      <w:footerReference w:type="default" r:id="rId10"/>
      <w:pgSz w:w="11906" w:h="16838"/>
      <w:pgMar w:top="1135" w:right="1418" w:bottom="851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E8A50" w14:textId="77777777" w:rsidR="009C440D" w:rsidRDefault="009C440D">
      <w:r>
        <w:separator/>
      </w:r>
    </w:p>
  </w:endnote>
  <w:endnote w:type="continuationSeparator" w:id="0">
    <w:p w14:paraId="6F65E90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1F5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6B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A7B32C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571E" w14:textId="77777777" w:rsidR="009C440D" w:rsidRDefault="009C440D">
      <w:r>
        <w:separator/>
      </w:r>
    </w:p>
  </w:footnote>
  <w:footnote w:type="continuationSeparator" w:id="0">
    <w:p w14:paraId="1BAB9C72" w14:textId="77777777" w:rsidR="009C440D" w:rsidRDefault="009C440D">
      <w:r>
        <w:continuationSeparator/>
      </w:r>
    </w:p>
  </w:footnote>
  <w:footnote w:id="1">
    <w:p w14:paraId="4F99C260" w14:textId="77777777" w:rsidR="00101E1C" w:rsidRPr="00C37CD2" w:rsidRDefault="00101E1C" w:rsidP="00101E1C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1E07" w14:textId="15FE35A5" w:rsidR="003B3465" w:rsidRDefault="003B3465">
    <w:pPr>
      <w:jc w:val="center"/>
    </w:pPr>
  </w:p>
  <w:p w14:paraId="409CF2F8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86919"/>
    <w:rsid w:val="000E0467"/>
    <w:rsid w:val="00101E1C"/>
    <w:rsid w:val="00106AC7"/>
    <w:rsid w:val="00111985"/>
    <w:rsid w:val="00130661"/>
    <w:rsid w:val="00147532"/>
    <w:rsid w:val="001614BA"/>
    <w:rsid w:val="001C020C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7199A"/>
    <w:rsid w:val="00394A5A"/>
    <w:rsid w:val="003A6ED9"/>
    <w:rsid w:val="003B205C"/>
    <w:rsid w:val="003B3465"/>
    <w:rsid w:val="003D7970"/>
    <w:rsid w:val="003E5D20"/>
    <w:rsid w:val="003F6927"/>
    <w:rsid w:val="00405D47"/>
    <w:rsid w:val="00411678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57369"/>
    <w:rsid w:val="00664D2F"/>
    <w:rsid w:val="00686C95"/>
    <w:rsid w:val="00697D36"/>
    <w:rsid w:val="006B09F0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0834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21225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16710"/>
    <w:rsid w:val="00E37A20"/>
    <w:rsid w:val="00E97A92"/>
    <w:rsid w:val="00EB5766"/>
    <w:rsid w:val="00EC667E"/>
    <w:rsid w:val="00EE211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77ECC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4</cp:revision>
  <cp:lastPrinted>2026-10-08T10:58:00Z</cp:lastPrinted>
  <dcterms:created xsi:type="dcterms:W3CDTF">2026-10-20T08:21:00Z</dcterms:created>
  <dcterms:modified xsi:type="dcterms:W3CDTF">2026-10-20T08:22:00Z</dcterms:modified>
</cp:coreProperties>
</file>