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440D2" w14:textId="66864C8C" w:rsidR="00FB7F50" w:rsidRPr="00303405" w:rsidRDefault="003B3FBD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303405">
        <w:rPr>
          <w:rFonts w:ascii="Verdana" w:hAnsi="Verdana"/>
          <w:sz w:val="18"/>
          <w:szCs w:val="18"/>
        </w:rPr>
        <w:t>Kraków</w:t>
      </w:r>
      <w:r w:rsidR="00FB7F50" w:rsidRPr="00303405">
        <w:rPr>
          <w:rFonts w:ascii="Verdana" w:hAnsi="Verdana"/>
          <w:sz w:val="18"/>
          <w:szCs w:val="18"/>
        </w:rPr>
        <w:t xml:space="preserve"> dnia: </w:t>
      </w:r>
      <w:r w:rsidRPr="00303405">
        <w:rPr>
          <w:rFonts w:ascii="Verdana" w:hAnsi="Verdana"/>
          <w:sz w:val="18"/>
          <w:szCs w:val="18"/>
        </w:rPr>
        <w:t>2026-10-21</w:t>
      </w:r>
    </w:p>
    <w:p w14:paraId="38779041" w14:textId="77777777" w:rsidR="00FB7F50" w:rsidRPr="00303405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5D3E81C6" w14:textId="77777777" w:rsidR="003B3FBD" w:rsidRPr="00303405" w:rsidRDefault="003B3FB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0340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6936FBE" w14:textId="77777777" w:rsidR="003B3FBD" w:rsidRPr="00303405" w:rsidRDefault="003B3FB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0340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DE5F0E4" w14:textId="4132AC3B" w:rsidR="00FB7F50" w:rsidRPr="00303405" w:rsidRDefault="003B3FB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0340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9574E84" w14:textId="4E3805A6" w:rsidR="00FB7F50" w:rsidRPr="00303405" w:rsidRDefault="003B3FBD" w:rsidP="00FB7F50">
      <w:pPr>
        <w:rPr>
          <w:rFonts w:ascii="Verdana" w:hAnsi="Verdana"/>
          <w:sz w:val="18"/>
          <w:szCs w:val="18"/>
        </w:rPr>
      </w:pPr>
      <w:r w:rsidRPr="00303405">
        <w:rPr>
          <w:rFonts w:ascii="Verdana" w:hAnsi="Verdana"/>
          <w:sz w:val="18"/>
          <w:szCs w:val="18"/>
        </w:rPr>
        <w:t>Al. Mickiewicza</w:t>
      </w:r>
      <w:r w:rsidR="00FB7F50" w:rsidRPr="00303405">
        <w:rPr>
          <w:rFonts w:ascii="Verdana" w:hAnsi="Verdana"/>
          <w:sz w:val="18"/>
          <w:szCs w:val="18"/>
        </w:rPr>
        <w:t xml:space="preserve"> </w:t>
      </w:r>
      <w:r w:rsidRPr="00303405">
        <w:rPr>
          <w:rFonts w:ascii="Verdana" w:hAnsi="Verdana"/>
          <w:sz w:val="18"/>
          <w:szCs w:val="18"/>
        </w:rPr>
        <w:t>30</w:t>
      </w:r>
    </w:p>
    <w:p w14:paraId="056C092E" w14:textId="398E6DFF" w:rsidR="00FB7F50" w:rsidRPr="00303405" w:rsidRDefault="003B3FBD" w:rsidP="00FB7F50">
      <w:pPr>
        <w:rPr>
          <w:rFonts w:ascii="Verdana" w:hAnsi="Verdana"/>
          <w:sz w:val="18"/>
          <w:szCs w:val="18"/>
        </w:rPr>
      </w:pPr>
      <w:r w:rsidRPr="00303405">
        <w:rPr>
          <w:rFonts w:ascii="Verdana" w:hAnsi="Verdana"/>
          <w:sz w:val="18"/>
          <w:szCs w:val="18"/>
        </w:rPr>
        <w:t>30-059</w:t>
      </w:r>
      <w:r w:rsidR="00FB7F50" w:rsidRPr="00303405">
        <w:rPr>
          <w:rFonts w:ascii="Verdana" w:hAnsi="Verdana"/>
          <w:sz w:val="18"/>
          <w:szCs w:val="18"/>
        </w:rPr>
        <w:t xml:space="preserve"> </w:t>
      </w:r>
      <w:r w:rsidRPr="00303405">
        <w:rPr>
          <w:rFonts w:ascii="Verdana" w:hAnsi="Verdana"/>
          <w:sz w:val="18"/>
          <w:szCs w:val="18"/>
        </w:rPr>
        <w:t>Kraków</w:t>
      </w:r>
    </w:p>
    <w:p w14:paraId="1CA8DA6B" w14:textId="77777777" w:rsidR="008642B3" w:rsidRPr="00303405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303405">
        <w:rPr>
          <w:rFonts w:ascii="Verdana" w:hAnsi="Verdana"/>
          <w:sz w:val="18"/>
          <w:szCs w:val="18"/>
        </w:rPr>
        <w:t>OGŁOSZENIE</w:t>
      </w:r>
    </w:p>
    <w:p w14:paraId="14CFF0E6" w14:textId="77777777" w:rsidR="008642B3" w:rsidRPr="00303405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303405">
        <w:rPr>
          <w:rFonts w:ascii="Verdana" w:hAnsi="Verdana"/>
          <w:b/>
          <w:sz w:val="18"/>
          <w:szCs w:val="18"/>
        </w:rPr>
        <w:t xml:space="preserve">o </w:t>
      </w:r>
      <w:r w:rsidR="0054734E" w:rsidRPr="00303405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3B3FBD" w:rsidRPr="00303405" w14:paraId="48C66E69" w14:textId="77777777" w:rsidTr="00D10411">
        <w:trPr>
          <w:trHeight w:val="638"/>
        </w:trPr>
        <w:tc>
          <w:tcPr>
            <w:tcW w:w="959" w:type="dxa"/>
          </w:tcPr>
          <w:p w14:paraId="773635A8" w14:textId="77777777" w:rsidR="003B3FBD" w:rsidRPr="00303405" w:rsidRDefault="003B3FBD" w:rsidP="00D1041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0340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5B5568E" w14:textId="5B90F78E" w:rsidR="003B3FBD" w:rsidRPr="00303405" w:rsidRDefault="003B3FBD" w:rsidP="00D1041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03405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303405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0340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03405">
              <w:rPr>
                <w:rFonts w:ascii="Verdana" w:hAnsi="Verdana"/>
                <w:sz w:val="18"/>
                <w:szCs w:val="18"/>
              </w:rPr>
              <w:t>pn.</w:t>
            </w:r>
            <w:r w:rsidRPr="0030340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0340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03405">
              <w:rPr>
                <w:rFonts w:ascii="Verdana" w:hAnsi="Verdana"/>
                <w:b/>
                <w:bCs/>
                <w:sz w:val="18"/>
                <w:szCs w:val="18"/>
              </w:rPr>
              <w:t>wyposażenie laboratoriów nr 105 i 106 w pawilonie D-6. Sala warsztatowa do Kompetencji Miękkich - KC-DE-zp.25.493.2026</w:t>
            </w:r>
            <w:r w:rsidRPr="0030340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0340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0340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03405">
              <w:rPr>
                <w:rFonts w:ascii="Verdana" w:hAnsi="Verdana"/>
                <w:b/>
                <w:sz w:val="18"/>
                <w:szCs w:val="18"/>
              </w:rPr>
              <w:t xml:space="preserve"> KC-DE-zp.25.493.2026</w:t>
            </w:r>
            <w:r w:rsidRPr="0030340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7F84EE7" w14:textId="77777777" w:rsidR="008642B3" w:rsidRPr="0030340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303405">
        <w:rPr>
          <w:rFonts w:ascii="Verdana" w:hAnsi="Verdana"/>
          <w:sz w:val="18"/>
          <w:szCs w:val="18"/>
        </w:rPr>
        <w:t xml:space="preserve">Zamawiający, </w:t>
      </w:r>
      <w:r w:rsidR="00CC324B" w:rsidRPr="0030340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303405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303405">
        <w:rPr>
          <w:rFonts w:ascii="Verdana" w:hAnsi="Verdana"/>
          <w:sz w:val="18"/>
          <w:szCs w:val="18"/>
        </w:rPr>
        <w:t xml:space="preserve">ust. 1 pkt. 1 i </w:t>
      </w:r>
      <w:r w:rsidRPr="00303405">
        <w:rPr>
          <w:rFonts w:ascii="Verdana" w:hAnsi="Verdana"/>
          <w:sz w:val="18"/>
          <w:szCs w:val="18"/>
        </w:rPr>
        <w:t xml:space="preserve">ust. </w:t>
      </w:r>
      <w:r w:rsidR="00A17CDB" w:rsidRPr="00303405">
        <w:rPr>
          <w:rFonts w:ascii="Verdana" w:hAnsi="Verdana"/>
          <w:sz w:val="18"/>
          <w:szCs w:val="18"/>
        </w:rPr>
        <w:t>2</w:t>
      </w:r>
      <w:r w:rsidRPr="0030340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303405">
        <w:rPr>
          <w:rFonts w:ascii="Verdana" w:hAnsi="Verdana"/>
          <w:sz w:val="18"/>
          <w:szCs w:val="18"/>
        </w:rPr>
        <w:t xml:space="preserve"> </w:t>
      </w:r>
      <w:r w:rsidR="00CC1A8E" w:rsidRPr="00303405">
        <w:rPr>
          <w:rFonts w:ascii="Verdana" w:hAnsi="Verdana"/>
          <w:sz w:val="18"/>
          <w:szCs w:val="18"/>
        </w:rPr>
        <w:t>(</w:t>
      </w:r>
      <w:r w:rsidR="004D796A" w:rsidRPr="00303405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303405">
        <w:rPr>
          <w:rFonts w:ascii="Verdana" w:hAnsi="Verdana"/>
          <w:sz w:val="18"/>
          <w:szCs w:val="18"/>
        </w:rPr>
        <w:t>t.j</w:t>
      </w:r>
      <w:proofErr w:type="spellEnd"/>
      <w:r w:rsidR="00CC1A8E" w:rsidRPr="00303405">
        <w:rPr>
          <w:rFonts w:ascii="Verdana" w:hAnsi="Verdana"/>
          <w:sz w:val="18"/>
          <w:szCs w:val="18"/>
        </w:rPr>
        <w:t xml:space="preserve">. ze zm.) </w:t>
      </w:r>
      <w:r w:rsidRPr="00303405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303405">
        <w:rPr>
          <w:rFonts w:ascii="Verdana" w:hAnsi="Verdana"/>
          <w:sz w:val="18"/>
          <w:szCs w:val="18"/>
        </w:rPr>
        <w:t>Pzp</w:t>
      </w:r>
      <w:proofErr w:type="spellEnd"/>
      <w:r w:rsidRPr="00303405">
        <w:rPr>
          <w:rFonts w:ascii="Verdana" w:hAnsi="Verdana"/>
          <w:sz w:val="18"/>
          <w:szCs w:val="18"/>
        </w:rPr>
        <w:t>”</w:t>
      </w:r>
      <w:r w:rsidR="00D26ED6" w:rsidRPr="00303405">
        <w:rPr>
          <w:rFonts w:ascii="Verdana" w:hAnsi="Verdana"/>
          <w:sz w:val="18"/>
          <w:szCs w:val="18"/>
        </w:rPr>
        <w:t xml:space="preserve">, </w:t>
      </w:r>
      <w:r w:rsidRPr="00303405">
        <w:rPr>
          <w:rFonts w:ascii="Verdana" w:hAnsi="Verdana"/>
          <w:sz w:val="18"/>
          <w:szCs w:val="18"/>
        </w:rPr>
        <w:t>informuje</w:t>
      </w:r>
      <w:r w:rsidR="00D26ED6" w:rsidRPr="00303405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303405">
        <w:rPr>
          <w:rFonts w:ascii="Verdana" w:hAnsi="Verdana"/>
          <w:sz w:val="18"/>
          <w:szCs w:val="18"/>
        </w:rPr>
        <w:t>najkorzystniejsz</w:t>
      </w:r>
      <w:r w:rsidR="00D26ED6" w:rsidRPr="00303405">
        <w:rPr>
          <w:rFonts w:ascii="Verdana" w:hAnsi="Verdana"/>
          <w:sz w:val="18"/>
          <w:szCs w:val="18"/>
        </w:rPr>
        <w:t xml:space="preserve">a wybrana została </w:t>
      </w:r>
      <w:r w:rsidR="00756CDA" w:rsidRPr="00303405">
        <w:rPr>
          <w:rFonts w:ascii="Verdana" w:hAnsi="Verdana"/>
          <w:sz w:val="18"/>
          <w:szCs w:val="18"/>
        </w:rPr>
        <w:t>ofer</w:t>
      </w:r>
      <w:r w:rsidR="00D26ED6" w:rsidRPr="00303405">
        <w:rPr>
          <w:rFonts w:ascii="Verdana" w:hAnsi="Verdana"/>
          <w:sz w:val="18"/>
          <w:szCs w:val="18"/>
        </w:rPr>
        <w:t>t</w:t>
      </w:r>
      <w:r w:rsidR="009F0E5C" w:rsidRPr="00303405">
        <w:rPr>
          <w:rFonts w:ascii="Verdana" w:hAnsi="Verdana"/>
          <w:sz w:val="18"/>
          <w:szCs w:val="18"/>
        </w:rPr>
        <w:t>a</w:t>
      </w:r>
      <w:r w:rsidR="00D26ED6" w:rsidRPr="00303405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B3FBD" w:rsidRPr="00303405" w14:paraId="02E1E537" w14:textId="77777777" w:rsidTr="00D10411">
        <w:trPr>
          <w:cantSplit/>
        </w:trPr>
        <w:tc>
          <w:tcPr>
            <w:tcW w:w="10150" w:type="dxa"/>
          </w:tcPr>
          <w:p w14:paraId="20ABF1CF" w14:textId="72273197" w:rsidR="003B3FBD" w:rsidRPr="00303405" w:rsidRDefault="003B3FBD" w:rsidP="00D10411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03405">
              <w:rPr>
                <w:rFonts w:ascii="Verdana" w:hAnsi="Verdana"/>
                <w:b/>
                <w:sz w:val="18"/>
                <w:szCs w:val="18"/>
              </w:rPr>
              <w:t>ELZAP Polska Sp. z o.o.</w:t>
            </w:r>
          </w:p>
          <w:p w14:paraId="7F6854CF" w14:textId="058ABF0C" w:rsidR="003B3FBD" w:rsidRPr="00303405" w:rsidRDefault="003B3FBD" w:rsidP="00D1041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03405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proofErr w:type="spellStart"/>
            <w:r w:rsidRPr="00303405">
              <w:rPr>
                <w:rFonts w:ascii="Verdana" w:hAnsi="Verdana"/>
                <w:bCs/>
                <w:sz w:val="18"/>
                <w:szCs w:val="18"/>
              </w:rPr>
              <w:t>Surzyckiego</w:t>
            </w:r>
            <w:proofErr w:type="spellEnd"/>
            <w:r w:rsidRPr="00303405">
              <w:rPr>
                <w:rFonts w:ascii="Verdana" w:hAnsi="Verdana"/>
                <w:bCs/>
                <w:sz w:val="18"/>
                <w:szCs w:val="18"/>
              </w:rPr>
              <w:t xml:space="preserve"> 16A </w:t>
            </w:r>
          </w:p>
          <w:p w14:paraId="608A7565" w14:textId="0FBF0418" w:rsidR="003B3FBD" w:rsidRPr="00303405" w:rsidRDefault="003B3FBD" w:rsidP="00D1041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03405">
              <w:rPr>
                <w:rFonts w:ascii="Verdana" w:hAnsi="Verdana"/>
                <w:bCs/>
                <w:sz w:val="18"/>
                <w:szCs w:val="18"/>
              </w:rPr>
              <w:t>30-721 Kraków</w:t>
            </w:r>
          </w:p>
          <w:p w14:paraId="1787BC7A" w14:textId="0CC31E09" w:rsidR="003B3FBD" w:rsidRPr="00303405" w:rsidRDefault="003B3FBD" w:rsidP="00D10411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03405">
              <w:rPr>
                <w:rFonts w:ascii="Verdana" w:hAnsi="Verdana"/>
                <w:sz w:val="18"/>
                <w:szCs w:val="18"/>
              </w:rPr>
              <w:t>za cenę</w:t>
            </w:r>
            <w:r w:rsidR="007522A9" w:rsidRPr="00303405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303405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7522A9" w:rsidRPr="00303405">
              <w:rPr>
                <w:rFonts w:ascii="Verdana" w:hAnsi="Verdana"/>
                <w:sz w:val="18"/>
                <w:szCs w:val="18"/>
              </w:rPr>
              <w:t>:</w:t>
            </w:r>
            <w:r w:rsidRPr="0030340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03405">
              <w:rPr>
                <w:rFonts w:ascii="Verdana" w:hAnsi="Verdana"/>
                <w:b/>
                <w:sz w:val="18"/>
                <w:szCs w:val="18"/>
              </w:rPr>
              <w:t>88 648.77 zł</w:t>
            </w:r>
            <w:r w:rsidRPr="0030340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D564D57" w14:textId="77777777" w:rsidR="003B3FBD" w:rsidRPr="00303405" w:rsidRDefault="003B3FBD" w:rsidP="00D10411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0340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30340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0340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30340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EFA1A7C" w14:textId="77777777" w:rsidR="003A0AFC" w:rsidRPr="00303405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30340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79C4CC36" w14:textId="77777777" w:rsidR="00E85D70" w:rsidRPr="00303405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85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992"/>
        <w:gridCol w:w="1418"/>
        <w:gridCol w:w="1417"/>
        <w:gridCol w:w="993"/>
      </w:tblGrid>
      <w:tr w:rsidR="00303405" w:rsidRPr="00303405" w14:paraId="205E6569" w14:textId="77777777" w:rsidTr="00D10411">
        <w:trPr>
          <w:trHeight w:val="510"/>
        </w:trPr>
        <w:tc>
          <w:tcPr>
            <w:tcW w:w="851" w:type="dxa"/>
            <w:vAlign w:val="center"/>
          </w:tcPr>
          <w:p w14:paraId="2CE54A96" w14:textId="77777777" w:rsidR="00303405" w:rsidRPr="00303405" w:rsidRDefault="00303405" w:rsidP="00D10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303405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14:paraId="736B276B" w14:textId="77777777" w:rsidR="00303405" w:rsidRPr="00303405" w:rsidRDefault="00303405" w:rsidP="00D10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70D42649" w14:textId="77777777" w:rsidR="00303405" w:rsidRPr="00303405" w:rsidRDefault="00303405" w:rsidP="00D1041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15CDA673" w14:textId="77777777" w:rsidR="00303405" w:rsidRPr="00303405" w:rsidRDefault="00303405" w:rsidP="00D1041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bCs/>
                <w:sz w:val="18"/>
                <w:szCs w:val="18"/>
              </w:rPr>
              <w:t>Okres gwarancji na całość zamówienia</w:t>
            </w:r>
          </w:p>
        </w:tc>
        <w:tc>
          <w:tcPr>
            <w:tcW w:w="1417" w:type="dxa"/>
            <w:vAlign w:val="center"/>
          </w:tcPr>
          <w:p w14:paraId="0D773ADC" w14:textId="77777777" w:rsidR="00303405" w:rsidRPr="00303405" w:rsidRDefault="00303405" w:rsidP="00D1041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993" w:type="dxa"/>
            <w:vAlign w:val="center"/>
          </w:tcPr>
          <w:p w14:paraId="3219BC6D" w14:textId="77777777" w:rsidR="00303405" w:rsidRPr="00303405" w:rsidRDefault="00303405" w:rsidP="00D10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03405" w:rsidRPr="00303405" w14:paraId="3F8F1DF6" w14:textId="77777777" w:rsidTr="00D10411">
        <w:tc>
          <w:tcPr>
            <w:tcW w:w="851" w:type="dxa"/>
            <w:vAlign w:val="center"/>
          </w:tcPr>
          <w:p w14:paraId="60652F61" w14:textId="77777777" w:rsidR="00303405" w:rsidRPr="00303405" w:rsidRDefault="00303405" w:rsidP="00D10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24D78BF5" w14:textId="77777777" w:rsidR="00303405" w:rsidRPr="00303405" w:rsidRDefault="00303405" w:rsidP="00D1041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b/>
                <w:sz w:val="18"/>
                <w:szCs w:val="18"/>
              </w:rPr>
              <w:t>ELZAP Polska Sp. z o.o.</w:t>
            </w:r>
          </w:p>
          <w:p w14:paraId="7C21092C" w14:textId="77777777" w:rsidR="00303405" w:rsidRPr="00303405" w:rsidRDefault="00303405" w:rsidP="00D1041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303405">
              <w:rPr>
                <w:rFonts w:ascii="Verdana" w:hAnsi="Verdana" w:cs="Times New Roman"/>
                <w:bCs/>
                <w:sz w:val="18"/>
                <w:szCs w:val="18"/>
              </w:rPr>
              <w:t>Surzyckiego</w:t>
            </w:r>
            <w:proofErr w:type="spellEnd"/>
            <w:r w:rsidRPr="00303405">
              <w:rPr>
                <w:rFonts w:ascii="Verdana" w:hAnsi="Verdana" w:cs="Times New Roman"/>
                <w:bCs/>
                <w:sz w:val="18"/>
                <w:szCs w:val="18"/>
              </w:rPr>
              <w:t xml:space="preserve"> 16A </w:t>
            </w:r>
          </w:p>
          <w:p w14:paraId="1A69CEA7" w14:textId="77777777" w:rsidR="00303405" w:rsidRPr="00303405" w:rsidRDefault="00303405" w:rsidP="00D1041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bCs/>
                <w:sz w:val="18"/>
                <w:szCs w:val="18"/>
              </w:rPr>
              <w:t>30-721 Kraków</w:t>
            </w:r>
          </w:p>
        </w:tc>
        <w:tc>
          <w:tcPr>
            <w:tcW w:w="992" w:type="dxa"/>
            <w:vAlign w:val="center"/>
          </w:tcPr>
          <w:p w14:paraId="6829A545" w14:textId="77777777" w:rsidR="00303405" w:rsidRPr="00303405" w:rsidRDefault="00303405" w:rsidP="00D10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20B648A5" w14:textId="77777777" w:rsidR="00303405" w:rsidRPr="00303405" w:rsidRDefault="00303405" w:rsidP="00D10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0C0DB018" w14:textId="77777777" w:rsidR="00303405" w:rsidRPr="00303405" w:rsidRDefault="00303405" w:rsidP="00D10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993" w:type="dxa"/>
            <w:vAlign w:val="center"/>
          </w:tcPr>
          <w:p w14:paraId="04294D82" w14:textId="77777777" w:rsidR="00303405" w:rsidRPr="00303405" w:rsidRDefault="00303405" w:rsidP="00D10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sz w:val="18"/>
                <w:szCs w:val="18"/>
              </w:rPr>
              <w:t xml:space="preserve">  80,00</w:t>
            </w:r>
          </w:p>
        </w:tc>
      </w:tr>
      <w:tr w:rsidR="00303405" w:rsidRPr="00303405" w14:paraId="0F16D220" w14:textId="77777777" w:rsidTr="00D10411">
        <w:tc>
          <w:tcPr>
            <w:tcW w:w="851" w:type="dxa"/>
            <w:vAlign w:val="center"/>
          </w:tcPr>
          <w:p w14:paraId="707D46DF" w14:textId="77777777" w:rsidR="00303405" w:rsidRPr="00303405" w:rsidRDefault="00303405" w:rsidP="00D10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14:paraId="1114D76B" w14:textId="77777777" w:rsidR="00303405" w:rsidRPr="00303405" w:rsidRDefault="00303405" w:rsidP="00D1041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b/>
                <w:sz w:val="18"/>
                <w:szCs w:val="18"/>
              </w:rPr>
              <w:t>Toro Spółka z o. o.</w:t>
            </w:r>
          </w:p>
          <w:p w14:paraId="6798E7D4" w14:textId="77777777" w:rsidR="00303405" w:rsidRPr="00303405" w:rsidRDefault="00303405" w:rsidP="00D1041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bCs/>
                <w:sz w:val="18"/>
                <w:szCs w:val="18"/>
              </w:rPr>
              <w:t xml:space="preserve">Breń 64a </w:t>
            </w:r>
          </w:p>
          <w:p w14:paraId="7002A68D" w14:textId="77777777" w:rsidR="00303405" w:rsidRPr="00303405" w:rsidRDefault="00303405" w:rsidP="00D1041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bCs/>
                <w:sz w:val="18"/>
                <w:szCs w:val="18"/>
              </w:rPr>
              <w:t>33-140 Lisia Góra</w:t>
            </w:r>
          </w:p>
        </w:tc>
        <w:tc>
          <w:tcPr>
            <w:tcW w:w="992" w:type="dxa"/>
            <w:vAlign w:val="center"/>
          </w:tcPr>
          <w:p w14:paraId="30BC56B3" w14:textId="77777777" w:rsidR="00303405" w:rsidRPr="00303405" w:rsidRDefault="00303405" w:rsidP="00D10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sz w:val="18"/>
                <w:szCs w:val="18"/>
              </w:rPr>
              <w:t xml:space="preserve">  51,00</w:t>
            </w:r>
          </w:p>
        </w:tc>
        <w:tc>
          <w:tcPr>
            <w:tcW w:w="1418" w:type="dxa"/>
            <w:vAlign w:val="center"/>
          </w:tcPr>
          <w:p w14:paraId="4456E506" w14:textId="77777777" w:rsidR="00303405" w:rsidRPr="00303405" w:rsidRDefault="00303405" w:rsidP="00D10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549CE268" w14:textId="77777777" w:rsidR="00303405" w:rsidRPr="00303405" w:rsidRDefault="00303405" w:rsidP="00D10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993" w:type="dxa"/>
            <w:vAlign w:val="center"/>
          </w:tcPr>
          <w:p w14:paraId="21A697B5" w14:textId="77777777" w:rsidR="00303405" w:rsidRPr="00303405" w:rsidRDefault="00303405" w:rsidP="00D10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3405">
              <w:rPr>
                <w:rFonts w:ascii="Verdana" w:hAnsi="Verdana" w:cs="Times New Roman"/>
                <w:sz w:val="18"/>
                <w:szCs w:val="18"/>
              </w:rPr>
              <w:t xml:space="preserve">  71,00</w:t>
            </w:r>
          </w:p>
        </w:tc>
      </w:tr>
    </w:tbl>
    <w:p w14:paraId="0DDB2690" w14:textId="77777777" w:rsidR="00F960D7" w:rsidRPr="00303405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B630801" w14:textId="77777777" w:rsidR="00F960D7" w:rsidRPr="00303405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30340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D621C" w14:textId="77777777" w:rsidR="007E5734" w:rsidRDefault="007E5734">
      <w:r>
        <w:separator/>
      </w:r>
    </w:p>
  </w:endnote>
  <w:endnote w:type="continuationSeparator" w:id="0">
    <w:p w14:paraId="39B123C7" w14:textId="77777777" w:rsidR="007E5734" w:rsidRDefault="007E5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7225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100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DE4CA6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D351CB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C8DC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9AE56" w14:textId="77777777" w:rsidR="007E5734" w:rsidRDefault="007E5734">
      <w:r>
        <w:separator/>
      </w:r>
    </w:p>
  </w:footnote>
  <w:footnote w:type="continuationSeparator" w:id="0">
    <w:p w14:paraId="5D7C51E6" w14:textId="77777777" w:rsidR="007E5734" w:rsidRDefault="007E5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DFF8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182C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F01A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6A4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03405"/>
    <w:rsid w:val="003445A0"/>
    <w:rsid w:val="003A0AFC"/>
    <w:rsid w:val="003B3FBD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19B2"/>
    <w:rsid w:val="00712C39"/>
    <w:rsid w:val="0075025B"/>
    <w:rsid w:val="007522A9"/>
    <w:rsid w:val="00756CDA"/>
    <w:rsid w:val="007E2ACC"/>
    <w:rsid w:val="007E5734"/>
    <w:rsid w:val="007E68C5"/>
    <w:rsid w:val="00832144"/>
    <w:rsid w:val="008567C7"/>
    <w:rsid w:val="008642B3"/>
    <w:rsid w:val="008A6C10"/>
    <w:rsid w:val="008B79B1"/>
    <w:rsid w:val="008E5102"/>
    <w:rsid w:val="00915B9E"/>
    <w:rsid w:val="00952256"/>
    <w:rsid w:val="0097748A"/>
    <w:rsid w:val="009F0E5C"/>
    <w:rsid w:val="00A029B8"/>
    <w:rsid w:val="00A17CDB"/>
    <w:rsid w:val="00A66A49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E6E539"/>
  <w15:chartTrackingRefBased/>
  <w15:docId w15:val="{9EC717C2-FDB2-40E8-B3B6-D3CD49E6C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0340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2026-10-21T09:54:00Z</cp:lastPrinted>
  <dcterms:created xsi:type="dcterms:W3CDTF">2026-10-21T09:54:00Z</dcterms:created>
  <dcterms:modified xsi:type="dcterms:W3CDTF">2026-10-21T09:54:00Z</dcterms:modified>
</cp:coreProperties>
</file>