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2A05DC" w14:textId="196AE775" w:rsidR="00D665F5" w:rsidRDefault="00CC77D3" w:rsidP="00D665F5">
      <w:pPr>
        <w:spacing w:after="240"/>
        <w:jc w:val="right"/>
        <w:rPr>
          <w:sz w:val="22"/>
          <w:szCs w:val="22"/>
        </w:rPr>
      </w:pPr>
      <w:r w:rsidRPr="00CC77D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C77D3">
        <w:rPr>
          <w:sz w:val="22"/>
          <w:szCs w:val="22"/>
        </w:rPr>
        <w:t>2026-10-21</w:t>
      </w:r>
    </w:p>
    <w:p w14:paraId="672F7DAB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3DEC3CCA" w14:textId="77777777" w:rsidR="00CC77D3" w:rsidRPr="00CC77D3" w:rsidRDefault="00CC77D3" w:rsidP="00577BC6">
      <w:pPr>
        <w:spacing w:after="40"/>
        <w:rPr>
          <w:b/>
          <w:bCs/>
          <w:sz w:val="22"/>
          <w:szCs w:val="22"/>
        </w:rPr>
      </w:pPr>
      <w:r w:rsidRPr="00CC77D3">
        <w:rPr>
          <w:b/>
          <w:bCs/>
          <w:sz w:val="22"/>
          <w:szCs w:val="22"/>
        </w:rPr>
        <w:t>Akademia Górniczo - Hutnicza</w:t>
      </w:r>
    </w:p>
    <w:p w14:paraId="2A156768" w14:textId="77777777" w:rsidR="00CC77D3" w:rsidRPr="00CC77D3" w:rsidRDefault="00CC77D3" w:rsidP="00577BC6">
      <w:pPr>
        <w:spacing w:after="40"/>
        <w:rPr>
          <w:b/>
          <w:bCs/>
          <w:sz w:val="22"/>
          <w:szCs w:val="22"/>
        </w:rPr>
      </w:pPr>
      <w:r w:rsidRPr="00CC77D3">
        <w:rPr>
          <w:b/>
          <w:bCs/>
          <w:sz w:val="22"/>
          <w:szCs w:val="22"/>
        </w:rPr>
        <w:t>im. Stanisława Staszica w Krakowie</w:t>
      </w:r>
    </w:p>
    <w:p w14:paraId="23F50488" w14:textId="122CD9CD" w:rsidR="00D665F5" w:rsidRPr="00D91931" w:rsidRDefault="00CC77D3" w:rsidP="00577BC6">
      <w:pPr>
        <w:spacing w:after="40"/>
        <w:rPr>
          <w:b/>
          <w:bCs/>
          <w:sz w:val="22"/>
          <w:szCs w:val="22"/>
        </w:rPr>
      </w:pPr>
      <w:r w:rsidRPr="00CC77D3">
        <w:rPr>
          <w:b/>
          <w:bCs/>
          <w:sz w:val="22"/>
          <w:szCs w:val="22"/>
        </w:rPr>
        <w:t>Dział Zamówień Publicznych</w:t>
      </w:r>
    </w:p>
    <w:p w14:paraId="09BB9D7E" w14:textId="7C1C3E3B" w:rsidR="00D665F5" w:rsidRPr="00BD5546" w:rsidRDefault="00CC77D3" w:rsidP="00D665F5">
      <w:pPr>
        <w:rPr>
          <w:sz w:val="22"/>
          <w:szCs w:val="22"/>
        </w:rPr>
      </w:pPr>
      <w:r w:rsidRPr="00CC77D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C77D3">
        <w:rPr>
          <w:sz w:val="22"/>
          <w:szCs w:val="22"/>
        </w:rPr>
        <w:t>30</w:t>
      </w:r>
    </w:p>
    <w:p w14:paraId="7D959435" w14:textId="450386DD" w:rsidR="00D665F5" w:rsidRPr="00BD5546" w:rsidRDefault="00CC77D3" w:rsidP="00D665F5">
      <w:pPr>
        <w:rPr>
          <w:sz w:val="22"/>
          <w:szCs w:val="22"/>
        </w:rPr>
      </w:pPr>
      <w:r w:rsidRPr="00CC77D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C77D3">
        <w:rPr>
          <w:sz w:val="22"/>
          <w:szCs w:val="22"/>
        </w:rPr>
        <w:t>Kraków</w:t>
      </w:r>
    </w:p>
    <w:p w14:paraId="6BBEAFC5" w14:textId="77777777" w:rsidR="00202141" w:rsidRDefault="00202141" w:rsidP="00D665F5">
      <w:pPr>
        <w:pStyle w:val="Nagwek"/>
        <w:tabs>
          <w:tab w:val="clear" w:pos="4536"/>
        </w:tabs>
        <w:rPr>
          <w:sz w:val="22"/>
          <w:szCs w:val="22"/>
        </w:rPr>
      </w:pPr>
    </w:p>
    <w:p w14:paraId="6E63A040" w14:textId="0D114CDF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C77D3" w:rsidRPr="00CC77D3">
        <w:rPr>
          <w:b/>
          <w:sz w:val="22"/>
          <w:szCs w:val="22"/>
        </w:rPr>
        <w:t>KC-DE-zp.25.497.2026</w:t>
      </w:r>
      <w:r w:rsidR="00A80738">
        <w:rPr>
          <w:sz w:val="24"/>
        </w:rPr>
        <w:tab/>
        <w:t xml:space="preserve"> </w:t>
      </w:r>
    </w:p>
    <w:p w14:paraId="7F079FC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28957C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9F8657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958BA8D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3BF9A1E4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2C48C87" w14:textId="75FCE840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C77D3" w:rsidRPr="00CC77D3">
        <w:rPr>
          <w:sz w:val="22"/>
          <w:szCs w:val="22"/>
        </w:rPr>
        <w:t>podstawowy</w:t>
      </w:r>
      <w:r w:rsidR="00202141">
        <w:rPr>
          <w:sz w:val="22"/>
          <w:szCs w:val="22"/>
        </w:rPr>
        <w:t xml:space="preserve">m </w:t>
      </w:r>
      <w:r w:rsidR="00CC77D3" w:rsidRPr="00CC77D3">
        <w:rPr>
          <w:sz w:val="22"/>
          <w:szCs w:val="22"/>
        </w:rPr>
        <w:t xml:space="preserve">bez negocjacji - art. 275 pkt. 1 ustawy </w:t>
      </w:r>
      <w:proofErr w:type="spellStart"/>
      <w:r w:rsidR="00CC77D3" w:rsidRPr="00CC77D3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79501C0A" w14:textId="1439B636" w:rsidR="00A80738" w:rsidRPr="00577BC6" w:rsidRDefault="00CC77D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C77D3">
        <w:rPr>
          <w:b/>
          <w:sz w:val="22"/>
          <w:szCs w:val="22"/>
        </w:rPr>
        <w:t xml:space="preserve">Dostawa 1 szt. jednostki centralnej komputera stacjonarnego na potrzeby Instytutu Telekomunikacji </w:t>
      </w:r>
      <w:proofErr w:type="spellStart"/>
      <w:r w:rsidRPr="00CC77D3">
        <w:rPr>
          <w:b/>
          <w:sz w:val="22"/>
          <w:szCs w:val="22"/>
        </w:rPr>
        <w:t>WIEiT</w:t>
      </w:r>
      <w:proofErr w:type="spellEnd"/>
    </w:p>
    <w:p w14:paraId="1150955C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>(Dz.U.202</w:t>
      </w:r>
      <w:r w:rsidR="001757EC">
        <w:rPr>
          <w:sz w:val="22"/>
          <w:szCs w:val="22"/>
        </w:rPr>
        <w:t xml:space="preserve">6 poz.793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5B7EA949" w14:textId="2B63ABE9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C77D3" w:rsidRPr="00CC77D3">
        <w:rPr>
          <w:sz w:val="22"/>
          <w:szCs w:val="22"/>
        </w:rPr>
        <w:t>21/10/2026</w:t>
      </w:r>
      <w:r w:rsidR="00FF4AB1" w:rsidRPr="00577BC6">
        <w:rPr>
          <w:sz w:val="22"/>
          <w:szCs w:val="22"/>
        </w:rPr>
        <w:t xml:space="preserve"> o godz. </w:t>
      </w:r>
      <w:r w:rsidR="00CC77D3" w:rsidRPr="00CC77D3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737AA18E" w14:textId="77777777" w:rsidTr="003F57CD">
        <w:tc>
          <w:tcPr>
            <w:tcW w:w="993" w:type="dxa"/>
            <w:vAlign w:val="center"/>
          </w:tcPr>
          <w:p w14:paraId="25313E9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6D3A33D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6CE39FE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C77D3" w:rsidRPr="00493F8C" w14:paraId="284ACA7B" w14:textId="77777777" w:rsidTr="000E7003">
        <w:tc>
          <w:tcPr>
            <w:tcW w:w="993" w:type="dxa"/>
            <w:vAlign w:val="center"/>
          </w:tcPr>
          <w:p w14:paraId="57AED495" w14:textId="279044CE" w:rsidR="00CC77D3" w:rsidRPr="00490DC0" w:rsidRDefault="00CC77D3" w:rsidP="000E7003">
            <w:pPr>
              <w:spacing w:before="120" w:after="120"/>
              <w:jc w:val="center"/>
            </w:pPr>
            <w:r w:rsidRPr="00CC77D3">
              <w:t>1</w:t>
            </w:r>
          </w:p>
        </w:tc>
        <w:tc>
          <w:tcPr>
            <w:tcW w:w="5244" w:type="dxa"/>
          </w:tcPr>
          <w:p w14:paraId="691E3F3A" w14:textId="43A4539C" w:rsidR="00CC77D3" w:rsidRPr="00490DC0" w:rsidRDefault="00CC77D3" w:rsidP="000E7003">
            <w:pPr>
              <w:spacing w:before="40"/>
            </w:pPr>
            <w:r w:rsidRPr="00CC77D3">
              <w:t>PIXEL Centrum Komputerowe Tomasz Dziedzic</w:t>
            </w:r>
          </w:p>
          <w:p w14:paraId="486C91E0" w14:textId="1DE2E951" w:rsidR="00CC77D3" w:rsidRPr="00490DC0" w:rsidRDefault="00CC77D3" w:rsidP="000E7003">
            <w:r w:rsidRPr="00CC77D3">
              <w:t>Wilkowa</w:t>
            </w:r>
            <w:r w:rsidRPr="00490DC0">
              <w:t xml:space="preserve"> </w:t>
            </w:r>
            <w:r w:rsidRPr="00CC77D3">
              <w:t>3A</w:t>
            </w:r>
            <w:r w:rsidRPr="00490DC0">
              <w:t xml:space="preserve"> </w:t>
            </w:r>
          </w:p>
          <w:p w14:paraId="0825173E" w14:textId="3C7428FF" w:rsidR="00CC77D3" w:rsidRPr="00490DC0" w:rsidRDefault="00CC77D3" w:rsidP="000E7003">
            <w:pPr>
              <w:spacing w:after="40"/>
              <w:jc w:val="both"/>
            </w:pPr>
            <w:r w:rsidRPr="00CC77D3">
              <w:t>28-232</w:t>
            </w:r>
            <w:r w:rsidRPr="00490DC0">
              <w:t xml:space="preserve"> </w:t>
            </w:r>
            <w:r w:rsidRPr="00CC77D3">
              <w:t>Łubnice</w:t>
            </w:r>
          </w:p>
        </w:tc>
        <w:tc>
          <w:tcPr>
            <w:tcW w:w="2835" w:type="dxa"/>
            <w:vAlign w:val="center"/>
          </w:tcPr>
          <w:p w14:paraId="11F96956" w14:textId="1E57B991" w:rsidR="00CC77D3" w:rsidRPr="00490DC0" w:rsidRDefault="00CC77D3" w:rsidP="000E7003">
            <w:pPr>
              <w:spacing w:before="120" w:after="120"/>
              <w:jc w:val="both"/>
            </w:pPr>
            <w:r w:rsidRPr="00CC77D3">
              <w:t>16 437.72 zł</w:t>
            </w:r>
          </w:p>
        </w:tc>
      </w:tr>
      <w:tr w:rsidR="00CC77D3" w:rsidRPr="00493F8C" w14:paraId="5446A2F1" w14:textId="77777777" w:rsidTr="000E7003">
        <w:tc>
          <w:tcPr>
            <w:tcW w:w="993" w:type="dxa"/>
            <w:vAlign w:val="center"/>
          </w:tcPr>
          <w:p w14:paraId="2676C41F" w14:textId="7375CEC5" w:rsidR="00CC77D3" w:rsidRPr="00490DC0" w:rsidRDefault="00CC77D3" w:rsidP="000E7003">
            <w:pPr>
              <w:spacing w:before="120" w:after="120"/>
              <w:jc w:val="center"/>
            </w:pPr>
            <w:r w:rsidRPr="00CC77D3">
              <w:t>2</w:t>
            </w:r>
          </w:p>
        </w:tc>
        <w:tc>
          <w:tcPr>
            <w:tcW w:w="5244" w:type="dxa"/>
          </w:tcPr>
          <w:p w14:paraId="354EA7F0" w14:textId="179F97FA" w:rsidR="00CC77D3" w:rsidRPr="00490DC0" w:rsidRDefault="00CC77D3" w:rsidP="000E7003">
            <w:pPr>
              <w:spacing w:before="40"/>
            </w:pPr>
            <w:r w:rsidRPr="00CC77D3">
              <w:t>PROGRESS Systemy Komputerowe Sp. z o.o.</w:t>
            </w:r>
          </w:p>
          <w:p w14:paraId="258D7163" w14:textId="1FFA11AE" w:rsidR="00CC77D3" w:rsidRPr="00490DC0" w:rsidRDefault="00CC77D3" w:rsidP="000E7003">
            <w:r w:rsidRPr="00CC77D3">
              <w:t>Al. Mickiewicza</w:t>
            </w:r>
            <w:r w:rsidRPr="00490DC0">
              <w:t xml:space="preserve"> </w:t>
            </w:r>
            <w:r w:rsidRPr="00CC77D3">
              <w:t>27</w:t>
            </w:r>
            <w:r w:rsidRPr="00490DC0">
              <w:t xml:space="preserve"> </w:t>
            </w:r>
          </w:p>
          <w:p w14:paraId="3E43BC94" w14:textId="71579B4F" w:rsidR="00CC77D3" w:rsidRPr="00490DC0" w:rsidRDefault="00CC77D3" w:rsidP="000E7003">
            <w:pPr>
              <w:spacing w:after="40"/>
              <w:jc w:val="both"/>
            </w:pPr>
            <w:r w:rsidRPr="00CC77D3">
              <w:t>31-120</w:t>
            </w:r>
            <w:r w:rsidRPr="00490DC0">
              <w:t xml:space="preserve"> </w:t>
            </w:r>
            <w:r w:rsidRPr="00CC77D3">
              <w:t>Kraków</w:t>
            </w:r>
          </w:p>
        </w:tc>
        <w:tc>
          <w:tcPr>
            <w:tcW w:w="2835" w:type="dxa"/>
            <w:vAlign w:val="center"/>
          </w:tcPr>
          <w:p w14:paraId="47A65CE5" w14:textId="6FC707FA" w:rsidR="00CC77D3" w:rsidRPr="00490DC0" w:rsidRDefault="00CC77D3" w:rsidP="000E7003">
            <w:pPr>
              <w:spacing w:before="120" w:after="120"/>
              <w:jc w:val="both"/>
            </w:pPr>
            <w:r w:rsidRPr="00CC77D3">
              <w:t>17 183.10 zł</w:t>
            </w:r>
          </w:p>
        </w:tc>
      </w:tr>
    </w:tbl>
    <w:p w14:paraId="0996A2E2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18794F" w14:textId="77777777" w:rsidR="00603F0A" w:rsidRDefault="00603F0A">
      <w:r>
        <w:separator/>
      </w:r>
    </w:p>
  </w:endnote>
  <w:endnote w:type="continuationSeparator" w:id="0">
    <w:p w14:paraId="13C05F1B" w14:textId="77777777" w:rsidR="00603F0A" w:rsidRDefault="00603F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CBBE6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D5354E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48D10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74696E5">
        <v:line id="_x0000_s1025" style="position:absolute;left:0;text-align:left;z-index:251657728" from="-3.85pt,8.7pt" to="455.15pt,8.7pt"/>
      </w:pict>
    </w:r>
  </w:p>
  <w:p w14:paraId="0734825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E6BB1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FA4C24A" w14:textId="77777777" w:rsidR="009F189D" w:rsidRDefault="009F189D">
    <w:pPr>
      <w:pStyle w:val="Stopka"/>
      <w:tabs>
        <w:tab w:val="clear" w:pos="4536"/>
      </w:tabs>
      <w:jc w:val="center"/>
    </w:pPr>
  </w:p>
  <w:p w14:paraId="7EBE75A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836345" w14:textId="77777777" w:rsidR="00603F0A" w:rsidRDefault="00603F0A">
      <w:r>
        <w:separator/>
      </w:r>
    </w:p>
  </w:footnote>
  <w:footnote w:type="continuationSeparator" w:id="0">
    <w:p w14:paraId="54025A3E" w14:textId="77777777" w:rsidR="00603F0A" w:rsidRDefault="00603F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128BC2" w14:textId="77777777" w:rsidR="00CC77D3" w:rsidRDefault="00CC77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DD04D6" w14:textId="77777777" w:rsidR="00CC77D3" w:rsidRDefault="00CC77D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9E941D" w14:textId="77777777" w:rsidR="00CC77D3" w:rsidRDefault="00CC77D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E3E12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757EC"/>
    <w:rsid w:val="001C69FF"/>
    <w:rsid w:val="00202141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4E3E12"/>
    <w:rsid w:val="005324A5"/>
    <w:rsid w:val="00577BC6"/>
    <w:rsid w:val="00601802"/>
    <w:rsid w:val="00603F0A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CC77D3"/>
    <w:rsid w:val="00CE449F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58F7BB9"/>
  <w15:chartTrackingRefBased/>
  <w15:docId w15:val="{B510655C-7AEB-4E8A-955E-57F48A9A1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143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2026-10-21T09:42:00Z</cp:lastPrinted>
  <dcterms:created xsi:type="dcterms:W3CDTF">2026-10-21T09:42:00Z</dcterms:created>
  <dcterms:modified xsi:type="dcterms:W3CDTF">2026-10-21T09:42:00Z</dcterms:modified>
</cp:coreProperties>
</file>