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E21B8" w14:textId="7D418609" w:rsidR="00FB7F50" w:rsidRPr="002245BE" w:rsidRDefault="007F17C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F17C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F17C6">
        <w:rPr>
          <w:sz w:val="22"/>
          <w:szCs w:val="22"/>
        </w:rPr>
        <w:t>2026-10-21</w:t>
      </w:r>
    </w:p>
    <w:p w14:paraId="0FB062C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CC3243" w14:textId="77777777" w:rsidR="007F17C6" w:rsidRPr="007F17C6" w:rsidRDefault="007F17C6" w:rsidP="00FB7F50">
      <w:pPr>
        <w:spacing w:after="40"/>
        <w:rPr>
          <w:b/>
          <w:bCs/>
          <w:sz w:val="22"/>
          <w:szCs w:val="22"/>
        </w:rPr>
      </w:pPr>
      <w:r w:rsidRPr="007F17C6">
        <w:rPr>
          <w:b/>
          <w:bCs/>
          <w:sz w:val="22"/>
          <w:szCs w:val="22"/>
        </w:rPr>
        <w:t>Akademia Górniczo - Hutnicza</w:t>
      </w:r>
    </w:p>
    <w:p w14:paraId="7C4665BA" w14:textId="77777777" w:rsidR="007F17C6" w:rsidRPr="007F17C6" w:rsidRDefault="007F17C6" w:rsidP="00FB7F50">
      <w:pPr>
        <w:spacing w:after="40"/>
        <w:rPr>
          <w:b/>
          <w:bCs/>
          <w:sz w:val="22"/>
          <w:szCs w:val="22"/>
        </w:rPr>
      </w:pPr>
      <w:r w:rsidRPr="007F17C6">
        <w:rPr>
          <w:b/>
          <w:bCs/>
          <w:sz w:val="22"/>
          <w:szCs w:val="22"/>
        </w:rPr>
        <w:t>im. Stanisława Staszica w Krakowie</w:t>
      </w:r>
    </w:p>
    <w:p w14:paraId="7CCABC24" w14:textId="33B9926C" w:rsidR="00FB7F50" w:rsidRPr="002245BE" w:rsidRDefault="007F17C6" w:rsidP="00FB7F50">
      <w:pPr>
        <w:spacing w:after="40"/>
        <w:rPr>
          <w:b/>
          <w:bCs/>
          <w:sz w:val="22"/>
          <w:szCs w:val="22"/>
        </w:rPr>
      </w:pPr>
      <w:r w:rsidRPr="007F17C6">
        <w:rPr>
          <w:b/>
          <w:bCs/>
          <w:sz w:val="22"/>
          <w:szCs w:val="22"/>
        </w:rPr>
        <w:t>Dział Zamówień Publicznych</w:t>
      </w:r>
    </w:p>
    <w:p w14:paraId="08A0AC57" w14:textId="7276FB9E" w:rsidR="00FB7F50" w:rsidRPr="002245BE" w:rsidRDefault="007F17C6" w:rsidP="00FB7F50">
      <w:pPr>
        <w:rPr>
          <w:sz w:val="22"/>
          <w:szCs w:val="22"/>
        </w:rPr>
      </w:pPr>
      <w:r w:rsidRPr="007F17C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F17C6">
        <w:rPr>
          <w:sz w:val="22"/>
          <w:szCs w:val="22"/>
        </w:rPr>
        <w:t>30</w:t>
      </w:r>
    </w:p>
    <w:p w14:paraId="17003171" w14:textId="2DF20D9D" w:rsidR="00FB7F50" w:rsidRPr="002245BE" w:rsidRDefault="007F17C6" w:rsidP="00FB7F50">
      <w:pPr>
        <w:rPr>
          <w:sz w:val="22"/>
          <w:szCs w:val="22"/>
        </w:rPr>
      </w:pPr>
      <w:r w:rsidRPr="007F17C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F17C6">
        <w:rPr>
          <w:sz w:val="22"/>
          <w:szCs w:val="22"/>
        </w:rPr>
        <w:t>Kraków</w:t>
      </w:r>
    </w:p>
    <w:p w14:paraId="7D75797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C2AE8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17C6" w:rsidRPr="00607F9B" w14:paraId="7D25E0ED" w14:textId="77777777" w:rsidTr="004D3418">
        <w:trPr>
          <w:trHeight w:val="638"/>
        </w:trPr>
        <w:tc>
          <w:tcPr>
            <w:tcW w:w="959" w:type="dxa"/>
          </w:tcPr>
          <w:p w14:paraId="1F841442" w14:textId="77777777" w:rsidR="007F17C6" w:rsidRPr="00607F9B" w:rsidRDefault="007F17C6" w:rsidP="004D34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09EF16" w14:textId="6923CB24" w:rsidR="007F17C6" w:rsidRPr="00607F9B" w:rsidRDefault="007F17C6" w:rsidP="004D34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F17C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F17C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17C6">
              <w:rPr>
                <w:b/>
                <w:bCs/>
                <w:sz w:val="22"/>
                <w:szCs w:val="22"/>
              </w:rPr>
              <w:t xml:space="preserve">Usługa restauracyjna podczas obchodów Dni </w:t>
            </w:r>
            <w:proofErr w:type="spellStart"/>
            <w:r w:rsidRPr="007F17C6">
              <w:rPr>
                <w:b/>
                <w:bCs/>
                <w:sz w:val="22"/>
                <w:szCs w:val="22"/>
              </w:rPr>
              <w:t>Hoborskiego</w:t>
            </w:r>
            <w:proofErr w:type="spellEnd"/>
            <w:r w:rsidRPr="007F17C6">
              <w:rPr>
                <w:b/>
                <w:bCs/>
                <w:sz w:val="22"/>
                <w:szCs w:val="22"/>
              </w:rPr>
              <w:t xml:space="preserve"> -  KC-DE-zp.25.480.2026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7C6">
              <w:rPr>
                <w:b/>
                <w:sz w:val="22"/>
                <w:szCs w:val="22"/>
              </w:rPr>
              <w:t>KC-DE-zp.25.480.2026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2A6BD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17C6" w14:paraId="0BDF111B" w14:textId="77777777" w:rsidTr="004D34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21AA127" w14:textId="206BB956" w:rsidR="007F17C6" w:rsidRPr="00D26ED6" w:rsidRDefault="007F17C6" w:rsidP="004D34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17C6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7F17C6">
              <w:rPr>
                <w:b/>
                <w:sz w:val="22"/>
                <w:szCs w:val="22"/>
              </w:rPr>
              <w:t>ZPiT</w:t>
            </w:r>
            <w:proofErr w:type="spellEnd"/>
            <w:r w:rsidRPr="007F17C6">
              <w:rPr>
                <w:b/>
                <w:sz w:val="22"/>
                <w:szCs w:val="22"/>
              </w:rPr>
              <w:t xml:space="preserve"> "Krakus"</w:t>
            </w:r>
          </w:p>
          <w:p w14:paraId="22A51888" w14:textId="4E735765" w:rsidR="007F17C6" w:rsidRPr="009F0E5C" w:rsidRDefault="007F17C6" w:rsidP="004D3418">
            <w:pPr>
              <w:jc w:val="both"/>
              <w:rPr>
                <w:bCs/>
                <w:sz w:val="22"/>
                <w:szCs w:val="22"/>
              </w:rPr>
            </w:pPr>
            <w:r w:rsidRPr="007F17C6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17C6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AAD833" w14:textId="69069687" w:rsidR="007F17C6" w:rsidRPr="009F0E5C" w:rsidRDefault="007F17C6" w:rsidP="004D3418">
            <w:pPr>
              <w:jc w:val="both"/>
              <w:rPr>
                <w:bCs/>
                <w:sz w:val="22"/>
                <w:szCs w:val="22"/>
              </w:rPr>
            </w:pPr>
            <w:r w:rsidRPr="007F17C6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17C6">
              <w:rPr>
                <w:bCs/>
                <w:sz w:val="22"/>
                <w:szCs w:val="22"/>
              </w:rPr>
              <w:t>Kraków</w:t>
            </w:r>
          </w:p>
          <w:p w14:paraId="5F34D83E" w14:textId="77777777" w:rsidR="007F17C6" w:rsidRPr="00D26ED6" w:rsidRDefault="007F17C6" w:rsidP="004D34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58B9D0" w14:textId="1D7EE97B" w:rsidR="007F17C6" w:rsidRDefault="007F17C6" w:rsidP="004D341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17C6">
              <w:rPr>
                <w:sz w:val="22"/>
                <w:szCs w:val="22"/>
              </w:rPr>
              <w:t xml:space="preserve">Usługa restauracyjna podczas obchodów Dni </w:t>
            </w:r>
            <w:proofErr w:type="spellStart"/>
            <w:r w:rsidRPr="007F17C6">
              <w:rPr>
                <w:sz w:val="22"/>
                <w:szCs w:val="22"/>
              </w:rPr>
              <w:t>Hoborskiego</w:t>
            </w:r>
            <w:proofErr w:type="spellEnd"/>
            <w:r w:rsidRPr="007F17C6">
              <w:rPr>
                <w:sz w:val="22"/>
                <w:szCs w:val="22"/>
              </w:rPr>
              <w:t xml:space="preserve"> - KC-DE-zp.25.480.2026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BDD1AA2" w14:textId="48B32390" w:rsidR="007F17C6" w:rsidRPr="00D26ED6" w:rsidRDefault="007F17C6" w:rsidP="004D341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17C6">
              <w:rPr>
                <w:b/>
                <w:sz w:val="22"/>
                <w:szCs w:val="22"/>
              </w:rPr>
              <w:t>12 400.00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C5389EC" w14:textId="77777777" w:rsidR="007F17C6" w:rsidRDefault="007F17C6" w:rsidP="004D341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F8B360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7"/>
        <w:gridCol w:w="3621"/>
        <w:gridCol w:w="1930"/>
        <w:gridCol w:w="1930"/>
        <w:gridCol w:w="1448"/>
      </w:tblGrid>
      <w:tr w:rsidR="00C12F6B" w:rsidRPr="008567C7" w14:paraId="69B70AF8" w14:textId="77777777" w:rsidTr="00C12F6B">
        <w:trPr>
          <w:trHeight w:val="541"/>
        </w:trPr>
        <w:tc>
          <w:tcPr>
            <w:tcW w:w="1207" w:type="dxa"/>
            <w:vAlign w:val="center"/>
          </w:tcPr>
          <w:p w14:paraId="4AA55D86" w14:textId="77777777" w:rsidR="00C12F6B" w:rsidRPr="008567C7" w:rsidRDefault="00C12F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21" w:type="dxa"/>
            <w:vAlign w:val="center"/>
          </w:tcPr>
          <w:p w14:paraId="4501BE90" w14:textId="77777777" w:rsidR="00C12F6B" w:rsidRPr="008567C7" w:rsidRDefault="00C12F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30" w:type="dxa"/>
            <w:vAlign w:val="center"/>
          </w:tcPr>
          <w:p w14:paraId="6EF86ED4" w14:textId="55E8E7F4" w:rsidR="00C12F6B" w:rsidRPr="008567C7" w:rsidRDefault="00C12F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30" w:type="dxa"/>
            <w:vAlign w:val="center"/>
          </w:tcPr>
          <w:p w14:paraId="4BC0B706" w14:textId="125F340A" w:rsidR="00C12F6B" w:rsidRPr="008567C7" w:rsidRDefault="00C12F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lokalu, w którym będzie realizowana usługa  od budynku A0 AGH</w:t>
            </w:r>
          </w:p>
        </w:tc>
        <w:tc>
          <w:tcPr>
            <w:tcW w:w="1448" w:type="dxa"/>
            <w:vAlign w:val="center"/>
          </w:tcPr>
          <w:p w14:paraId="30989C75" w14:textId="77777777" w:rsidR="00C12F6B" w:rsidRPr="008567C7" w:rsidRDefault="00C12F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12F6B" w:rsidRPr="008567C7" w14:paraId="3CE290D2" w14:textId="77777777" w:rsidTr="00C12F6B">
        <w:trPr>
          <w:trHeight w:val="1002"/>
        </w:trPr>
        <w:tc>
          <w:tcPr>
            <w:tcW w:w="1207" w:type="dxa"/>
            <w:vAlign w:val="center"/>
          </w:tcPr>
          <w:p w14:paraId="45354249" w14:textId="0E7115D9" w:rsidR="00C12F6B" w:rsidRPr="008567C7" w:rsidRDefault="00C12F6B" w:rsidP="004D34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21" w:type="dxa"/>
            <w:vAlign w:val="center"/>
          </w:tcPr>
          <w:p w14:paraId="273CD2AC" w14:textId="2F909854" w:rsidR="00C12F6B" w:rsidRPr="002B6761" w:rsidRDefault="00C12F6B" w:rsidP="004D34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7F17C6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7F17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14:paraId="636AD664" w14:textId="1AF3B6FD" w:rsidR="00C12F6B" w:rsidRPr="008567C7" w:rsidRDefault="00C12F6B" w:rsidP="004D34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7C6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AFA63A" w14:textId="52F3F87A" w:rsidR="00C12F6B" w:rsidRPr="001B7815" w:rsidRDefault="00C12F6B" w:rsidP="004D34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17C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30" w:type="dxa"/>
            <w:vAlign w:val="center"/>
          </w:tcPr>
          <w:p w14:paraId="3188C820" w14:textId="5EC5E987" w:rsidR="00C12F6B" w:rsidRPr="008567C7" w:rsidRDefault="00C12F6B" w:rsidP="004D34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30" w:type="dxa"/>
            <w:vAlign w:val="center"/>
          </w:tcPr>
          <w:p w14:paraId="67725149" w14:textId="3DCA56CF" w:rsidR="00C12F6B" w:rsidRPr="008567C7" w:rsidRDefault="00C12F6B" w:rsidP="004D34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48" w:type="dxa"/>
            <w:vAlign w:val="center"/>
          </w:tcPr>
          <w:p w14:paraId="5D526466" w14:textId="2EC51EA5" w:rsidR="00C12F6B" w:rsidRPr="008567C7" w:rsidRDefault="00C12F6B" w:rsidP="004D34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17C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3AEF79A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01A568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D75691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21AFE" w14:textId="77777777" w:rsidR="00A445EE" w:rsidRDefault="00A445EE">
      <w:r>
        <w:separator/>
      </w:r>
    </w:p>
  </w:endnote>
  <w:endnote w:type="continuationSeparator" w:id="0">
    <w:p w14:paraId="72899940" w14:textId="77777777" w:rsidR="00A445EE" w:rsidRDefault="00A4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847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07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6EB5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4745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EB2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355C8" w14:textId="77777777" w:rsidR="00A445EE" w:rsidRDefault="00A445EE">
      <w:r>
        <w:separator/>
      </w:r>
    </w:p>
  </w:footnote>
  <w:footnote w:type="continuationSeparator" w:id="0">
    <w:p w14:paraId="0CEBBA9B" w14:textId="77777777" w:rsidR="00A445EE" w:rsidRDefault="00A4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AB9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4F9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2C9D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A2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17C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45EE"/>
    <w:rsid w:val="00A57A26"/>
    <w:rsid w:val="00AA02AC"/>
    <w:rsid w:val="00AB0900"/>
    <w:rsid w:val="00B32D12"/>
    <w:rsid w:val="00B464D3"/>
    <w:rsid w:val="00B8185B"/>
    <w:rsid w:val="00BD2174"/>
    <w:rsid w:val="00C12F6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45B46"/>
  <w15:chartTrackingRefBased/>
  <w15:docId w15:val="{728E70F3-E1EA-42F9-B499-A3186B69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2026-10-21T09:42:00Z</cp:lastPrinted>
  <dcterms:created xsi:type="dcterms:W3CDTF">2026-10-21T09:42:00Z</dcterms:created>
  <dcterms:modified xsi:type="dcterms:W3CDTF">2026-10-21T09:42:00Z</dcterms:modified>
</cp:coreProperties>
</file>