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4F2C9" w14:textId="1404BF99" w:rsidR="00906D1A" w:rsidRDefault="00411D5A" w:rsidP="000313C3">
      <w:pPr>
        <w:spacing w:after="120"/>
        <w:jc w:val="right"/>
      </w:pPr>
      <w:bookmarkStart w:id="0" w:name="_Hlk53520193"/>
      <w:r w:rsidRPr="00FA79F7">
        <w:t>Rawicz</w:t>
      </w:r>
      <w:r w:rsidR="00FA79F7">
        <w:t>,</w:t>
      </w:r>
      <w:r w:rsidR="00906D1A" w:rsidRPr="00FA79F7">
        <w:t xml:space="preserve"> </w:t>
      </w:r>
      <w:r w:rsidR="00FA79F7">
        <w:t>21.10.2026 r.</w:t>
      </w:r>
    </w:p>
    <w:p w14:paraId="22131D47" w14:textId="77777777" w:rsidR="000313C3" w:rsidRPr="00FA79F7" w:rsidRDefault="000313C3" w:rsidP="000313C3">
      <w:pPr>
        <w:spacing w:after="120"/>
        <w:jc w:val="right"/>
      </w:pPr>
    </w:p>
    <w:p w14:paraId="52C2BDD8" w14:textId="791DA76E" w:rsidR="00906D1A" w:rsidRPr="00FA79F7" w:rsidRDefault="00411D5A" w:rsidP="00FA79F7">
      <w:pPr>
        <w:spacing w:line="276" w:lineRule="auto"/>
        <w:ind w:right="4410"/>
        <w:rPr>
          <w:b/>
          <w:bCs/>
        </w:rPr>
      </w:pPr>
      <w:r w:rsidRPr="00FA79F7">
        <w:rPr>
          <w:b/>
          <w:bCs/>
        </w:rPr>
        <w:t>Powiatowe Centrum Usług Wspólnych w Rawiczu</w:t>
      </w:r>
    </w:p>
    <w:p w14:paraId="13F9E37C" w14:textId="257FAC38" w:rsidR="00906D1A" w:rsidRPr="00FA79F7" w:rsidRDefault="00411D5A" w:rsidP="00FA79F7">
      <w:pPr>
        <w:spacing w:line="276" w:lineRule="auto"/>
        <w:ind w:right="4410"/>
      </w:pPr>
      <w:r w:rsidRPr="00FA79F7">
        <w:t>ul. Mikołaja Kopernika</w:t>
      </w:r>
      <w:r w:rsidR="00906D1A" w:rsidRPr="00FA79F7">
        <w:t xml:space="preserve"> </w:t>
      </w:r>
      <w:r w:rsidRPr="00FA79F7">
        <w:t>4</w:t>
      </w:r>
    </w:p>
    <w:p w14:paraId="7498C19E" w14:textId="7DC53943" w:rsidR="00906D1A" w:rsidRDefault="00411D5A" w:rsidP="00FA79F7">
      <w:pPr>
        <w:tabs>
          <w:tab w:val="left" w:pos="5670"/>
        </w:tabs>
        <w:spacing w:line="276" w:lineRule="auto"/>
        <w:ind w:right="4410"/>
      </w:pPr>
      <w:r w:rsidRPr="00FA79F7">
        <w:t>63-900</w:t>
      </w:r>
      <w:r w:rsidR="00906D1A" w:rsidRPr="00FA79F7">
        <w:t xml:space="preserve"> </w:t>
      </w:r>
      <w:r w:rsidRPr="00FA79F7">
        <w:t>Rawicz</w:t>
      </w:r>
    </w:p>
    <w:p w14:paraId="2AB39A07" w14:textId="77777777" w:rsidR="00FA79F7" w:rsidRDefault="00FA79F7" w:rsidP="00FA79F7">
      <w:pPr>
        <w:tabs>
          <w:tab w:val="left" w:pos="5670"/>
        </w:tabs>
        <w:spacing w:line="276" w:lineRule="auto"/>
        <w:ind w:right="4410"/>
      </w:pPr>
    </w:p>
    <w:p w14:paraId="69F4E817" w14:textId="77777777" w:rsidR="000313C3" w:rsidRDefault="000313C3" w:rsidP="00FA79F7">
      <w:pPr>
        <w:tabs>
          <w:tab w:val="left" w:pos="5670"/>
        </w:tabs>
        <w:spacing w:line="276" w:lineRule="auto"/>
        <w:ind w:right="4410"/>
      </w:pPr>
    </w:p>
    <w:p w14:paraId="5C1272E9" w14:textId="33A7F8EA" w:rsidR="00FA79F7" w:rsidRDefault="00FA79F7" w:rsidP="000313C3">
      <w:pPr>
        <w:tabs>
          <w:tab w:val="center" w:pos="4536"/>
          <w:tab w:val="right" w:pos="9072"/>
        </w:tabs>
        <w:spacing w:line="360" w:lineRule="auto"/>
        <w:rPr>
          <w:b/>
        </w:rPr>
      </w:pPr>
      <w:r>
        <w:t xml:space="preserve">Znak sprawy: </w:t>
      </w:r>
      <w:r w:rsidRPr="00FA79F7">
        <w:rPr>
          <w:b/>
        </w:rPr>
        <w:t>PCUW.261.41.2026</w:t>
      </w:r>
    </w:p>
    <w:p w14:paraId="227CB4CC" w14:textId="77777777" w:rsidR="000313C3" w:rsidRPr="000313C3" w:rsidRDefault="000313C3" w:rsidP="000313C3">
      <w:pPr>
        <w:tabs>
          <w:tab w:val="center" w:pos="4536"/>
          <w:tab w:val="right" w:pos="9072"/>
        </w:tabs>
        <w:spacing w:line="360" w:lineRule="auto"/>
        <w:rPr>
          <w:bCs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FA79F7" w14:paraId="7B5C16F2" w14:textId="77777777" w:rsidTr="00EF318B">
        <w:tc>
          <w:tcPr>
            <w:tcW w:w="10065" w:type="dxa"/>
            <w:shd w:val="clear" w:color="auto" w:fill="F2F2F2"/>
            <w:hideMark/>
          </w:tcPr>
          <w:p w14:paraId="20479DEC" w14:textId="77777777" w:rsidR="00906D1A" w:rsidRPr="00FA79F7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FA79F7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76822F43" w14:textId="77777777" w:rsidR="00906D1A" w:rsidRPr="00FA79F7" w:rsidRDefault="00906D1A" w:rsidP="00EF318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FA79F7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6E93AA0" w14:textId="77777777" w:rsidR="00906D1A" w:rsidRPr="00FA79F7" w:rsidRDefault="00906D1A" w:rsidP="000313C3">
      <w:pPr>
        <w:keepNext/>
        <w:outlineLvl w:val="0"/>
        <w:rPr>
          <w:b/>
        </w:rPr>
      </w:pPr>
    </w:p>
    <w:p w14:paraId="767215F5" w14:textId="77777777" w:rsidR="000313C3" w:rsidRDefault="000313C3" w:rsidP="00FA79F7">
      <w:pPr>
        <w:spacing w:line="360" w:lineRule="auto"/>
        <w:ind w:left="992" w:hanging="992"/>
        <w:jc w:val="both"/>
        <w:rPr>
          <w:rFonts w:eastAsia="Calibri"/>
          <w:lang w:eastAsia="en-US"/>
        </w:rPr>
      </w:pPr>
    </w:p>
    <w:p w14:paraId="0C7AD795" w14:textId="7378A580" w:rsidR="00906D1A" w:rsidRPr="00FA79F7" w:rsidRDefault="00906D1A" w:rsidP="00FA79F7">
      <w:pPr>
        <w:spacing w:line="360" w:lineRule="auto"/>
        <w:ind w:left="992" w:hanging="992"/>
        <w:jc w:val="both"/>
        <w:rPr>
          <w:rFonts w:eastAsia="Calibri"/>
          <w:lang w:eastAsia="en-US"/>
        </w:rPr>
      </w:pPr>
      <w:r w:rsidRPr="00FA79F7">
        <w:rPr>
          <w:rFonts w:eastAsia="Calibri"/>
          <w:lang w:eastAsia="en-US"/>
        </w:rPr>
        <w:t>Dotyczy</w:t>
      </w:r>
      <w:r w:rsidR="00FA79F7">
        <w:rPr>
          <w:rFonts w:eastAsia="Calibri"/>
          <w:lang w:eastAsia="en-US"/>
        </w:rPr>
        <w:t xml:space="preserve">: </w:t>
      </w:r>
      <w:r w:rsidRPr="00FA79F7">
        <w:rPr>
          <w:rFonts w:eastAsia="Calibri"/>
          <w:lang w:eastAsia="en-US"/>
        </w:rPr>
        <w:t xml:space="preserve"> </w:t>
      </w:r>
      <w:r w:rsidR="00FA79F7" w:rsidRPr="00FA79F7">
        <w:t xml:space="preserve">postępowania o udzielenie zamówienia publicznego, prowadzonego w trybie podstawowym bez negocjacji - art. 275 pkt 1 ustawy </w:t>
      </w:r>
      <w:proofErr w:type="spellStart"/>
      <w:r w:rsidR="00FA79F7" w:rsidRPr="00FA79F7">
        <w:t>Pzp</w:t>
      </w:r>
      <w:proofErr w:type="spellEnd"/>
      <w:r w:rsidR="00FA79F7" w:rsidRPr="00FA79F7">
        <w:t xml:space="preserve"> na zadanie pn.</w:t>
      </w:r>
      <w:proofErr w:type="gramStart"/>
      <w:r w:rsidR="00FA79F7" w:rsidRPr="00FA79F7">
        <w:t>:</w:t>
      </w:r>
      <w:r w:rsidR="00FA79F7">
        <w:t xml:space="preserve"> </w:t>
      </w:r>
      <w:r w:rsidR="00FA79F7" w:rsidRPr="00FA79F7">
        <w:rPr>
          <w:b/>
          <w:bCs/>
        </w:rPr>
        <w:t>,,Przebudowa</w:t>
      </w:r>
      <w:proofErr w:type="gramEnd"/>
      <w:r w:rsidR="00FA79F7" w:rsidRPr="00FA79F7">
        <w:rPr>
          <w:b/>
          <w:bCs/>
        </w:rPr>
        <w:t xml:space="preserve"> drogi powiatowej nr 5474P Bojanowo - Sowiny, na odcinku od skrzyżowania z drogą gminną nr 816002P do skrzyżowania z drogą powiatową nr 4910P.’’</w:t>
      </w:r>
    </w:p>
    <w:p w14:paraId="0BBA926F" w14:textId="77777777" w:rsidR="00906D1A" w:rsidRPr="00FA79F7" w:rsidRDefault="00906D1A" w:rsidP="00906D1A">
      <w:pPr>
        <w:tabs>
          <w:tab w:val="left" w:pos="708"/>
          <w:tab w:val="center" w:pos="4536"/>
          <w:tab w:val="right" w:pos="9072"/>
        </w:tabs>
      </w:pPr>
    </w:p>
    <w:p w14:paraId="42646F5D" w14:textId="22110985" w:rsidR="000313C3" w:rsidRPr="000313C3" w:rsidRDefault="00FA79F7" w:rsidP="00FA79F7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sz w:val="22"/>
          <w:szCs w:val="22"/>
        </w:rPr>
      </w:pPr>
      <w:r>
        <w:t xml:space="preserve">1. </w:t>
      </w:r>
      <w:r w:rsidR="00906D1A" w:rsidRPr="00FA79F7">
        <w:t xml:space="preserve">Zamawiający, </w:t>
      </w:r>
      <w:r w:rsidR="00411D5A" w:rsidRPr="00FA79F7">
        <w:rPr>
          <w:b/>
        </w:rPr>
        <w:t>Powiatowe Centrum Usług Wspólnych w Rawiczu</w:t>
      </w:r>
      <w:r w:rsidR="00906D1A" w:rsidRPr="00FA79F7">
        <w:t xml:space="preserve">, działając na podstawie art. 253 ust. 1 ustawy z dnia 11 września 2019r. Prawo zamówień publicznych </w:t>
      </w:r>
      <w:r w:rsidR="00411D5A" w:rsidRPr="00FA79F7">
        <w:t>(</w:t>
      </w:r>
      <w:proofErr w:type="spellStart"/>
      <w:r w:rsidR="00411D5A" w:rsidRPr="00FA79F7">
        <w:t>t.j</w:t>
      </w:r>
      <w:proofErr w:type="spellEnd"/>
      <w:r w:rsidR="00411D5A" w:rsidRPr="00FA79F7">
        <w:t>. Dz. U. z 2026 r. poz. 793</w:t>
      </w:r>
      <w:r>
        <w:t xml:space="preserve"> ze zm.</w:t>
      </w:r>
      <w:r w:rsidR="00411D5A" w:rsidRPr="00FA79F7">
        <w:t>)</w:t>
      </w:r>
      <w:r w:rsidR="00906D1A" w:rsidRPr="00FA79F7">
        <w:t xml:space="preserve">, zwanej dalej „ustawą Pzp”, informuje, że w toczącym się postępowaniu o udzielenie zamówienia publicznego, jako najkorzystniejsza wybrana została oferta złożona przez </w:t>
      </w:r>
      <w:r>
        <w:t>W</w:t>
      </w:r>
      <w:r w:rsidR="00906D1A" w:rsidRPr="00FA79F7">
        <w:t>ykonawcę</w:t>
      </w:r>
      <w:r w:rsidR="00906D1A" w:rsidRPr="00FA79F7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11D5A" w:rsidRPr="00FA79F7" w14:paraId="331C4934" w14:textId="77777777" w:rsidTr="00FA79F7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7C9" w14:textId="223B9433" w:rsidR="00411D5A" w:rsidRPr="00FA79F7" w:rsidRDefault="00411D5A" w:rsidP="00FA79F7">
            <w:pPr>
              <w:spacing w:before="80"/>
              <w:ind w:left="-75"/>
              <w:jc w:val="center"/>
              <w:rPr>
                <w:b/>
              </w:rPr>
            </w:pPr>
            <w:r w:rsidRPr="00FA79F7">
              <w:rPr>
                <w:b/>
              </w:rPr>
              <w:t xml:space="preserve">SKM DRÓG </w:t>
            </w:r>
            <w:r w:rsidR="00FA79F7">
              <w:rPr>
                <w:b/>
              </w:rPr>
              <w:t>Sp. z o.o.</w:t>
            </w:r>
          </w:p>
          <w:p w14:paraId="6C13DA4D" w14:textId="2593B5CB" w:rsidR="00411D5A" w:rsidRPr="00FA79F7" w:rsidRDefault="00FA79F7" w:rsidP="00FA79F7">
            <w:pPr>
              <w:ind w:left="-75"/>
              <w:jc w:val="center"/>
              <w:rPr>
                <w:b/>
              </w:rPr>
            </w:pPr>
            <w:r>
              <w:rPr>
                <w:bCs/>
              </w:rPr>
              <w:t xml:space="preserve">ul. </w:t>
            </w:r>
            <w:r w:rsidR="00411D5A" w:rsidRPr="00FA79F7">
              <w:rPr>
                <w:bCs/>
              </w:rPr>
              <w:t>Lazurowa 44</w:t>
            </w:r>
          </w:p>
          <w:p w14:paraId="50AAA58C" w14:textId="0CDC9F0F" w:rsidR="00411D5A" w:rsidRPr="00FA79F7" w:rsidRDefault="00411D5A" w:rsidP="00FA79F7">
            <w:pPr>
              <w:ind w:left="-75"/>
              <w:jc w:val="center"/>
              <w:rPr>
                <w:bCs/>
              </w:rPr>
            </w:pPr>
            <w:r w:rsidRPr="00FA79F7">
              <w:rPr>
                <w:bCs/>
              </w:rPr>
              <w:t>63-900 Słupia Kapitulna</w:t>
            </w:r>
          </w:p>
          <w:p w14:paraId="3D9DC327" w14:textId="44F64BBF" w:rsidR="00411D5A" w:rsidRPr="00FA79F7" w:rsidRDefault="00411D5A" w:rsidP="00912F6A">
            <w:pPr>
              <w:spacing w:before="120" w:after="40" w:line="276" w:lineRule="auto"/>
              <w:ind w:left="-75"/>
              <w:jc w:val="both"/>
            </w:pPr>
            <w:r w:rsidRPr="00FA79F7">
              <w:t>za cenę</w:t>
            </w:r>
            <w:r w:rsidR="00FA79F7">
              <w:t xml:space="preserve">: </w:t>
            </w:r>
            <w:r w:rsidRPr="00FA79F7">
              <w:rPr>
                <w:b/>
              </w:rPr>
              <w:t>648</w:t>
            </w:r>
            <w:r w:rsidR="00FA79F7">
              <w:rPr>
                <w:b/>
              </w:rPr>
              <w:t> </w:t>
            </w:r>
            <w:r w:rsidRPr="00FA79F7">
              <w:rPr>
                <w:b/>
              </w:rPr>
              <w:t>201</w:t>
            </w:r>
            <w:r w:rsidR="00FA79F7">
              <w:rPr>
                <w:b/>
              </w:rPr>
              <w:t>,</w:t>
            </w:r>
            <w:r w:rsidRPr="00FA79F7">
              <w:rPr>
                <w:b/>
              </w:rPr>
              <w:t>64 zł brutto</w:t>
            </w:r>
            <w:r w:rsidRPr="00FA79F7">
              <w:rPr>
                <w:bCs/>
              </w:rPr>
              <w:t>.</w:t>
            </w:r>
          </w:p>
          <w:p w14:paraId="0BDCDD23" w14:textId="7A3799E2" w:rsidR="00411D5A" w:rsidRPr="00FA79F7" w:rsidRDefault="00411D5A" w:rsidP="00FA79F7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FA79F7">
              <w:rPr>
                <w:color w:val="000000"/>
              </w:rPr>
              <w:t>Uzasadnienie wyboru:</w:t>
            </w:r>
            <w:r w:rsidR="00FA79F7">
              <w:rPr>
                <w:color w:val="000000"/>
              </w:rPr>
              <w:t xml:space="preserve"> </w:t>
            </w:r>
            <w:r w:rsidR="00FA79F7" w:rsidRPr="00FA79F7">
              <w:rPr>
                <w:i/>
                <w:iCs/>
                <w:color w:val="000000"/>
              </w:rPr>
              <w:t xml:space="preserve">Oferta ww. Wykonawcy jest ofertą najkorzystniejszą, spełniającą warunki </w:t>
            </w:r>
            <w:proofErr w:type="gramStart"/>
            <w:r w:rsidR="00FA79F7" w:rsidRPr="00FA79F7">
              <w:rPr>
                <w:i/>
                <w:iCs/>
                <w:color w:val="000000"/>
              </w:rPr>
              <w:t>udziału  w</w:t>
            </w:r>
            <w:proofErr w:type="gramEnd"/>
            <w:r w:rsidR="00FA79F7" w:rsidRPr="00FA79F7">
              <w:rPr>
                <w:i/>
                <w:iCs/>
                <w:color w:val="000000"/>
              </w:rPr>
              <w:t xml:space="preserve"> postępowaniu oraz niepodlegającą odrzuceniu.</w:t>
            </w:r>
          </w:p>
        </w:tc>
      </w:tr>
    </w:tbl>
    <w:p w14:paraId="5C309440" w14:textId="77777777" w:rsidR="000313C3" w:rsidRDefault="000313C3" w:rsidP="00906D1A">
      <w:pPr>
        <w:spacing w:before="240" w:after="120"/>
        <w:jc w:val="both"/>
        <w:rPr>
          <w:color w:val="000000"/>
        </w:rPr>
      </w:pPr>
    </w:p>
    <w:p w14:paraId="49BDF6FA" w14:textId="2530CCE1" w:rsidR="00906D1A" w:rsidRPr="00FA79F7" w:rsidRDefault="00FA79F7" w:rsidP="00906D1A">
      <w:pPr>
        <w:spacing w:before="240" w:after="120"/>
        <w:jc w:val="both"/>
        <w:rPr>
          <w:color w:val="000000"/>
        </w:rPr>
      </w:pPr>
      <w:r w:rsidRPr="00FA79F7">
        <w:rPr>
          <w:color w:val="000000"/>
        </w:rPr>
        <w:t xml:space="preserve">2. </w:t>
      </w:r>
      <w:r w:rsidR="00906D1A" w:rsidRPr="00FA79F7">
        <w:rPr>
          <w:color w:val="000000"/>
        </w:rPr>
        <w:t>Punktacja przyznana ofertom w każdym kryterium oceny ofert wraz z łączną punktacją:</w:t>
      </w:r>
    </w:p>
    <w:tbl>
      <w:tblPr>
        <w:tblW w:w="100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5"/>
        <w:gridCol w:w="3556"/>
        <w:gridCol w:w="1673"/>
        <w:gridCol w:w="1881"/>
        <w:gridCol w:w="1673"/>
      </w:tblGrid>
      <w:tr w:rsidR="00FA79F7" w:rsidRPr="00FA79F7" w14:paraId="37A756E0" w14:textId="77777777" w:rsidTr="00FA79F7">
        <w:trPr>
          <w:trHeight w:val="969"/>
        </w:trPr>
        <w:tc>
          <w:tcPr>
            <w:tcW w:w="1255" w:type="dxa"/>
            <w:shd w:val="clear" w:color="auto" w:fill="F2F2F2"/>
            <w:vAlign w:val="center"/>
          </w:tcPr>
          <w:p w14:paraId="17B8B149" w14:textId="77777777" w:rsidR="00FA79F7" w:rsidRPr="00FA79F7" w:rsidRDefault="00FA79F7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_Hlk53517864"/>
            <w:r w:rsidRPr="00FA7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3556" w:type="dxa"/>
            <w:shd w:val="clear" w:color="auto" w:fill="F2F2F2"/>
            <w:vAlign w:val="center"/>
          </w:tcPr>
          <w:p w14:paraId="2375F68B" w14:textId="77777777" w:rsidR="00FA79F7" w:rsidRPr="00FA79F7" w:rsidRDefault="00FA79F7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1673" w:type="dxa"/>
            <w:shd w:val="clear" w:color="auto" w:fill="F2F2F2"/>
            <w:vAlign w:val="center"/>
          </w:tcPr>
          <w:p w14:paraId="7F7FEEBC" w14:textId="12A44BA7" w:rsidR="00FA79F7" w:rsidRPr="00FA79F7" w:rsidRDefault="00FA79F7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</w:t>
            </w:r>
          </w:p>
        </w:tc>
        <w:tc>
          <w:tcPr>
            <w:tcW w:w="1881" w:type="dxa"/>
            <w:shd w:val="clear" w:color="auto" w:fill="F2F2F2"/>
            <w:vAlign w:val="center"/>
          </w:tcPr>
          <w:p w14:paraId="69F6A3FF" w14:textId="74259918" w:rsidR="00FA79F7" w:rsidRPr="00FA79F7" w:rsidRDefault="00FA79F7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Okres gwarancji</w:t>
            </w:r>
          </w:p>
        </w:tc>
        <w:tc>
          <w:tcPr>
            <w:tcW w:w="1673" w:type="dxa"/>
            <w:shd w:val="clear" w:color="auto" w:fill="F2F2F2"/>
            <w:vAlign w:val="center"/>
          </w:tcPr>
          <w:p w14:paraId="75ED9CDA" w14:textId="77777777" w:rsidR="00FA79F7" w:rsidRPr="00FA79F7" w:rsidRDefault="00FA79F7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Łączna liczba punktów</w:t>
            </w:r>
          </w:p>
        </w:tc>
      </w:tr>
      <w:bookmarkEnd w:id="1"/>
      <w:tr w:rsidR="00FA79F7" w:rsidRPr="00FA79F7" w14:paraId="37091CCC" w14:textId="77777777" w:rsidTr="000313C3">
        <w:trPr>
          <w:trHeight w:val="916"/>
        </w:trPr>
        <w:tc>
          <w:tcPr>
            <w:tcW w:w="1255" w:type="dxa"/>
            <w:vAlign w:val="center"/>
          </w:tcPr>
          <w:p w14:paraId="2068D056" w14:textId="3E0869D5" w:rsidR="00FA79F7" w:rsidRPr="00FA79F7" w:rsidRDefault="00FA79F7" w:rsidP="00912F6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79F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556" w:type="dxa"/>
            <w:vAlign w:val="center"/>
          </w:tcPr>
          <w:p w14:paraId="700D36E6" w14:textId="3D8231F6" w:rsidR="00FA79F7" w:rsidRPr="00FA79F7" w:rsidRDefault="00FA79F7" w:rsidP="00FA79F7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SKM DRÓG Sp. z o.o.</w:t>
            </w:r>
          </w:p>
          <w:p w14:paraId="46001695" w14:textId="6E3235C1" w:rsidR="00FA79F7" w:rsidRPr="00FA79F7" w:rsidRDefault="00FA79F7" w:rsidP="00FA79F7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FA79F7">
              <w:rPr>
                <w:rFonts w:ascii="Times New Roman" w:hAnsi="Times New Roman" w:cs="Times New Roman"/>
                <w:bCs/>
                <w:sz w:val="22"/>
                <w:szCs w:val="22"/>
              </w:rPr>
              <w:t>Lazurowa 44</w:t>
            </w:r>
          </w:p>
          <w:p w14:paraId="0C6F23E1" w14:textId="74B7386C" w:rsidR="00FA79F7" w:rsidRPr="00FA79F7" w:rsidRDefault="00FA79F7" w:rsidP="00FA79F7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A79F7">
              <w:rPr>
                <w:rFonts w:ascii="Times New Roman" w:hAnsi="Times New Roman" w:cs="Times New Roman"/>
                <w:bCs/>
                <w:sz w:val="22"/>
                <w:szCs w:val="22"/>
              </w:rPr>
              <w:t>63-900 Słupia Kapitulna</w:t>
            </w:r>
          </w:p>
        </w:tc>
        <w:tc>
          <w:tcPr>
            <w:tcW w:w="1673" w:type="dxa"/>
            <w:vAlign w:val="center"/>
          </w:tcPr>
          <w:p w14:paraId="1EC028BC" w14:textId="777AA129" w:rsidR="00FA79F7" w:rsidRPr="00FA79F7" w:rsidRDefault="00FA79F7" w:rsidP="00912F6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79F7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881" w:type="dxa"/>
            <w:vAlign w:val="center"/>
          </w:tcPr>
          <w:p w14:paraId="4CE77E67" w14:textId="40240558" w:rsidR="00FA79F7" w:rsidRPr="00FA79F7" w:rsidRDefault="00FA79F7" w:rsidP="00912F6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79F7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673" w:type="dxa"/>
            <w:vAlign w:val="center"/>
          </w:tcPr>
          <w:p w14:paraId="417EC2EF" w14:textId="72D9F924" w:rsidR="00FA79F7" w:rsidRPr="00FA79F7" w:rsidRDefault="00FA79F7" w:rsidP="00912F6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79F7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FA79F7" w:rsidRPr="00FA79F7" w14:paraId="47009976" w14:textId="77777777" w:rsidTr="000313C3">
        <w:trPr>
          <w:trHeight w:val="660"/>
        </w:trPr>
        <w:tc>
          <w:tcPr>
            <w:tcW w:w="1255" w:type="dxa"/>
            <w:vAlign w:val="center"/>
          </w:tcPr>
          <w:p w14:paraId="2F37BC76" w14:textId="530ACF60" w:rsidR="00FA79F7" w:rsidRPr="00FA79F7" w:rsidRDefault="00FA79F7" w:rsidP="00912F6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79F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3556" w:type="dxa"/>
            <w:vAlign w:val="center"/>
          </w:tcPr>
          <w:p w14:paraId="47F3C750" w14:textId="77777777" w:rsidR="00FA79F7" w:rsidRDefault="00FA79F7" w:rsidP="00FA79F7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A79F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Usługi Rolniczo Transportowe </w:t>
            </w:r>
          </w:p>
          <w:p w14:paraId="0845C161" w14:textId="25A1B6EF" w:rsidR="00FA79F7" w:rsidRPr="00FA79F7" w:rsidRDefault="00FA79F7" w:rsidP="00FA79F7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A79F7">
              <w:rPr>
                <w:rFonts w:ascii="Times New Roman" w:hAnsi="Times New Roman" w:cs="Times New Roman"/>
                <w:b/>
                <w:sz w:val="22"/>
                <w:szCs w:val="22"/>
              </w:rPr>
              <w:t>LA-STA Laura Stanek</w:t>
            </w:r>
          </w:p>
          <w:p w14:paraId="771856CA" w14:textId="5045A2A1" w:rsidR="00FA79F7" w:rsidRPr="00FA79F7" w:rsidRDefault="00FA79F7" w:rsidP="00FA79F7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FA79F7">
              <w:rPr>
                <w:rFonts w:ascii="Times New Roman" w:hAnsi="Times New Roman" w:cs="Times New Roman"/>
                <w:bCs/>
                <w:sz w:val="22"/>
                <w:szCs w:val="22"/>
              </w:rPr>
              <w:t>Zaborowska 54</w:t>
            </w:r>
          </w:p>
          <w:p w14:paraId="7BC67831" w14:textId="56B7895F" w:rsidR="00FA79F7" w:rsidRPr="00FA79F7" w:rsidRDefault="00FA79F7" w:rsidP="00FA79F7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A79F7">
              <w:rPr>
                <w:rFonts w:ascii="Times New Roman" w:hAnsi="Times New Roman" w:cs="Times New Roman"/>
                <w:bCs/>
                <w:sz w:val="22"/>
                <w:szCs w:val="22"/>
              </w:rPr>
              <w:t>64-100 Henrykowo</w:t>
            </w:r>
          </w:p>
        </w:tc>
        <w:tc>
          <w:tcPr>
            <w:tcW w:w="1673" w:type="dxa"/>
            <w:vAlign w:val="center"/>
          </w:tcPr>
          <w:p w14:paraId="07FDF6E6" w14:textId="48E1C16F" w:rsidR="00FA79F7" w:rsidRPr="00FA79F7" w:rsidRDefault="00FA79F7" w:rsidP="00912F6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79F7">
              <w:rPr>
                <w:rFonts w:ascii="Times New Roman" w:hAnsi="Times New Roman" w:cs="Times New Roman"/>
                <w:sz w:val="22"/>
                <w:szCs w:val="22"/>
              </w:rPr>
              <w:t xml:space="preserve">  51,80</w:t>
            </w:r>
          </w:p>
        </w:tc>
        <w:tc>
          <w:tcPr>
            <w:tcW w:w="1881" w:type="dxa"/>
            <w:vAlign w:val="center"/>
          </w:tcPr>
          <w:p w14:paraId="34F59C37" w14:textId="37B28028" w:rsidR="00FA79F7" w:rsidRPr="00FA79F7" w:rsidRDefault="00FA79F7" w:rsidP="00912F6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79F7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673" w:type="dxa"/>
            <w:vAlign w:val="center"/>
          </w:tcPr>
          <w:p w14:paraId="2CC2C4B2" w14:textId="02918C5C" w:rsidR="00FA79F7" w:rsidRPr="00FA79F7" w:rsidRDefault="00FA79F7" w:rsidP="00912F6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79F7">
              <w:rPr>
                <w:rFonts w:ascii="Times New Roman" w:hAnsi="Times New Roman" w:cs="Times New Roman"/>
                <w:sz w:val="22"/>
                <w:szCs w:val="22"/>
              </w:rPr>
              <w:t xml:space="preserve">  91,80</w:t>
            </w:r>
          </w:p>
        </w:tc>
      </w:tr>
    </w:tbl>
    <w:p w14:paraId="0C5A56BD" w14:textId="58A33344" w:rsidR="00906D1A" w:rsidRPr="00FA79F7" w:rsidRDefault="00906D1A" w:rsidP="00906D1A">
      <w:pPr>
        <w:spacing w:after="120"/>
        <w:jc w:val="both"/>
        <w:rPr>
          <w:color w:val="000000"/>
        </w:rPr>
      </w:pPr>
    </w:p>
    <w:p w14:paraId="4353B9B4" w14:textId="77777777" w:rsidR="00FA79F7" w:rsidRPr="00FA79F7" w:rsidRDefault="00FA79F7" w:rsidP="00FA79F7">
      <w:pPr>
        <w:spacing w:line="360" w:lineRule="auto"/>
        <w:jc w:val="both"/>
      </w:pPr>
    </w:p>
    <w:bookmarkEnd w:id="0"/>
    <w:p w14:paraId="002593C2" w14:textId="77777777" w:rsidR="00FA79F7" w:rsidRDefault="00FA79F7" w:rsidP="00FA79F7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3CA21A85" w14:textId="77777777" w:rsidR="00FA79F7" w:rsidRDefault="00FA79F7" w:rsidP="00FA79F7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31E03E21" w14:textId="77777777" w:rsidR="00FA79F7" w:rsidRDefault="00FA79F7" w:rsidP="00FA79F7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02BC49BD" w14:textId="77777777" w:rsidR="00FA79F7" w:rsidRDefault="00FA79F7" w:rsidP="00FA79F7">
      <w:pPr>
        <w:ind w:left="3540"/>
        <w:jc w:val="center"/>
        <w:rPr>
          <w:sz w:val="18"/>
          <w:szCs w:val="18"/>
        </w:rPr>
      </w:pPr>
    </w:p>
    <w:p w14:paraId="0C6591A8" w14:textId="77777777" w:rsidR="00FA79F7" w:rsidRDefault="00FA79F7" w:rsidP="00FA79F7">
      <w:pPr>
        <w:ind w:left="3540"/>
        <w:jc w:val="center"/>
      </w:pPr>
      <w:r>
        <w:rPr>
          <w:sz w:val="18"/>
          <w:szCs w:val="18"/>
        </w:rPr>
        <w:t>(-) Urszula Stefaniak</w:t>
      </w:r>
    </w:p>
    <w:p w14:paraId="75DA9DC9" w14:textId="77777777" w:rsidR="00FA79F7" w:rsidRPr="00FA79F7" w:rsidRDefault="00FA79F7">
      <w:pPr>
        <w:jc w:val="right"/>
        <w:rPr>
          <w:vertAlign w:val="superscript"/>
        </w:rPr>
      </w:pPr>
    </w:p>
    <w:sectPr w:rsidR="00FA79F7" w:rsidRPr="00FA79F7" w:rsidSect="000313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2" w:right="926" w:bottom="142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EAAA8" w14:textId="77777777" w:rsidR="00C05CA1" w:rsidRDefault="00C05CA1">
      <w:r>
        <w:separator/>
      </w:r>
    </w:p>
  </w:endnote>
  <w:endnote w:type="continuationSeparator" w:id="0">
    <w:p w14:paraId="4257AA86" w14:textId="77777777" w:rsidR="00C05CA1" w:rsidRDefault="00C05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09BCA" w14:textId="77777777" w:rsidR="00411D5A" w:rsidRDefault="00411D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4DC42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F92833B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EAAC4" w14:textId="77777777" w:rsidR="00411D5A" w:rsidRDefault="00411D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F5219" w14:textId="77777777" w:rsidR="00C05CA1" w:rsidRDefault="00C05CA1">
      <w:r>
        <w:separator/>
      </w:r>
    </w:p>
  </w:footnote>
  <w:footnote w:type="continuationSeparator" w:id="0">
    <w:p w14:paraId="0804B4B8" w14:textId="77777777" w:rsidR="00C05CA1" w:rsidRDefault="00C05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96D5A" w14:textId="77777777" w:rsidR="00411D5A" w:rsidRDefault="00411D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B33E5" w14:textId="77777777" w:rsidR="00411D5A" w:rsidRDefault="00411D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1ECB5" w14:textId="77777777" w:rsidR="00411D5A" w:rsidRDefault="00411D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F255E9"/>
    <w:multiLevelType w:val="hybridMultilevel"/>
    <w:tmpl w:val="467E9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2211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76"/>
    <w:rsid w:val="00022322"/>
    <w:rsid w:val="000313C3"/>
    <w:rsid w:val="00042497"/>
    <w:rsid w:val="000660E2"/>
    <w:rsid w:val="00074D88"/>
    <w:rsid w:val="00076A76"/>
    <w:rsid w:val="000C1E6F"/>
    <w:rsid w:val="000E4E56"/>
    <w:rsid w:val="0013291B"/>
    <w:rsid w:val="001A1468"/>
    <w:rsid w:val="001B7815"/>
    <w:rsid w:val="00282579"/>
    <w:rsid w:val="002B1E4F"/>
    <w:rsid w:val="002B6761"/>
    <w:rsid w:val="00302433"/>
    <w:rsid w:val="00307D3A"/>
    <w:rsid w:val="003445A0"/>
    <w:rsid w:val="003A0AFC"/>
    <w:rsid w:val="003D611C"/>
    <w:rsid w:val="00411D5A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A2D4F"/>
    <w:rsid w:val="00AB1E04"/>
    <w:rsid w:val="00B32D12"/>
    <w:rsid w:val="00B464D3"/>
    <w:rsid w:val="00B8185B"/>
    <w:rsid w:val="00BD2174"/>
    <w:rsid w:val="00C05CA1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54AF1"/>
    <w:rsid w:val="00F960D7"/>
    <w:rsid w:val="00FA06BB"/>
    <w:rsid w:val="00FA79F7"/>
    <w:rsid w:val="00FB2660"/>
    <w:rsid w:val="00FB7F50"/>
    <w:rsid w:val="00FF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8FF603"/>
  <w15:chartTrackingRefBased/>
  <w15:docId w15:val="{45B84402-9278-4E1C-9E73-62BD20E73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Ceglarek</dc:creator>
  <cp:keywords/>
  <dc:description/>
  <cp:lastModifiedBy>Anita Ceglarek</cp:lastModifiedBy>
  <cp:revision>2</cp:revision>
  <cp:lastPrinted>2026-10-21T06:22:00Z</cp:lastPrinted>
  <dcterms:created xsi:type="dcterms:W3CDTF">2026-10-21T06:22:00Z</dcterms:created>
  <dcterms:modified xsi:type="dcterms:W3CDTF">2026-10-21T06:22:00Z</dcterms:modified>
</cp:coreProperties>
</file>