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57D" w:rsidRPr="001D4C49" w:rsidRDefault="008D2AB8" w:rsidP="00E1257D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E1257D" w:rsidRPr="001D4C49">
        <w:rPr>
          <w:rFonts w:ascii="Verdana" w:hAnsi="Verdana"/>
          <w:sz w:val="18"/>
          <w:szCs w:val="18"/>
        </w:rPr>
        <w:t>Załącznik nr 1</w:t>
      </w:r>
    </w:p>
    <w:p w:rsidR="00E1257D" w:rsidRPr="001D4C49" w:rsidRDefault="00E1257D" w:rsidP="00E1257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E1257D" w:rsidRPr="001D4C49" w:rsidRDefault="00E1257D" w:rsidP="00E1257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E1257D" w:rsidRPr="001D4C49" w:rsidRDefault="00E1257D" w:rsidP="00E1257D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E1257D" w:rsidRPr="001D4C49" w:rsidRDefault="00E1257D" w:rsidP="00E1257D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E1257D" w:rsidRPr="001D4C49" w:rsidRDefault="00E1257D" w:rsidP="00E1257D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E1257D" w:rsidRPr="001D4C49" w:rsidRDefault="00E1257D" w:rsidP="00E1257D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E1257D" w:rsidRPr="001D4C49" w:rsidRDefault="00E1257D" w:rsidP="00E1257D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Al. Mickiewicza 30 </w:t>
      </w:r>
    </w:p>
    <w:p w:rsidR="00E1257D" w:rsidRPr="001D4C49" w:rsidRDefault="00E1257D" w:rsidP="00E1257D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E1257D" w:rsidRDefault="008D2AB8" w:rsidP="00E1257D">
      <w:pPr>
        <w:pStyle w:val="Nagwek3"/>
        <w:jc w:val="both"/>
        <w:rPr>
          <w:rFonts w:ascii="Verdana" w:hAnsi="Verdana"/>
          <w:sz w:val="18"/>
          <w:szCs w:val="18"/>
        </w:rPr>
      </w:pPr>
      <w:r w:rsidRPr="00E1257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E5BB2" w:rsidRPr="00E1257D">
        <w:rPr>
          <w:rFonts w:ascii="Verdana" w:hAnsi="Verdana"/>
          <w:b w:val="0"/>
          <w:sz w:val="18"/>
          <w:szCs w:val="18"/>
        </w:rPr>
        <w:t xml:space="preserve">Dostawa zestawu komputerowego do obliczeń numerycznych </w:t>
      </w:r>
      <w:proofErr w:type="spellStart"/>
      <w:r w:rsidR="008E5BB2" w:rsidRPr="00E1257D">
        <w:rPr>
          <w:rFonts w:ascii="Verdana" w:hAnsi="Verdana"/>
          <w:b w:val="0"/>
          <w:sz w:val="18"/>
          <w:szCs w:val="18"/>
        </w:rPr>
        <w:t>WFiIS</w:t>
      </w:r>
      <w:proofErr w:type="spellEnd"/>
      <w:r w:rsidR="008E5BB2" w:rsidRPr="00E1257D">
        <w:rPr>
          <w:rFonts w:ascii="Verdana" w:hAnsi="Verdana"/>
          <w:b w:val="0"/>
          <w:sz w:val="18"/>
          <w:szCs w:val="18"/>
        </w:rPr>
        <w:t xml:space="preserve"> - KC-DE-zp.25.506.2026</w:t>
      </w:r>
      <w:r w:rsidRPr="00E1257D">
        <w:rPr>
          <w:rFonts w:ascii="Verdana" w:hAnsi="Verdana"/>
          <w:b w:val="0"/>
          <w:sz w:val="18"/>
          <w:szCs w:val="18"/>
        </w:rPr>
        <w:t xml:space="preserve">, </w:t>
      </w:r>
      <w:r w:rsidRPr="00E1257D">
        <w:rPr>
          <w:rFonts w:ascii="Verdana" w:hAnsi="Verdana"/>
          <w:sz w:val="18"/>
          <w:szCs w:val="18"/>
        </w:rPr>
        <w:t>oferuję realizację przedmiotu zamówienia , zgodnie z zasadami określonymi w specyfikacji istotnych warunków zamówienia.</w:t>
      </w:r>
    </w:p>
    <w:p w:rsidR="008D2AB8" w:rsidRPr="00E1257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E1257D" w:rsidRPr="001D4C49" w:rsidRDefault="00E1257D" w:rsidP="00E1257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zamówienia: .................... PLN</w:t>
      </w:r>
    </w:p>
    <w:p w:rsidR="00E1257D" w:rsidRPr="001D4C49" w:rsidRDefault="00E1257D" w:rsidP="00E1257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E1257D" w:rsidRPr="001D4C49" w:rsidRDefault="00E1257D" w:rsidP="00E1257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E1257D" w:rsidRPr="001D4C49" w:rsidRDefault="00E1257D" w:rsidP="00E1257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E1257D" w:rsidRPr="001D4C49" w:rsidRDefault="00E1257D" w:rsidP="00E1257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E1257D" w:rsidRPr="001D4C49" w:rsidRDefault="00E1257D" w:rsidP="00E1257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E1257D" w:rsidRPr="001D4C49" w:rsidRDefault="00E1257D" w:rsidP="00E1257D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E1257D" w:rsidRDefault="00E1257D" w:rsidP="00E1257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Należy podać nazwę p</w:t>
      </w:r>
      <w:r w:rsidRPr="001D4C49">
        <w:rPr>
          <w:rFonts w:ascii="Verdana" w:hAnsi="Verdana"/>
          <w:sz w:val="18"/>
          <w:szCs w:val="18"/>
        </w:rPr>
        <w:t>roducent</w:t>
      </w:r>
      <w:r>
        <w:rPr>
          <w:rFonts w:ascii="Verdana" w:hAnsi="Verdana"/>
          <w:sz w:val="18"/>
          <w:szCs w:val="18"/>
        </w:rPr>
        <w:t xml:space="preserve">a i </w:t>
      </w:r>
      <w:r w:rsidRPr="001D4C49">
        <w:rPr>
          <w:rFonts w:ascii="Verdana" w:hAnsi="Verdana"/>
          <w:sz w:val="18"/>
          <w:szCs w:val="18"/>
        </w:rPr>
        <w:t>model zaoferowanego: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procesor 1 szt.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: ……………………………………………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płyta główna 1 szt.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: ……………………………………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pamięć RAM 1 szt.(2 moduły po 32 GB każdy)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: ………………………………….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dysk SSD 1 szt.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: ………………………………………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dysk HDD 1 szt.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 xml:space="preserve"> : ……………………………………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chłodzenie komputera 1 szt.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: ……………………………………….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obudowa 1 szt.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: …………………………………..</w:t>
      </w:r>
    </w:p>
    <w:p w:rsidR="00E1257D" w:rsidRPr="00E1257D" w:rsidRDefault="00E1257D" w:rsidP="00E1257D">
      <w:pPr>
        <w:numPr>
          <w:ilvl w:val="0"/>
          <w:numId w:val="5"/>
        </w:numPr>
        <w:suppressAutoHyphens/>
        <w:spacing w:line="276" w:lineRule="auto"/>
        <w:rPr>
          <w:rFonts w:ascii="Liberation Serif" w:eastAsia="Noto Serif CJK SC" w:hAnsi="Liberation Serif" w:cs="FreeSans"/>
          <w:kern w:val="2"/>
          <w:lang w:eastAsia="zh-CN" w:bidi="hi-IN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Zasilacz 1 szt.</w:t>
      </w:r>
      <w:r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: …………………………………….</w:t>
      </w:r>
    </w:p>
    <w:p w:rsidR="00E1257D" w:rsidRPr="00E1257D" w:rsidRDefault="00E1257D" w:rsidP="00F24B8B">
      <w:pPr>
        <w:numPr>
          <w:ilvl w:val="0"/>
          <w:numId w:val="5"/>
        </w:numPr>
        <w:suppressAutoHyphens/>
        <w:spacing w:line="276" w:lineRule="auto"/>
        <w:rPr>
          <w:rFonts w:ascii="Verdana" w:hAnsi="Verdana"/>
          <w:sz w:val="18"/>
          <w:szCs w:val="18"/>
        </w:rPr>
      </w:pPr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 xml:space="preserve">zestaw </w:t>
      </w:r>
      <w:proofErr w:type="spellStart"/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>klawiatura+mysz</w:t>
      </w:r>
      <w:proofErr w:type="spellEnd"/>
      <w:r w:rsidRPr="00E1257D">
        <w:rPr>
          <w:rFonts w:ascii="Verdana" w:eastAsia="Noto Serif CJK SC" w:hAnsi="Verdana" w:cs="Verdana"/>
          <w:kern w:val="2"/>
          <w:sz w:val="20"/>
          <w:szCs w:val="20"/>
          <w:lang w:eastAsia="zh-CN" w:bidi="hi-IN"/>
        </w:rPr>
        <w:t xml:space="preserve"> 1 zestaw: ………………………………………….</w:t>
      </w:r>
    </w:p>
    <w:p w:rsidR="00E1257D" w:rsidRPr="00E1257D" w:rsidRDefault="00E1257D" w:rsidP="00E1257D">
      <w:pPr>
        <w:suppressAutoHyphens/>
        <w:spacing w:line="276" w:lineRule="auto"/>
        <w:ind w:left="781"/>
        <w:rPr>
          <w:rFonts w:ascii="Verdana" w:hAnsi="Verdana"/>
          <w:sz w:val="18"/>
          <w:szCs w:val="18"/>
        </w:rPr>
      </w:pPr>
    </w:p>
    <w:p w:rsidR="00E1257D" w:rsidRPr="001D4C49" w:rsidRDefault="00E1257D" w:rsidP="00E1257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realizacji umowy: </w:t>
      </w:r>
      <w:r>
        <w:rPr>
          <w:rFonts w:ascii="Verdana" w:hAnsi="Verdana"/>
          <w:b/>
          <w:sz w:val="18"/>
          <w:szCs w:val="18"/>
        </w:rPr>
        <w:t xml:space="preserve">do ……. dni od daty </w:t>
      </w:r>
      <w:r w:rsidR="00E62922">
        <w:rPr>
          <w:rFonts w:ascii="Verdana" w:hAnsi="Verdana"/>
          <w:b/>
          <w:sz w:val="18"/>
          <w:szCs w:val="18"/>
        </w:rPr>
        <w:t>otrzymania zamówienia potwierdzonego przez MNiSzW</w:t>
      </w:r>
      <w:bookmarkStart w:id="0" w:name="_GoBack"/>
      <w:bookmarkEnd w:id="0"/>
      <w:r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E1257D" w:rsidRPr="001D4C49" w:rsidRDefault="00E1257D" w:rsidP="00E1257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*) W przypadku nie podania </w:t>
      </w:r>
      <w:r>
        <w:rPr>
          <w:rFonts w:ascii="Verdana" w:hAnsi="Verdana"/>
          <w:sz w:val="18"/>
          <w:szCs w:val="18"/>
        </w:rPr>
        <w:t>terminu realizacji</w:t>
      </w:r>
      <w:r w:rsidRPr="001D4C49">
        <w:rPr>
          <w:rFonts w:ascii="Verdana" w:hAnsi="Verdana"/>
          <w:sz w:val="18"/>
          <w:szCs w:val="18"/>
        </w:rPr>
        <w:t xml:space="preserve">, Zamawiający przyjmie </w:t>
      </w:r>
      <w:r>
        <w:rPr>
          <w:rFonts w:ascii="Verdana" w:hAnsi="Verdana"/>
          <w:sz w:val="18"/>
          <w:szCs w:val="18"/>
        </w:rPr>
        <w:t xml:space="preserve">maksymalny </w:t>
      </w:r>
      <w:r w:rsidRPr="001D4C49">
        <w:rPr>
          <w:rFonts w:ascii="Verdana" w:hAnsi="Verdana"/>
          <w:sz w:val="18"/>
          <w:szCs w:val="18"/>
        </w:rPr>
        <w:t>okres gwarancji</w:t>
      </w:r>
      <w:r>
        <w:rPr>
          <w:rFonts w:ascii="Verdana" w:hAnsi="Verdana"/>
          <w:sz w:val="18"/>
          <w:szCs w:val="18"/>
        </w:rPr>
        <w:t xml:space="preserve"> wskazany w SWZ</w:t>
      </w:r>
      <w:r w:rsidRPr="001D4C49">
        <w:rPr>
          <w:rFonts w:ascii="Verdana" w:hAnsi="Verdana"/>
          <w:sz w:val="18"/>
          <w:szCs w:val="18"/>
        </w:rPr>
        <w:t>.</w:t>
      </w:r>
    </w:p>
    <w:p w:rsidR="00E1257D" w:rsidRPr="001D4C49" w:rsidRDefault="00E1257D" w:rsidP="00E1257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 wynosi:</w:t>
      </w:r>
      <w:r w:rsidRPr="001D4C49">
        <w:rPr>
          <w:rFonts w:ascii="Verdana" w:hAnsi="Verdana"/>
          <w:sz w:val="18"/>
          <w:szCs w:val="18"/>
        </w:rPr>
        <w:t xml:space="preserve"> …….. </w:t>
      </w:r>
      <w:r w:rsidRPr="001D4C49">
        <w:rPr>
          <w:rFonts w:ascii="Verdana" w:hAnsi="Verdana"/>
          <w:b/>
          <w:bCs/>
          <w:sz w:val="18"/>
          <w:szCs w:val="18"/>
        </w:rPr>
        <w:t xml:space="preserve">miesięcy </w:t>
      </w:r>
      <w:r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E1257D" w:rsidRPr="001D4C49" w:rsidRDefault="00E1257D" w:rsidP="00E1257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lastRenderedPageBreak/>
        <w:t>wskazany w SWZ</w:t>
      </w:r>
      <w:r w:rsidRPr="001D4C49">
        <w:rPr>
          <w:rFonts w:ascii="Verdana" w:hAnsi="Verdana"/>
          <w:sz w:val="18"/>
          <w:szCs w:val="18"/>
        </w:rPr>
        <w:t>.</w:t>
      </w:r>
    </w:p>
    <w:p w:rsidR="00E1257D" w:rsidRPr="001D4C49" w:rsidRDefault="00E1257D" w:rsidP="00E1257D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E1257D" w:rsidRPr="001D4C49" w:rsidRDefault="00E1257D" w:rsidP="00E1257D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1257D" w:rsidRPr="001D4C49" w:rsidRDefault="00E1257D" w:rsidP="00E125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1257D" w:rsidRPr="001D4C49" w:rsidRDefault="00E1257D" w:rsidP="00E125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1257D" w:rsidRPr="001D4C49" w:rsidRDefault="00E1257D" w:rsidP="00E125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E1257D" w:rsidRPr="001D4C49" w:rsidRDefault="00E1257D" w:rsidP="00E125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1257D" w:rsidRPr="001D4C49" w:rsidRDefault="00E1257D" w:rsidP="00E125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1257D" w:rsidRPr="001D4C49" w:rsidRDefault="00E1257D" w:rsidP="00E125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1257D" w:rsidRPr="001D4C49" w:rsidRDefault="00E1257D" w:rsidP="00E125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1257D" w:rsidRPr="001D4C49" w:rsidTr="00F1511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1257D" w:rsidRPr="001D4C49" w:rsidRDefault="00E1257D" w:rsidP="00F1511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1257D" w:rsidRPr="001D4C49" w:rsidTr="00F1511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1257D" w:rsidRPr="001D4C49" w:rsidTr="00F1511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257D" w:rsidRPr="001D4C49" w:rsidRDefault="00E1257D" w:rsidP="00F1511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1257D" w:rsidRPr="001D4C49" w:rsidRDefault="00E1257D" w:rsidP="00E125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1257D" w:rsidRPr="001D4C49" w:rsidRDefault="00E1257D" w:rsidP="00E1257D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1257D" w:rsidRPr="001D4C49" w:rsidRDefault="00E1257D" w:rsidP="00E125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1257D" w:rsidRPr="001D4C49" w:rsidRDefault="00E1257D" w:rsidP="00E125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1257D" w:rsidRPr="001D4C49" w:rsidRDefault="00E1257D" w:rsidP="00E125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1257D" w:rsidRPr="001D4C49" w:rsidRDefault="00E1257D" w:rsidP="00E125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1257D" w:rsidRPr="001D4C49" w:rsidRDefault="00E1257D" w:rsidP="00E1257D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E1257D" w:rsidRPr="00E1257D" w:rsidRDefault="00E1257D" w:rsidP="00E1257D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E1257D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E1257D" w:rsidRPr="00E1257D" w:rsidRDefault="00E1257D" w:rsidP="00E1257D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E1257D" w:rsidRPr="00E1257D" w:rsidRDefault="00E1257D" w:rsidP="00E1257D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E1257D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publicznych.</w:t>
      </w:r>
    </w:p>
    <w:p w:rsidR="00E1257D" w:rsidRPr="001D4C49" w:rsidRDefault="00E1257D" w:rsidP="00E1257D">
      <w:pPr>
        <w:jc w:val="both"/>
        <w:rPr>
          <w:rFonts w:ascii="Verdana" w:hAnsi="Verdana"/>
          <w:sz w:val="18"/>
          <w:szCs w:val="18"/>
        </w:rPr>
      </w:pPr>
    </w:p>
    <w:p w:rsidR="00E1257D" w:rsidRPr="001D4C49" w:rsidRDefault="00E1257D" w:rsidP="00E125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1257D" w:rsidRPr="001D4C49" w:rsidRDefault="00E1257D" w:rsidP="00E125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1257D" w:rsidRPr="001D4C49" w:rsidRDefault="00E1257D" w:rsidP="00E125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1257D" w:rsidRPr="001D4C49" w:rsidRDefault="00E1257D" w:rsidP="00E125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1257D" w:rsidRPr="001D4C49" w:rsidRDefault="00E1257D" w:rsidP="00E125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1257D" w:rsidRPr="001D4C49" w:rsidRDefault="00E1257D" w:rsidP="00E1257D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E1257D" w:rsidRPr="001D4C49" w:rsidRDefault="00E1257D" w:rsidP="00E125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1257D" w:rsidRPr="001D4C49" w:rsidRDefault="00E1257D" w:rsidP="00E1257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ED2" w:rsidRDefault="007C4ED2">
      <w:r>
        <w:separator/>
      </w:r>
    </w:p>
  </w:endnote>
  <w:endnote w:type="continuationSeparator" w:id="0">
    <w:p w:rsidR="007C4ED2" w:rsidRDefault="007C4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oto Serif CJK SC">
    <w:altName w:val="Calibri"/>
    <w:charset w:val="01"/>
    <w:family w:val="auto"/>
    <w:pitch w:val="variable"/>
  </w:font>
  <w:font w:name="Liberation Serif">
    <w:altName w:val="Times New Roman"/>
    <w:charset w:val="01"/>
    <w:family w:val="roman"/>
    <w:pitch w:val="variable"/>
  </w:font>
  <w:font w:name="FreeSans">
    <w:altName w:val="Cambria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BB2" w:rsidRDefault="008E5B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BB2" w:rsidRDefault="008E5B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ED2" w:rsidRDefault="007C4ED2">
      <w:r>
        <w:separator/>
      </w:r>
    </w:p>
  </w:footnote>
  <w:footnote w:type="continuationSeparator" w:id="0">
    <w:p w:rsidR="007C4ED2" w:rsidRDefault="007C4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BB2" w:rsidRDefault="008E5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BB2" w:rsidRDefault="008E5B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81"/>
        </w:tabs>
        <w:ind w:left="781" w:hanging="36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141"/>
        </w:tabs>
        <w:ind w:left="1141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1"/>
        </w:tabs>
        <w:ind w:left="1501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1"/>
        </w:tabs>
        <w:ind w:left="1861" w:hanging="36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221"/>
        </w:tabs>
        <w:ind w:left="2221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1"/>
        </w:tabs>
        <w:ind w:left="2581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1"/>
        </w:tabs>
        <w:ind w:left="2941" w:hanging="36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301"/>
        </w:tabs>
        <w:ind w:left="3301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1"/>
        </w:tabs>
        <w:ind w:left="3661" w:hanging="360"/>
      </w:pPr>
      <w:rPr>
        <w:rFonts w:ascii="OpenSymbol" w:hAnsi="OpenSymbol" w:cs="OpenSymbol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ED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4ED2"/>
    <w:rsid w:val="00833933"/>
    <w:rsid w:val="00853083"/>
    <w:rsid w:val="008B2F0C"/>
    <w:rsid w:val="008B4928"/>
    <w:rsid w:val="008D2AB8"/>
    <w:rsid w:val="008E5BB2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257D"/>
    <w:rsid w:val="00E44371"/>
    <w:rsid w:val="00E6292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AA759"/>
  <w15:chartTrackingRefBased/>
  <w15:docId w15:val="{E0D5D723-AE41-4E03-945A-8B0400CF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12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3EAAF-AC7B-408D-824F-B18AC7B72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629</Words>
  <Characters>5226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2026-10-14T11:15:00Z</dcterms:created>
  <dcterms:modified xsi:type="dcterms:W3CDTF">2026-10-14T11:24:00Z</dcterms:modified>
</cp:coreProperties>
</file>