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7342E" w14:textId="6A222E01" w:rsidR="00D665F5" w:rsidRDefault="00390FFD" w:rsidP="00D665F5">
      <w:pPr>
        <w:spacing w:after="240"/>
        <w:jc w:val="right"/>
        <w:rPr>
          <w:sz w:val="22"/>
          <w:szCs w:val="22"/>
        </w:rPr>
      </w:pPr>
      <w:r w:rsidRPr="00390FF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90FFD">
        <w:rPr>
          <w:sz w:val="22"/>
          <w:szCs w:val="22"/>
        </w:rPr>
        <w:t>2026-10-20</w:t>
      </w:r>
    </w:p>
    <w:p w14:paraId="4AB9AA0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FCB6614" w14:textId="77777777" w:rsidR="00390FFD" w:rsidRPr="00390FFD" w:rsidRDefault="00390FFD" w:rsidP="00577BC6">
      <w:pPr>
        <w:spacing w:after="40"/>
        <w:rPr>
          <w:b/>
          <w:bCs/>
          <w:sz w:val="22"/>
          <w:szCs w:val="22"/>
        </w:rPr>
      </w:pPr>
      <w:r w:rsidRPr="00390FFD">
        <w:rPr>
          <w:b/>
          <w:bCs/>
          <w:sz w:val="22"/>
          <w:szCs w:val="22"/>
        </w:rPr>
        <w:t>Akademia Górniczo - Hutnicza</w:t>
      </w:r>
    </w:p>
    <w:p w14:paraId="583D039F" w14:textId="77777777" w:rsidR="00390FFD" w:rsidRPr="00390FFD" w:rsidRDefault="00390FFD" w:rsidP="00577BC6">
      <w:pPr>
        <w:spacing w:after="40"/>
        <w:rPr>
          <w:b/>
          <w:bCs/>
          <w:sz w:val="22"/>
          <w:szCs w:val="22"/>
        </w:rPr>
      </w:pPr>
      <w:r w:rsidRPr="00390FFD">
        <w:rPr>
          <w:b/>
          <w:bCs/>
          <w:sz w:val="22"/>
          <w:szCs w:val="22"/>
        </w:rPr>
        <w:t>im. Stanisława Staszica w Krakowie</w:t>
      </w:r>
    </w:p>
    <w:p w14:paraId="4FBD3FF6" w14:textId="37C0D2EA" w:rsidR="00D665F5" w:rsidRPr="00D91931" w:rsidRDefault="00390FFD" w:rsidP="00577BC6">
      <w:pPr>
        <w:spacing w:after="40"/>
        <w:rPr>
          <w:b/>
          <w:bCs/>
          <w:sz w:val="22"/>
          <w:szCs w:val="22"/>
        </w:rPr>
      </w:pPr>
      <w:r w:rsidRPr="00390FFD">
        <w:rPr>
          <w:b/>
          <w:bCs/>
          <w:sz w:val="22"/>
          <w:szCs w:val="22"/>
        </w:rPr>
        <w:t>Dział Zamówień Publicznych</w:t>
      </w:r>
    </w:p>
    <w:p w14:paraId="2A4BA3A6" w14:textId="4A2AFAB4" w:rsidR="00D665F5" w:rsidRPr="00BD5546" w:rsidRDefault="00390FFD" w:rsidP="00D665F5">
      <w:pPr>
        <w:rPr>
          <w:sz w:val="22"/>
          <w:szCs w:val="22"/>
        </w:rPr>
      </w:pPr>
      <w:r w:rsidRPr="00390FF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90FFD">
        <w:rPr>
          <w:sz w:val="22"/>
          <w:szCs w:val="22"/>
        </w:rPr>
        <w:t>30</w:t>
      </w:r>
    </w:p>
    <w:p w14:paraId="32D1E4A2" w14:textId="5061A2E0" w:rsidR="00D665F5" w:rsidRPr="00BD5546" w:rsidRDefault="00390FFD" w:rsidP="00D665F5">
      <w:pPr>
        <w:rPr>
          <w:sz w:val="22"/>
          <w:szCs w:val="22"/>
        </w:rPr>
      </w:pPr>
      <w:r w:rsidRPr="00390FF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90FFD">
        <w:rPr>
          <w:sz w:val="22"/>
          <w:szCs w:val="22"/>
        </w:rPr>
        <w:t>Kraków</w:t>
      </w:r>
    </w:p>
    <w:p w14:paraId="393CDFB6" w14:textId="716EBA1C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90FFD" w:rsidRPr="00390FFD">
        <w:rPr>
          <w:b/>
          <w:sz w:val="22"/>
          <w:szCs w:val="22"/>
        </w:rPr>
        <w:t>KC-DE-zp.25.403.2026</w:t>
      </w:r>
      <w:r w:rsidR="00A80738">
        <w:rPr>
          <w:sz w:val="24"/>
        </w:rPr>
        <w:tab/>
        <w:t xml:space="preserve"> </w:t>
      </w:r>
    </w:p>
    <w:p w14:paraId="6F5F202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62877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F392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429AC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E37B4F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A25E27C" w14:textId="00ECB8F0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90FFD" w:rsidRPr="00390FF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A6E93D2" w14:textId="12E5EA2D" w:rsidR="00A80738" w:rsidRPr="00577BC6" w:rsidRDefault="00390FF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90FFD">
        <w:rPr>
          <w:b/>
          <w:sz w:val="22"/>
          <w:szCs w:val="22"/>
        </w:rPr>
        <w:t>Dostawa komory klimatycznej dla WEiP - KC-DE-zp.25.403.2026</w:t>
      </w:r>
    </w:p>
    <w:p w14:paraId="7F29EB4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6330225" w14:textId="5689CA8B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90FFD" w:rsidRPr="00390FFD">
        <w:rPr>
          <w:sz w:val="22"/>
          <w:szCs w:val="22"/>
        </w:rPr>
        <w:t>20/10/2026</w:t>
      </w:r>
      <w:r w:rsidR="00FF4AB1" w:rsidRPr="00577BC6">
        <w:rPr>
          <w:sz w:val="22"/>
          <w:szCs w:val="22"/>
        </w:rPr>
        <w:t xml:space="preserve"> o godz. </w:t>
      </w:r>
      <w:r w:rsidR="00390FFD" w:rsidRPr="00390FFD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6ED7CE9" w14:textId="77777777" w:rsidTr="003F57CD">
        <w:tc>
          <w:tcPr>
            <w:tcW w:w="993" w:type="dxa"/>
            <w:vAlign w:val="center"/>
          </w:tcPr>
          <w:p w14:paraId="6DE5FDB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2B4318C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4819F58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90FFD" w:rsidRPr="00493F8C" w14:paraId="0C665D6A" w14:textId="77777777" w:rsidTr="00812505">
        <w:tc>
          <w:tcPr>
            <w:tcW w:w="993" w:type="dxa"/>
            <w:vAlign w:val="center"/>
          </w:tcPr>
          <w:p w14:paraId="464D3A87" w14:textId="65C8EF0F" w:rsidR="00390FFD" w:rsidRPr="00490DC0" w:rsidRDefault="00390FFD" w:rsidP="00812505">
            <w:pPr>
              <w:spacing w:before="120" w:after="120"/>
              <w:jc w:val="center"/>
            </w:pPr>
            <w:r w:rsidRPr="00390FFD">
              <w:t>1</w:t>
            </w:r>
          </w:p>
        </w:tc>
        <w:tc>
          <w:tcPr>
            <w:tcW w:w="5244" w:type="dxa"/>
          </w:tcPr>
          <w:p w14:paraId="1BCB33EC" w14:textId="469F6995" w:rsidR="00390FFD" w:rsidRPr="00490DC0" w:rsidRDefault="00390FFD" w:rsidP="00812505">
            <w:pPr>
              <w:spacing w:before="40"/>
            </w:pPr>
            <w:r w:rsidRPr="00390FFD">
              <w:t>Altium International Sp. z o. o.</w:t>
            </w:r>
          </w:p>
          <w:p w14:paraId="5D93A745" w14:textId="4F2B3AD9" w:rsidR="00390FFD" w:rsidRPr="00490DC0" w:rsidRDefault="00390FFD" w:rsidP="00812505">
            <w:r w:rsidRPr="00390FFD">
              <w:t>Puławska</w:t>
            </w:r>
            <w:r w:rsidRPr="00490DC0">
              <w:t xml:space="preserve"> </w:t>
            </w:r>
            <w:r w:rsidRPr="00390FFD">
              <w:t>303</w:t>
            </w:r>
            <w:r w:rsidRPr="00490DC0">
              <w:t xml:space="preserve"> </w:t>
            </w:r>
          </w:p>
          <w:p w14:paraId="0484E74C" w14:textId="24FADD99" w:rsidR="00390FFD" w:rsidRPr="00490DC0" w:rsidRDefault="00390FFD" w:rsidP="00812505">
            <w:pPr>
              <w:spacing w:after="40"/>
              <w:jc w:val="both"/>
            </w:pPr>
            <w:r w:rsidRPr="00390FFD">
              <w:t>02-785</w:t>
            </w:r>
            <w:r w:rsidRPr="00490DC0">
              <w:t xml:space="preserve"> </w:t>
            </w:r>
            <w:r w:rsidRPr="00390FFD">
              <w:t>Warszawa</w:t>
            </w:r>
          </w:p>
        </w:tc>
        <w:tc>
          <w:tcPr>
            <w:tcW w:w="2835" w:type="dxa"/>
            <w:vAlign w:val="center"/>
          </w:tcPr>
          <w:p w14:paraId="79AA114B" w14:textId="6503B0B8" w:rsidR="00390FFD" w:rsidRPr="00490DC0" w:rsidRDefault="00390FFD" w:rsidP="00812505">
            <w:pPr>
              <w:spacing w:before="120" w:after="120"/>
              <w:jc w:val="both"/>
            </w:pPr>
            <w:r w:rsidRPr="00390FFD">
              <w:t>88 835.27 zł</w:t>
            </w:r>
          </w:p>
        </w:tc>
      </w:tr>
    </w:tbl>
    <w:p w14:paraId="04A1D06B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2A3869" w14:textId="77777777" w:rsidR="00032983" w:rsidRDefault="00032983">
      <w:r>
        <w:separator/>
      </w:r>
    </w:p>
  </w:endnote>
  <w:endnote w:type="continuationSeparator" w:id="0">
    <w:p w14:paraId="29300041" w14:textId="77777777" w:rsidR="00032983" w:rsidRDefault="00032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33D2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7DDE7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B026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83F8761">
        <v:line id="_x0000_s1025" style="position:absolute;left:0;text-align:left;z-index:251657728" from="-3.85pt,8.7pt" to="455.15pt,8.7pt"/>
      </w:pict>
    </w:r>
  </w:p>
  <w:p w14:paraId="27187C0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79D7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1FE2D2" w14:textId="77777777" w:rsidR="009F189D" w:rsidRDefault="009F189D">
    <w:pPr>
      <w:pStyle w:val="Stopka"/>
      <w:tabs>
        <w:tab w:val="clear" w:pos="4536"/>
      </w:tabs>
      <w:jc w:val="center"/>
    </w:pPr>
  </w:p>
  <w:p w14:paraId="2A4D8C4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4C5AA" w14:textId="77777777" w:rsidR="00032983" w:rsidRDefault="00032983">
      <w:r>
        <w:separator/>
      </w:r>
    </w:p>
  </w:footnote>
  <w:footnote w:type="continuationSeparator" w:id="0">
    <w:p w14:paraId="1441BEC4" w14:textId="77777777" w:rsidR="00032983" w:rsidRDefault="00032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CB395" w14:textId="77777777" w:rsidR="00390FFD" w:rsidRDefault="00390F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0B873" w14:textId="77777777" w:rsidR="00390FFD" w:rsidRDefault="00390F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14229" w14:textId="77777777" w:rsidR="00390FFD" w:rsidRDefault="00390F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3D19"/>
    <w:rsid w:val="00007727"/>
    <w:rsid w:val="00017720"/>
    <w:rsid w:val="00032983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90FF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23D19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AEB1DC"/>
  <w15:chartTrackingRefBased/>
  <w15:docId w15:val="{FD1A3428-9ED6-4406-8D91-A51E6BED9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2026-10-20T10:33:00Z</dcterms:created>
  <dcterms:modified xsi:type="dcterms:W3CDTF">2026-10-20T10:33:00Z</dcterms:modified>
</cp:coreProperties>
</file>