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DD738CD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DC36A4" w:rsidRPr="00DC36A4">
        <w:rPr>
          <w:rFonts w:eastAsia="Times New Roman" w:cs="Calibri"/>
          <w:b/>
          <w:lang w:eastAsia="pl-PL"/>
        </w:rPr>
        <w:t xml:space="preserve">Dostawa </w:t>
      </w:r>
      <w:r w:rsidR="00DC36A4" w:rsidRPr="00DC36A4">
        <w:rPr>
          <w:rFonts w:eastAsia="Times New Roman" w:cs="Calibri"/>
          <w:b/>
          <w:bCs/>
          <w:lang w:eastAsia="pl-PL"/>
        </w:rPr>
        <w:t>Serwera/stacji roboczej</w:t>
      </w:r>
      <w:r w:rsidR="00977BB4" w:rsidRPr="00977BB4">
        <w:rPr>
          <w:rFonts w:eastAsia="Times New Roman" w:cs="Calibri"/>
          <w:b/>
          <w:lang w:eastAsia="pl-PL"/>
        </w:rPr>
        <w:t xml:space="preserve"> - KC-DE-zp.25.4</w:t>
      </w:r>
      <w:r w:rsidR="00DC36A4">
        <w:rPr>
          <w:rFonts w:eastAsia="Times New Roman" w:cs="Calibri"/>
          <w:b/>
          <w:lang w:eastAsia="pl-PL"/>
        </w:rPr>
        <w:t>8</w:t>
      </w:r>
      <w:r w:rsidR="00977BB4" w:rsidRPr="00977BB4">
        <w:rPr>
          <w:rFonts w:eastAsia="Times New Roman" w:cs="Calibri"/>
          <w:b/>
          <w:lang w:eastAsia="pl-PL"/>
        </w:rPr>
        <w:t>3.2026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6B125728" w14:textId="77777777" w:rsidR="00B650D3" w:rsidRPr="00B650D3" w:rsidRDefault="00B650D3" w:rsidP="00B650D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9A6946A" w14:textId="77777777" w:rsidR="00B650D3" w:rsidRPr="00B650D3" w:rsidRDefault="00B650D3" w:rsidP="00B650D3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46987C27" w14:textId="77777777" w:rsidR="00B650D3" w:rsidRPr="00B650D3" w:rsidRDefault="00B650D3" w:rsidP="00B650D3">
      <w:pPr>
        <w:widowControl w:val="0"/>
        <w:spacing w:after="0" w:line="240" w:lineRule="auto"/>
        <w:ind w:left="720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albo</w:t>
      </w:r>
    </w:p>
    <w:p w14:paraId="77E76D06" w14:textId="392B692C" w:rsidR="006716F9" w:rsidRPr="00B650D3" w:rsidRDefault="00B650D3" w:rsidP="0031244E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52FE4E6" w14:textId="77777777" w:rsidR="008F7FE3" w:rsidRPr="006716F9" w:rsidRDefault="008F7FE3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</w:p>
    <w:p w14:paraId="50463DB2" w14:textId="77777777" w:rsidR="006716F9" w:rsidRPr="006716F9" w:rsidRDefault="006716F9" w:rsidP="008F7FE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8F7F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AF195" w14:textId="77777777" w:rsidR="001B6AF1" w:rsidRDefault="001B6AF1" w:rsidP="0038231F">
      <w:pPr>
        <w:spacing w:after="0" w:line="240" w:lineRule="auto"/>
      </w:pPr>
      <w:r>
        <w:separator/>
      </w:r>
    </w:p>
  </w:endnote>
  <w:endnote w:type="continuationSeparator" w:id="0">
    <w:p w14:paraId="620C5B03" w14:textId="77777777" w:rsidR="001B6AF1" w:rsidRDefault="001B6A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DB1B4" w14:textId="77777777" w:rsidR="001B6AF1" w:rsidRDefault="001B6AF1" w:rsidP="0038231F">
      <w:pPr>
        <w:spacing w:after="0" w:line="240" w:lineRule="auto"/>
      </w:pPr>
      <w:r>
        <w:separator/>
      </w:r>
    </w:p>
  </w:footnote>
  <w:footnote w:type="continuationSeparator" w:id="0">
    <w:p w14:paraId="78AE4B2C" w14:textId="77777777" w:rsidR="001B6AF1" w:rsidRDefault="001B6AF1" w:rsidP="0038231F">
      <w:pPr>
        <w:spacing w:after="0" w:line="240" w:lineRule="auto"/>
      </w:pPr>
      <w:r>
        <w:continuationSeparator/>
      </w:r>
    </w:p>
  </w:footnote>
  <w:footnote w:id="1">
    <w:p w14:paraId="3A52DDE0" w14:textId="77777777" w:rsidR="00B650D3" w:rsidRPr="004C0377" w:rsidRDefault="00B650D3" w:rsidP="00B650D3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816B9FC" w14:textId="77777777" w:rsidR="00B650D3" w:rsidRDefault="00B650D3" w:rsidP="00B650D3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2DC98FB1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861EB"/>
    <w:rsid w:val="001902D2"/>
    <w:rsid w:val="001A1A3E"/>
    <w:rsid w:val="001B1CDE"/>
    <w:rsid w:val="001B6AF1"/>
    <w:rsid w:val="001C6945"/>
    <w:rsid w:val="001E442A"/>
    <w:rsid w:val="001F027E"/>
    <w:rsid w:val="001F3B12"/>
    <w:rsid w:val="00203A40"/>
    <w:rsid w:val="00206426"/>
    <w:rsid w:val="002168A8"/>
    <w:rsid w:val="002203D2"/>
    <w:rsid w:val="0022501E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E641A"/>
    <w:rsid w:val="002F44D7"/>
    <w:rsid w:val="003000E5"/>
    <w:rsid w:val="00303737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85799"/>
    <w:rsid w:val="00494DB9"/>
    <w:rsid w:val="004A1FCC"/>
    <w:rsid w:val="004B2821"/>
    <w:rsid w:val="004B322E"/>
    <w:rsid w:val="004C4854"/>
    <w:rsid w:val="004D7E48"/>
    <w:rsid w:val="004F23F7"/>
    <w:rsid w:val="004F40EF"/>
    <w:rsid w:val="00505653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52EED"/>
    <w:rsid w:val="006676AE"/>
    <w:rsid w:val="006710E7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6F516F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0A49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8F7FE3"/>
    <w:rsid w:val="0091264E"/>
    <w:rsid w:val="009301A2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65757"/>
    <w:rsid w:val="00975019"/>
    <w:rsid w:val="00975C49"/>
    <w:rsid w:val="00977BB4"/>
    <w:rsid w:val="0098510A"/>
    <w:rsid w:val="00997D0F"/>
    <w:rsid w:val="009B2244"/>
    <w:rsid w:val="009B4367"/>
    <w:rsid w:val="009C4044"/>
    <w:rsid w:val="009C7756"/>
    <w:rsid w:val="009F3075"/>
    <w:rsid w:val="00A15F7E"/>
    <w:rsid w:val="00A166B0"/>
    <w:rsid w:val="00A168EA"/>
    <w:rsid w:val="00A22DCF"/>
    <w:rsid w:val="00A23775"/>
    <w:rsid w:val="00A24C2D"/>
    <w:rsid w:val="00A276E4"/>
    <w:rsid w:val="00A3062E"/>
    <w:rsid w:val="00A347DE"/>
    <w:rsid w:val="00A379C1"/>
    <w:rsid w:val="00A44DDD"/>
    <w:rsid w:val="00A77D0B"/>
    <w:rsid w:val="00A91AFE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650D3"/>
    <w:rsid w:val="00B758CB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1E5"/>
    <w:rsid w:val="00C85DAD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C36A4"/>
    <w:rsid w:val="00DD146A"/>
    <w:rsid w:val="00DD3CC6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2FEE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A5B34"/>
    <w:rsid w:val="00FB242D"/>
    <w:rsid w:val="00FC0317"/>
    <w:rsid w:val="00FC3F3B"/>
    <w:rsid w:val="00FD00F9"/>
    <w:rsid w:val="00FE4E2B"/>
    <w:rsid w:val="00FF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2026-08-31T09:55:00Z</cp:lastPrinted>
  <dcterms:created xsi:type="dcterms:W3CDTF">2026-08-31T09:55:00Z</dcterms:created>
  <dcterms:modified xsi:type="dcterms:W3CDTF">2026-09-23T11:55:00Z</dcterms:modified>
</cp:coreProperties>
</file>