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9CE3A" w14:textId="77777777" w:rsidR="001059EA" w:rsidRPr="00CB6727" w:rsidRDefault="001059EA" w:rsidP="00CB6727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1059EA">
        <w:rPr>
          <w:rFonts w:ascii="Verdana" w:hAnsi="Verdana"/>
          <w:bCs/>
          <w:sz w:val="18"/>
          <w:szCs w:val="18"/>
        </w:rPr>
        <w:tab/>
      </w:r>
      <w:r w:rsidRPr="001059EA">
        <w:rPr>
          <w:rFonts w:ascii="Verdana" w:hAnsi="Verdana"/>
          <w:bCs/>
          <w:sz w:val="18"/>
          <w:szCs w:val="18"/>
        </w:rPr>
        <w:tab/>
      </w:r>
      <w:r w:rsidRPr="001059EA">
        <w:rPr>
          <w:rFonts w:ascii="Verdana" w:hAnsi="Verdana"/>
          <w:bCs/>
          <w:sz w:val="18"/>
          <w:szCs w:val="18"/>
        </w:rPr>
        <w:tab/>
      </w:r>
      <w:r w:rsidRPr="00CB6727">
        <w:rPr>
          <w:rFonts w:ascii="Verdana" w:hAnsi="Verdana"/>
          <w:bCs/>
          <w:sz w:val="20"/>
          <w:szCs w:val="20"/>
        </w:rPr>
        <w:tab/>
      </w:r>
      <w:r w:rsidRPr="00CB6727">
        <w:rPr>
          <w:rFonts w:ascii="Verdana" w:hAnsi="Verdana"/>
          <w:bCs/>
          <w:sz w:val="20"/>
          <w:szCs w:val="20"/>
        </w:rPr>
        <w:tab/>
      </w:r>
      <w:r w:rsidRPr="00CB6727">
        <w:rPr>
          <w:rFonts w:ascii="Verdana" w:hAnsi="Verdana"/>
          <w:bCs/>
          <w:sz w:val="20"/>
          <w:szCs w:val="20"/>
        </w:rPr>
        <w:tab/>
      </w:r>
      <w:r w:rsidRPr="00CB6727">
        <w:rPr>
          <w:rFonts w:ascii="Verdana" w:hAnsi="Verdana"/>
          <w:bCs/>
          <w:sz w:val="20"/>
          <w:szCs w:val="20"/>
        </w:rPr>
        <w:tab/>
      </w:r>
      <w:r w:rsidRPr="00CB6727">
        <w:rPr>
          <w:rFonts w:ascii="Verdana" w:hAnsi="Verdana"/>
          <w:b/>
          <w:bCs/>
          <w:sz w:val="20"/>
          <w:szCs w:val="20"/>
        </w:rPr>
        <w:t>Załącznik nr 1</w:t>
      </w:r>
    </w:p>
    <w:p w14:paraId="464F36DE" w14:textId="77777777" w:rsidR="001059EA" w:rsidRPr="00CB6727" w:rsidRDefault="001059EA" w:rsidP="00CB672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CB6727">
        <w:rPr>
          <w:rFonts w:ascii="Verdana" w:hAnsi="Verdana"/>
          <w:b/>
          <w:sz w:val="20"/>
          <w:szCs w:val="20"/>
        </w:rPr>
        <w:t>FORMULARZ OFERTY</w:t>
      </w:r>
    </w:p>
    <w:p w14:paraId="4E2444E8" w14:textId="77777777" w:rsidR="001059EA" w:rsidRPr="00CB6727" w:rsidRDefault="001059EA" w:rsidP="00CB672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0745AF6" w14:textId="77777777" w:rsidR="001059EA" w:rsidRPr="00CB6727" w:rsidRDefault="001059EA" w:rsidP="00CB6727">
      <w:pPr>
        <w:tabs>
          <w:tab w:val="left" w:pos="694"/>
          <w:tab w:val="right" w:pos="9000"/>
        </w:tabs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AD271AC" w14:textId="77777777" w:rsidR="001059EA" w:rsidRPr="00CB6727" w:rsidRDefault="001059EA" w:rsidP="00CB6727">
      <w:pPr>
        <w:tabs>
          <w:tab w:val="left" w:pos="694"/>
          <w:tab w:val="right" w:pos="9000"/>
        </w:tabs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65FB950" w14:textId="77777777" w:rsidR="001059EA" w:rsidRPr="00CB6727" w:rsidRDefault="001059EA" w:rsidP="00CB6727">
      <w:pPr>
        <w:tabs>
          <w:tab w:val="left" w:pos="694"/>
          <w:tab w:val="right" w:pos="9000"/>
        </w:tabs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ADRES:………………………………………………………………………………………………</w:t>
      </w:r>
    </w:p>
    <w:p w14:paraId="41550635" w14:textId="77777777" w:rsidR="001059EA" w:rsidRPr="00CB6727" w:rsidRDefault="001059EA" w:rsidP="00CB6727">
      <w:pPr>
        <w:tabs>
          <w:tab w:val="left" w:pos="694"/>
          <w:tab w:val="right" w:pos="9000"/>
        </w:tabs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Adres zamieszkania (dotyczy osób prowadzących działalność gospodarczą):………………………</w:t>
      </w:r>
    </w:p>
    <w:p w14:paraId="75DBF86A" w14:textId="77777777" w:rsidR="001059EA" w:rsidRPr="00CB6727" w:rsidRDefault="001059EA" w:rsidP="00CB6727">
      <w:pPr>
        <w:tabs>
          <w:tab w:val="left" w:pos="694"/>
          <w:tab w:val="right" w:pos="9000"/>
        </w:tabs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POWIAT:…………………………………WOJEWÓDZTWO …………………………….............</w:t>
      </w:r>
    </w:p>
    <w:p w14:paraId="12D6008F" w14:textId="77777777" w:rsidR="001059EA" w:rsidRPr="00CB6727" w:rsidRDefault="001059EA" w:rsidP="00CB6727">
      <w:pPr>
        <w:tabs>
          <w:tab w:val="left" w:pos="694"/>
          <w:tab w:val="right" w:pos="9000"/>
        </w:tabs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TEL.…………………………………FAX ………………………………</w:t>
      </w:r>
    </w:p>
    <w:p w14:paraId="36E01FC7" w14:textId="77777777" w:rsidR="001059EA" w:rsidRPr="00CB6727" w:rsidRDefault="001059EA" w:rsidP="00CB6727">
      <w:pPr>
        <w:tabs>
          <w:tab w:val="left" w:pos="694"/>
          <w:tab w:val="right" w:pos="9000"/>
        </w:tabs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E-MAIL………………………………………………………………………………………….</w:t>
      </w:r>
    </w:p>
    <w:p w14:paraId="4F2FE71D" w14:textId="77777777" w:rsidR="001059EA" w:rsidRPr="00CB6727" w:rsidRDefault="001059EA" w:rsidP="00CB6727">
      <w:pPr>
        <w:tabs>
          <w:tab w:val="left" w:pos="694"/>
          <w:tab w:val="right" w:pos="9000"/>
        </w:tabs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NIP…………………………………. REGON:………………………………………………...</w:t>
      </w:r>
    </w:p>
    <w:p w14:paraId="7BC22ADC" w14:textId="77777777" w:rsidR="001059EA" w:rsidRPr="00CB6727" w:rsidRDefault="001059EA" w:rsidP="00CB6727">
      <w:pPr>
        <w:tabs>
          <w:tab w:val="left" w:pos="694"/>
          <w:tab w:val="right" w:pos="9000"/>
        </w:tabs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2F32644" w14:textId="77777777" w:rsidR="001059EA" w:rsidRPr="00CB6727" w:rsidRDefault="001059EA" w:rsidP="00CB672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50FF1B8" w14:textId="77777777" w:rsidR="001059EA" w:rsidRPr="00CB6727" w:rsidRDefault="001059EA" w:rsidP="00CB6727">
      <w:pPr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Do: Nazwa i siedziba Zamawiającego:</w:t>
      </w:r>
    </w:p>
    <w:p w14:paraId="6FB8F2B6" w14:textId="77777777" w:rsidR="001059EA" w:rsidRPr="00CB6727" w:rsidRDefault="001059EA" w:rsidP="00CB6727">
      <w:pPr>
        <w:ind w:right="-110"/>
        <w:rPr>
          <w:rFonts w:ascii="Verdana" w:hAnsi="Verdana"/>
          <w:b/>
          <w:sz w:val="20"/>
          <w:szCs w:val="20"/>
        </w:rPr>
      </w:pPr>
      <w:r w:rsidRPr="00CB6727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25442C46" w14:textId="77777777" w:rsidR="001059EA" w:rsidRPr="00CB6727" w:rsidRDefault="001059EA" w:rsidP="00CB6727">
      <w:pPr>
        <w:ind w:right="-110"/>
        <w:rPr>
          <w:rFonts w:ascii="Verdana" w:hAnsi="Verdana"/>
          <w:b/>
          <w:sz w:val="20"/>
          <w:szCs w:val="20"/>
        </w:rPr>
      </w:pPr>
      <w:r w:rsidRPr="00CB6727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54619108" w14:textId="4189C569" w:rsidR="001059EA" w:rsidRPr="00CB6727" w:rsidRDefault="001059EA" w:rsidP="00CB6727">
      <w:pPr>
        <w:ind w:right="-110"/>
        <w:rPr>
          <w:rFonts w:ascii="Verdana" w:hAnsi="Verdana"/>
          <w:b/>
          <w:sz w:val="20"/>
          <w:szCs w:val="20"/>
        </w:rPr>
      </w:pPr>
      <w:r w:rsidRPr="00CB6727">
        <w:rPr>
          <w:rFonts w:ascii="Verdana" w:hAnsi="Verdana"/>
          <w:b/>
          <w:sz w:val="20"/>
          <w:szCs w:val="20"/>
        </w:rPr>
        <w:t>Al. Mickiewicza 30</w:t>
      </w:r>
      <w:r w:rsidR="00CB6727" w:rsidRPr="00CB6727">
        <w:rPr>
          <w:rFonts w:ascii="Verdana" w:hAnsi="Verdana"/>
          <w:b/>
          <w:sz w:val="20"/>
          <w:szCs w:val="20"/>
        </w:rPr>
        <w:t xml:space="preserve">, </w:t>
      </w:r>
      <w:r w:rsidRPr="00CB6727">
        <w:rPr>
          <w:rFonts w:ascii="Verdana" w:hAnsi="Verdana"/>
          <w:b/>
          <w:sz w:val="20"/>
          <w:szCs w:val="20"/>
        </w:rPr>
        <w:t xml:space="preserve">30-059 Kraków,  </w:t>
      </w:r>
    </w:p>
    <w:p w14:paraId="3E05BC25" w14:textId="77777777" w:rsidR="001059EA" w:rsidRPr="00CB6727" w:rsidRDefault="001059EA" w:rsidP="00CB6727">
      <w:pPr>
        <w:rPr>
          <w:rFonts w:ascii="Verdana" w:hAnsi="Verdana"/>
          <w:b/>
          <w:sz w:val="20"/>
          <w:szCs w:val="20"/>
        </w:rPr>
      </w:pPr>
    </w:p>
    <w:p w14:paraId="7D0FA1EB" w14:textId="78469288" w:rsidR="001059EA" w:rsidRPr="00CB6727" w:rsidRDefault="001059EA" w:rsidP="00CB672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081494" w:rsidRPr="00CB6727">
        <w:rPr>
          <w:rFonts w:ascii="Verdana" w:hAnsi="Verdana"/>
          <w:b/>
          <w:sz w:val="20"/>
          <w:szCs w:val="20"/>
        </w:rPr>
        <w:t>Dostawa Serwera/stacji roboczej - KC-DE-zp.25.483.2026</w:t>
      </w:r>
      <w:r w:rsidRPr="00CB6727">
        <w:rPr>
          <w:rFonts w:ascii="Verdana" w:hAnsi="Verdana"/>
          <w:b/>
          <w:sz w:val="20"/>
          <w:szCs w:val="20"/>
        </w:rPr>
        <w:t xml:space="preserve">, </w:t>
      </w:r>
      <w:r w:rsidRPr="00CB6727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BC3A357" w14:textId="77777777" w:rsidR="001059EA" w:rsidRPr="00CB6727" w:rsidRDefault="001059EA" w:rsidP="00CB6727">
      <w:pPr>
        <w:jc w:val="both"/>
        <w:rPr>
          <w:rFonts w:ascii="Verdana" w:hAnsi="Verdana"/>
          <w:sz w:val="20"/>
          <w:szCs w:val="20"/>
        </w:rPr>
      </w:pPr>
    </w:p>
    <w:p w14:paraId="5590BB2C" w14:textId="77777777" w:rsidR="00081494" w:rsidRPr="00CB6727" w:rsidRDefault="00081494" w:rsidP="00CB6727">
      <w:pPr>
        <w:jc w:val="both"/>
        <w:rPr>
          <w:rFonts w:ascii="Verdana" w:hAnsi="Verdana"/>
          <w:color w:val="FF0000"/>
          <w:sz w:val="20"/>
          <w:szCs w:val="20"/>
        </w:rPr>
      </w:pPr>
      <w:r w:rsidRPr="00CB6727">
        <w:rPr>
          <w:rFonts w:ascii="Verdana" w:hAnsi="Verdana"/>
          <w:color w:val="FF0000"/>
          <w:sz w:val="20"/>
          <w:szCs w:val="20"/>
        </w:rPr>
        <w:t>Oferuję/</w:t>
      </w:r>
      <w:proofErr w:type="spellStart"/>
      <w:r w:rsidRPr="00CB6727">
        <w:rPr>
          <w:rFonts w:ascii="Verdana" w:hAnsi="Verdana"/>
          <w:color w:val="FF0000"/>
          <w:sz w:val="20"/>
          <w:szCs w:val="20"/>
        </w:rPr>
        <w:t>emy</w:t>
      </w:r>
      <w:proofErr w:type="spellEnd"/>
      <w:r w:rsidRPr="00CB6727">
        <w:rPr>
          <w:rFonts w:ascii="Verdana" w:hAnsi="Verdana"/>
          <w:color w:val="FF0000"/>
          <w:sz w:val="20"/>
          <w:szCs w:val="20"/>
        </w:rPr>
        <w:t xml:space="preserve"> realizację zamówienia w cenach:</w:t>
      </w:r>
    </w:p>
    <w:tbl>
      <w:tblPr>
        <w:tblW w:w="897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484"/>
        <w:gridCol w:w="1843"/>
        <w:gridCol w:w="723"/>
        <w:gridCol w:w="1545"/>
        <w:gridCol w:w="1276"/>
        <w:gridCol w:w="1559"/>
      </w:tblGrid>
      <w:tr w:rsidR="00081494" w:rsidRPr="00CB6727" w14:paraId="1079FA23" w14:textId="77777777" w:rsidTr="00CB6727">
        <w:trPr>
          <w:trHeight w:val="645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6959B5" w14:textId="77777777" w:rsidR="00081494" w:rsidRPr="00CB6727" w:rsidRDefault="00081494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A33C9C" w14:textId="77777777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Nazwa elementu</w:t>
            </w:r>
          </w:p>
          <w:p w14:paraId="71590DED" w14:textId="21B54C59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783476" w14:textId="77777777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Producent,</w:t>
            </w:r>
          </w:p>
          <w:p w14:paraId="1E8153FB" w14:textId="1FFC00BE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model</w:t>
            </w:r>
          </w:p>
          <w:p w14:paraId="627F981A" w14:textId="49175A9C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FB1392" w14:textId="12D9D79B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2A9C68" w14:textId="77777777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BF2FDB" w14:textId="77777777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9B9185" w14:textId="77777777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 xml:space="preserve">Wartość brutto </w:t>
            </w:r>
          </w:p>
          <w:p w14:paraId="172A4E32" w14:textId="77777777" w:rsidR="00081494" w:rsidRPr="00CB6727" w:rsidRDefault="00081494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[PLN]</w:t>
            </w:r>
          </w:p>
          <w:p w14:paraId="4D069474" w14:textId="0E37F246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 xml:space="preserve">(z doliczonym </w:t>
            </w:r>
            <w:r w:rsidRPr="00CB6727">
              <w:rPr>
                <w:rFonts w:ascii="Verdana" w:hAnsi="Verdana"/>
                <w:b/>
                <w:sz w:val="20"/>
                <w:szCs w:val="20"/>
              </w:rPr>
              <w:t>VAT)</w:t>
            </w:r>
          </w:p>
        </w:tc>
      </w:tr>
      <w:tr w:rsidR="00081494" w:rsidRPr="00CB6727" w14:paraId="31B5850D" w14:textId="77777777" w:rsidTr="00CB6727">
        <w:trPr>
          <w:trHeight w:val="234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7DDBF2" w14:textId="77777777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6B947A" w14:textId="77777777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2BE3B0" w14:textId="77777777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CAA8D6" w14:textId="77777777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BBE1AC" w14:textId="77777777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CD6BB5" w14:textId="77777777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A9F1FF" w14:textId="77777777" w:rsidR="00081494" w:rsidRPr="00CB6727" w:rsidRDefault="00081494" w:rsidP="00CB67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6727"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</w:tr>
      <w:tr w:rsidR="00081494" w:rsidRPr="00CB6727" w14:paraId="7AE232D4" w14:textId="77777777" w:rsidTr="00CB6727">
        <w:trPr>
          <w:trHeight w:val="235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50B6B4E" w14:textId="77777777" w:rsidR="00081494" w:rsidRPr="00CB6727" w:rsidRDefault="00081494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363B302" w14:textId="720A8935" w:rsidR="00081494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Obudowa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D72375" w14:textId="77777777" w:rsidR="00081494" w:rsidRPr="00CB6727" w:rsidRDefault="00081494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EB01C8" w14:textId="29F6B9B9" w:rsidR="00081494" w:rsidRPr="00CB6727" w:rsidRDefault="00081494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B0187E" w14:textId="77777777" w:rsidR="00081494" w:rsidRPr="00CB6727" w:rsidRDefault="00081494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A87484" w14:textId="77777777" w:rsidR="00081494" w:rsidRPr="00CB6727" w:rsidRDefault="00081494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28A9E27" w14:textId="77777777" w:rsidR="00081494" w:rsidRPr="00CB6727" w:rsidRDefault="00081494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B6727" w:rsidRPr="00CB6727" w14:paraId="7E6D2160" w14:textId="77777777" w:rsidTr="00CB6727">
        <w:trPr>
          <w:trHeight w:val="163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68F56D" w14:textId="1FC68505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3F0C" w14:textId="7A1A2CDA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Zasilacz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9124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ED7D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2C554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F716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0374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B6727" w:rsidRPr="00CB6727" w14:paraId="2BFDA524" w14:textId="77777777" w:rsidTr="00CB6727">
        <w:trPr>
          <w:trHeight w:val="163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08DA97" w14:textId="1DE9C21F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BBFA" w14:textId="3854275B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Układ chłodzenia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5FF4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F054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9471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894C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DEB4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B6727" w:rsidRPr="00CB6727" w14:paraId="21EB5FD4" w14:textId="77777777" w:rsidTr="00CB6727">
        <w:trPr>
          <w:trHeight w:val="163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FAA236" w14:textId="2BC8E6AC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C89D" w14:textId="6951DA50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Płyta główna i łączność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DE17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F4E5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C0A5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5069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9726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B6727" w:rsidRPr="00CB6727" w14:paraId="249788CA" w14:textId="77777777" w:rsidTr="00CB6727">
        <w:trPr>
          <w:trHeight w:val="163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4E4A7" w14:textId="55460BEE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B46F" w14:textId="422B1A9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Procesor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D108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1D70E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01F0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2377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4674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B6727" w:rsidRPr="00CB6727" w14:paraId="1167BE85" w14:textId="77777777" w:rsidTr="00CB6727">
        <w:trPr>
          <w:trHeight w:val="163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891E0A" w14:textId="7B44932E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58F2" w14:textId="715489C2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Pamięć RAM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2AA8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5ADA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45B8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8C97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7A82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B6727" w:rsidRPr="00CB6727" w14:paraId="419F1461" w14:textId="77777777" w:rsidTr="00CB6727">
        <w:trPr>
          <w:trHeight w:val="163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D5F1CF" w14:textId="10CF573B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3D0F" w14:textId="4B7D4F68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Karta graficzna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3E65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6947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B8A9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0C81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73EC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B6727" w:rsidRPr="00CB6727" w14:paraId="23629350" w14:textId="77777777" w:rsidTr="00CB6727">
        <w:trPr>
          <w:trHeight w:val="163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6DA01E" w14:textId="7D522E4C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61CF" w14:textId="69A2F186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Dysk systemowy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23E8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4FB9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613E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7D16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8EAF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B6727" w:rsidRPr="00CB6727" w14:paraId="222BC62E" w14:textId="77777777" w:rsidTr="00CB6727">
        <w:trPr>
          <w:trHeight w:val="163"/>
        </w:trPr>
        <w:tc>
          <w:tcPr>
            <w:tcW w:w="459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8F233F" w14:textId="551EF5BF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RAZEM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E660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DD73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4B6F" w14:textId="77777777" w:rsidR="00CB6727" w:rsidRPr="00CB6727" w:rsidRDefault="00CB6727" w:rsidP="00CB672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5399E2E" w14:textId="77777777" w:rsidR="001059EA" w:rsidRDefault="001059EA" w:rsidP="00CB6727">
      <w:pPr>
        <w:jc w:val="both"/>
        <w:rPr>
          <w:rFonts w:ascii="Verdana" w:hAnsi="Verdana"/>
          <w:b/>
          <w:bCs/>
          <w:sz w:val="20"/>
          <w:szCs w:val="20"/>
        </w:rPr>
      </w:pPr>
      <w:bookmarkStart w:id="0" w:name="_Hlk184300427"/>
    </w:p>
    <w:p w14:paraId="5663E901" w14:textId="691FF426" w:rsidR="00493539" w:rsidRDefault="00493539" w:rsidP="00CB6727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System operacyjny: </w:t>
      </w:r>
      <w:r w:rsidRPr="00503764">
        <w:rPr>
          <w:rFonts w:ascii="Verdana" w:hAnsi="Verdana"/>
          <w:b/>
          <w:bCs/>
          <w:sz w:val="20"/>
          <w:szCs w:val="20"/>
          <w:highlight w:val="yellow"/>
        </w:rPr>
        <w:t>…………………….</w:t>
      </w:r>
      <w:r w:rsidR="00503764">
        <w:rPr>
          <w:rFonts w:ascii="Verdana" w:hAnsi="Verdana"/>
          <w:b/>
          <w:bCs/>
          <w:sz w:val="20"/>
          <w:szCs w:val="20"/>
        </w:rPr>
        <w:t xml:space="preserve"> </w:t>
      </w:r>
      <w:r w:rsidR="00503764" w:rsidRPr="00503764">
        <w:rPr>
          <w:rFonts w:ascii="Verdana" w:hAnsi="Verdana"/>
          <w:b/>
          <w:bCs/>
          <w:color w:val="FF0000"/>
          <w:sz w:val="20"/>
          <w:szCs w:val="20"/>
        </w:rPr>
        <w:t>/proszę podać nazwę systemu/</w:t>
      </w:r>
    </w:p>
    <w:p w14:paraId="63CF3DAD" w14:textId="77777777" w:rsidR="00493539" w:rsidRPr="00CB6727" w:rsidRDefault="00493539" w:rsidP="00CB6727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2E75FE30" w14:textId="77777777" w:rsidR="001059EA" w:rsidRPr="00CB6727" w:rsidRDefault="001059EA" w:rsidP="00CB6727">
      <w:pPr>
        <w:jc w:val="both"/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b/>
          <w:bCs/>
          <w:sz w:val="20"/>
          <w:szCs w:val="20"/>
        </w:rPr>
        <w:t>Okres udzielonej gwarancji:</w:t>
      </w:r>
      <w:r w:rsidRPr="00CB6727">
        <w:rPr>
          <w:rFonts w:ascii="Verdana" w:hAnsi="Verdana"/>
          <w:sz w:val="20"/>
          <w:szCs w:val="20"/>
        </w:rPr>
        <w:t xml:space="preserve"> </w:t>
      </w:r>
      <w:r w:rsidRPr="00CB6727">
        <w:rPr>
          <w:rFonts w:ascii="Verdana" w:hAnsi="Verdana"/>
          <w:b/>
          <w:bCs/>
          <w:sz w:val="20"/>
          <w:szCs w:val="20"/>
        </w:rPr>
        <w:t>…………. miesięcy*</w:t>
      </w:r>
    </w:p>
    <w:p w14:paraId="256A1ED4" w14:textId="77777777" w:rsidR="00CB6727" w:rsidRPr="00CB6727" w:rsidRDefault="00CB6727" w:rsidP="00CB6727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  <w:r w:rsidRPr="00CB6727">
        <w:rPr>
          <w:rFonts w:ascii="Verdana" w:hAnsi="Verdana"/>
          <w:bCs/>
          <w:iCs/>
          <w:sz w:val="16"/>
          <w:szCs w:val="16"/>
        </w:rPr>
        <w:t>*)Zamawiający informuje, że w przypadku braku wpisania gwarancji przez Wykonawcę, Zamawiający przyjmie termin maksymalny wskazany w SWZ.</w:t>
      </w:r>
    </w:p>
    <w:p w14:paraId="7FA5491B" w14:textId="77777777" w:rsidR="001059EA" w:rsidRPr="001059EA" w:rsidRDefault="001059EA" w:rsidP="001059EA">
      <w:pPr>
        <w:jc w:val="both"/>
        <w:rPr>
          <w:rFonts w:ascii="Verdana" w:hAnsi="Verdana"/>
          <w:sz w:val="18"/>
          <w:szCs w:val="18"/>
        </w:rPr>
      </w:pPr>
    </w:p>
    <w:p w14:paraId="02F29091" w14:textId="1191D92F" w:rsidR="001059EA" w:rsidRPr="00CB6727" w:rsidRDefault="001059EA" w:rsidP="00CB6727">
      <w:pPr>
        <w:suppressAutoHyphens/>
        <w:jc w:val="both"/>
        <w:rPr>
          <w:rFonts w:ascii="Verdana" w:hAnsi="Verdana" w:cs="Arial"/>
          <w:b/>
          <w:bCs/>
          <w:i/>
          <w:iCs/>
          <w:color w:val="000000"/>
          <w:sz w:val="20"/>
          <w:szCs w:val="20"/>
          <w:lang w:eastAsia="zh-CN"/>
        </w:rPr>
      </w:pPr>
      <w:r w:rsidRPr="00CB6727">
        <w:rPr>
          <w:rFonts w:ascii="Verdana" w:hAnsi="Verdana"/>
          <w:b/>
          <w:bCs/>
          <w:sz w:val="20"/>
          <w:szCs w:val="20"/>
          <w:lang w:eastAsia="zh-CN"/>
        </w:rPr>
        <w:t>Termin realizacji zamówienia</w:t>
      </w:r>
      <w:r w:rsidRPr="00CB6727">
        <w:rPr>
          <w:rFonts w:ascii="Verdana" w:hAnsi="Verdana"/>
          <w:sz w:val="20"/>
          <w:szCs w:val="20"/>
          <w:lang w:eastAsia="zh-CN"/>
        </w:rPr>
        <w:t>:</w:t>
      </w:r>
      <w:bookmarkEnd w:id="0"/>
      <w:r w:rsidRPr="00CB6727">
        <w:rPr>
          <w:rFonts w:ascii="Verdana" w:hAnsi="Verdana"/>
          <w:sz w:val="20"/>
          <w:szCs w:val="20"/>
          <w:lang w:eastAsia="zh-CN"/>
        </w:rPr>
        <w:t xml:space="preserve"> </w:t>
      </w:r>
      <w:r w:rsidRPr="00CB6727">
        <w:rPr>
          <w:rFonts w:ascii="Verdana" w:hAnsi="Verdana"/>
          <w:b/>
          <w:color w:val="000000"/>
          <w:sz w:val="20"/>
          <w:szCs w:val="20"/>
          <w:lang w:eastAsia="zh-CN"/>
        </w:rPr>
        <w:t xml:space="preserve">do </w:t>
      </w:r>
      <w:r w:rsidR="00CB6727" w:rsidRPr="00CB6727">
        <w:rPr>
          <w:rFonts w:ascii="Verdana" w:hAnsi="Verdana"/>
          <w:b/>
          <w:color w:val="000000"/>
          <w:sz w:val="20"/>
          <w:szCs w:val="20"/>
          <w:lang w:eastAsia="zh-CN"/>
        </w:rPr>
        <w:t>…………</w:t>
      </w:r>
      <w:r w:rsidRPr="00CB6727">
        <w:rPr>
          <w:rFonts w:ascii="Verdana" w:hAnsi="Verdana"/>
          <w:b/>
          <w:color w:val="000000"/>
          <w:sz w:val="20"/>
          <w:szCs w:val="20"/>
          <w:lang w:eastAsia="zh-CN"/>
        </w:rPr>
        <w:t xml:space="preserve"> dni</w:t>
      </w:r>
      <w:r w:rsidR="00CB6727" w:rsidRPr="00CB6727">
        <w:rPr>
          <w:rFonts w:ascii="Verdana" w:hAnsi="Verdana"/>
          <w:b/>
          <w:color w:val="000000"/>
          <w:sz w:val="20"/>
          <w:szCs w:val="20"/>
          <w:lang w:eastAsia="zh-CN"/>
        </w:rPr>
        <w:t xml:space="preserve"> </w:t>
      </w:r>
      <w:r w:rsidRPr="00CB6727">
        <w:rPr>
          <w:rFonts w:ascii="Verdana" w:hAnsi="Verdana"/>
          <w:bCs/>
          <w:color w:val="000000"/>
          <w:sz w:val="20"/>
          <w:szCs w:val="20"/>
          <w:lang w:eastAsia="zh-CN"/>
        </w:rPr>
        <w:t xml:space="preserve">od daty otrzymania zamówienia potwierdzonego przez </w:t>
      </w:r>
      <w:proofErr w:type="spellStart"/>
      <w:r w:rsidRPr="00CB6727">
        <w:rPr>
          <w:rFonts w:ascii="Verdana" w:hAnsi="Verdana"/>
          <w:bCs/>
          <w:color w:val="000000"/>
          <w:sz w:val="20"/>
          <w:szCs w:val="20"/>
          <w:lang w:eastAsia="zh-CN"/>
        </w:rPr>
        <w:t>MNiSzW</w:t>
      </w:r>
      <w:proofErr w:type="spellEnd"/>
      <w:r w:rsidR="00493539">
        <w:rPr>
          <w:rFonts w:ascii="Verdana" w:hAnsi="Verdana"/>
          <w:bCs/>
          <w:color w:val="000000"/>
          <w:sz w:val="20"/>
          <w:szCs w:val="20"/>
          <w:lang w:eastAsia="zh-CN"/>
        </w:rPr>
        <w:t xml:space="preserve"> /</w:t>
      </w:r>
      <w:r w:rsidR="00493539" w:rsidRPr="00493539">
        <w:rPr>
          <w:rFonts w:ascii="Verdana" w:hAnsi="Verdana"/>
          <w:bCs/>
          <w:color w:val="EE0000"/>
          <w:sz w:val="20"/>
          <w:szCs w:val="20"/>
          <w:lang w:eastAsia="zh-CN"/>
        </w:rPr>
        <w:t>kryterium oceny ofert</w:t>
      </w:r>
      <w:r w:rsidR="00493539">
        <w:rPr>
          <w:rFonts w:ascii="Verdana" w:hAnsi="Verdana"/>
          <w:bCs/>
          <w:color w:val="000000"/>
          <w:sz w:val="20"/>
          <w:szCs w:val="20"/>
          <w:lang w:eastAsia="zh-CN"/>
        </w:rPr>
        <w:t>/</w:t>
      </w:r>
      <w:r w:rsidRPr="00CB6727">
        <w:rPr>
          <w:rFonts w:ascii="Verdana" w:hAnsi="Verdana" w:cs="Arial"/>
          <w:b/>
          <w:bCs/>
          <w:i/>
          <w:iCs/>
          <w:color w:val="000000"/>
          <w:sz w:val="20"/>
          <w:szCs w:val="20"/>
          <w:lang w:eastAsia="zh-CN"/>
        </w:rPr>
        <w:t>.</w:t>
      </w:r>
    </w:p>
    <w:p w14:paraId="2EA0B29D" w14:textId="77777777" w:rsidR="001059EA" w:rsidRPr="00CB6727" w:rsidRDefault="001059EA" w:rsidP="00CB6727">
      <w:pPr>
        <w:jc w:val="both"/>
        <w:rPr>
          <w:rFonts w:ascii="Verdana" w:hAnsi="Verdana"/>
          <w:sz w:val="20"/>
          <w:szCs w:val="20"/>
        </w:rPr>
      </w:pPr>
    </w:p>
    <w:p w14:paraId="6A2A0855" w14:textId="77777777" w:rsidR="001059EA" w:rsidRPr="00CB6727" w:rsidRDefault="001059EA" w:rsidP="00CB6727">
      <w:pPr>
        <w:widowControl w:val="0"/>
        <w:ind w:right="1"/>
        <w:jc w:val="both"/>
        <w:rPr>
          <w:rFonts w:ascii="Verdana" w:hAnsi="Verdana"/>
          <w:bCs/>
          <w:iCs/>
          <w:sz w:val="20"/>
          <w:szCs w:val="20"/>
        </w:rPr>
      </w:pPr>
    </w:p>
    <w:p w14:paraId="698EA36E" w14:textId="77777777" w:rsidR="001059EA" w:rsidRPr="00CB6727" w:rsidRDefault="001059EA" w:rsidP="00CB672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CB6727">
        <w:rPr>
          <w:rFonts w:ascii="Verdana" w:hAnsi="Verdana"/>
          <w:b/>
          <w:sz w:val="20"/>
          <w:szCs w:val="20"/>
        </w:rPr>
        <w:t xml:space="preserve"> TAK/NIE</w:t>
      </w:r>
    </w:p>
    <w:p w14:paraId="3F6E1791" w14:textId="77777777" w:rsidR="00493539" w:rsidRDefault="00493539" w:rsidP="00CB6727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2020AB26" w14:textId="234594E7" w:rsidR="001059EA" w:rsidRPr="00CB6727" w:rsidRDefault="001059EA" w:rsidP="00CB6727">
      <w:pPr>
        <w:ind w:right="-47"/>
        <w:jc w:val="both"/>
        <w:rPr>
          <w:rFonts w:ascii="Verdana" w:hAnsi="Verdana"/>
          <w:bCs/>
          <w:sz w:val="20"/>
          <w:szCs w:val="20"/>
        </w:rPr>
      </w:pPr>
      <w:r w:rsidRPr="00CB6727">
        <w:rPr>
          <w:rFonts w:ascii="Verdana" w:hAnsi="Verdana"/>
          <w:b/>
          <w:sz w:val="20"/>
          <w:szCs w:val="20"/>
        </w:rPr>
        <w:t xml:space="preserve">Termin płatności: </w:t>
      </w:r>
      <w:r w:rsidRPr="00CB6727">
        <w:rPr>
          <w:rFonts w:ascii="Verdana" w:hAnsi="Verdana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podmiotów, o których mowa w art. 96b ust. 1) Ustawy o podatku od towarów i usług.</w:t>
      </w:r>
    </w:p>
    <w:p w14:paraId="205291C5" w14:textId="77777777" w:rsidR="001059EA" w:rsidRPr="00CB6727" w:rsidRDefault="001059EA" w:rsidP="00CB6727">
      <w:pPr>
        <w:jc w:val="both"/>
        <w:rPr>
          <w:rFonts w:ascii="Verdana" w:hAnsi="Verdana"/>
          <w:sz w:val="20"/>
          <w:szCs w:val="20"/>
        </w:rPr>
      </w:pPr>
    </w:p>
    <w:p w14:paraId="458205B9" w14:textId="77777777" w:rsidR="001059EA" w:rsidRPr="00CB6727" w:rsidRDefault="001059EA" w:rsidP="00CB6727">
      <w:pPr>
        <w:ind w:right="-47"/>
        <w:jc w:val="both"/>
        <w:rPr>
          <w:rFonts w:ascii="Verdana" w:hAnsi="Verdana"/>
          <w:b/>
          <w:sz w:val="20"/>
          <w:szCs w:val="20"/>
        </w:rPr>
      </w:pPr>
      <w:r w:rsidRPr="00CB6727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8227582" w14:textId="77777777" w:rsidR="001059EA" w:rsidRPr="00CB6727" w:rsidRDefault="001059EA" w:rsidP="00CB672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CB6727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4D02B3E6" w14:textId="77777777" w:rsidR="001059EA" w:rsidRPr="00CB6727" w:rsidRDefault="001059EA" w:rsidP="00CB67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CB6727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Specyfikacji Warunków Zamówienia i zobowiązujemy się, w przypadku wyboru naszej oferty, </w:t>
      </w:r>
      <w:r w:rsidRPr="00CB6727">
        <w:rPr>
          <w:rFonts w:ascii="Verdana" w:hAnsi="Verdana"/>
          <w:color w:val="000000"/>
          <w:sz w:val="20"/>
          <w:szCs w:val="20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CB6727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7BBC56D1" w14:textId="77777777" w:rsidR="001059EA" w:rsidRPr="00CB6727" w:rsidRDefault="001059EA" w:rsidP="00CB6727">
      <w:pPr>
        <w:numPr>
          <w:ilvl w:val="0"/>
          <w:numId w:val="1"/>
        </w:numPr>
        <w:rPr>
          <w:rFonts w:ascii="Verdana" w:hAnsi="Verdana"/>
          <w:color w:val="000000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35B8F15" w14:textId="77777777" w:rsidR="001059EA" w:rsidRPr="00DA3ACE" w:rsidRDefault="001059EA" w:rsidP="00CB672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A3ACE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6A8CD58B" w14:textId="77777777" w:rsidR="001059EA" w:rsidRPr="00DA3ACE" w:rsidRDefault="001059EA" w:rsidP="00CB672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A3ACE">
        <w:rPr>
          <w:rFonts w:ascii="Verdana" w:hAnsi="Verdana"/>
          <w:i/>
          <w:sz w:val="16"/>
          <w:szCs w:val="16"/>
        </w:rPr>
        <w:t xml:space="preserve">swobodnego przepływu takich danych oraz uchylenia dyrektywy 95/46/WE (ogólne rozporządzenie o ochronie danych) (Dz. Urz. UE L 119 z 04.05.2016, str. 1). </w:t>
      </w:r>
    </w:p>
    <w:p w14:paraId="37E92930" w14:textId="77777777" w:rsidR="001059EA" w:rsidRPr="00DA3ACE" w:rsidRDefault="001059EA" w:rsidP="00CB672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A3ACE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DDDB4D" w14:textId="77777777" w:rsidR="001059EA" w:rsidRPr="00CB6727" w:rsidRDefault="001059EA" w:rsidP="00CB672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059EA" w:rsidRPr="00CB6727" w14:paraId="5CB05CEE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2C9AE" w14:textId="77777777" w:rsidR="001059EA" w:rsidRPr="00CB6727" w:rsidRDefault="001059EA" w:rsidP="00CB672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FCE3D" w14:textId="77777777" w:rsidR="001059EA" w:rsidRPr="00CB6727" w:rsidRDefault="001059EA" w:rsidP="00CB672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F47AC37" w14:textId="77777777" w:rsidR="001059EA" w:rsidRPr="00CB6727" w:rsidRDefault="001059EA" w:rsidP="00CB672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67A59" w14:textId="77777777" w:rsidR="001059EA" w:rsidRPr="00CB6727" w:rsidRDefault="001059EA" w:rsidP="00CB672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B6727">
              <w:rPr>
                <w:rFonts w:ascii="Verdana" w:hAnsi="Verdana"/>
                <w:sz w:val="20"/>
                <w:szCs w:val="20"/>
              </w:rPr>
              <w:t>Nazwa podwykonawcy</w:t>
            </w:r>
            <w:r w:rsidRPr="00CB6727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1059EA" w:rsidRPr="00CB6727" w14:paraId="6E0C2A3A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A03EE" w14:textId="77777777" w:rsidR="001059EA" w:rsidRPr="00CB6727" w:rsidRDefault="001059EA" w:rsidP="00CB672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5A9C3" w14:textId="77777777" w:rsidR="001059EA" w:rsidRPr="00CB6727" w:rsidRDefault="001059EA" w:rsidP="00CB672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E71AE" w14:textId="77777777" w:rsidR="001059EA" w:rsidRPr="00CB6727" w:rsidRDefault="001059EA" w:rsidP="00CB672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1059EA" w:rsidRPr="00CB6727" w14:paraId="64B2AADF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CE363" w14:textId="77777777" w:rsidR="001059EA" w:rsidRPr="00CB6727" w:rsidRDefault="001059EA" w:rsidP="00CB672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C3198" w14:textId="77777777" w:rsidR="001059EA" w:rsidRPr="00CB6727" w:rsidRDefault="001059EA" w:rsidP="00CB672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76BE3" w14:textId="77777777" w:rsidR="001059EA" w:rsidRPr="00CB6727" w:rsidRDefault="001059EA" w:rsidP="00CB672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5520AD3" w14:textId="77777777" w:rsidR="001059EA" w:rsidRPr="00CB6727" w:rsidRDefault="001059EA" w:rsidP="00CB672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7760404" w14:textId="77777777" w:rsidR="001059EA" w:rsidRPr="00CB6727" w:rsidRDefault="001059EA" w:rsidP="00CB6727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CB6727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CB6727">
        <w:rPr>
          <w:rFonts w:ascii="Verdana" w:hAnsi="Verdana"/>
          <w:b/>
          <w:bCs/>
          <w:kern w:val="32"/>
          <w:sz w:val="20"/>
          <w:szCs w:val="20"/>
        </w:rPr>
        <w:tab/>
      </w:r>
      <w:r w:rsidRPr="00CB6727">
        <w:rPr>
          <w:rFonts w:ascii="Verdana" w:hAnsi="Verdana"/>
          <w:b/>
          <w:bCs/>
          <w:kern w:val="32"/>
          <w:sz w:val="20"/>
          <w:szCs w:val="20"/>
        </w:rPr>
        <w:tab/>
      </w:r>
      <w:r w:rsidRPr="00CB6727">
        <w:rPr>
          <w:rFonts w:ascii="Verdana" w:hAnsi="Verdana"/>
          <w:b/>
          <w:bCs/>
          <w:kern w:val="32"/>
          <w:sz w:val="20"/>
          <w:szCs w:val="20"/>
        </w:rPr>
        <w:tab/>
      </w:r>
      <w:r w:rsidRPr="00CB6727">
        <w:rPr>
          <w:rFonts w:ascii="Verdana" w:hAnsi="Verdana"/>
          <w:b/>
          <w:bCs/>
          <w:kern w:val="32"/>
          <w:sz w:val="20"/>
          <w:szCs w:val="20"/>
        </w:rPr>
        <w:tab/>
      </w:r>
      <w:r w:rsidRPr="00CB6727">
        <w:rPr>
          <w:rFonts w:ascii="Verdana" w:hAnsi="Verdana"/>
          <w:b/>
          <w:bCs/>
          <w:kern w:val="32"/>
          <w:sz w:val="20"/>
          <w:szCs w:val="20"/>
        </w:rPr>
        <w:tab/>
      </w:r>
      <w:r w:rsidRPr="00CB6727">
        <w:rPr>
          <w:rFonts w:ascii="Verdana" w:hAnsi="Verdana"/>
          <w:b/>
          <w:bCs/>
          <w:kern w:val="32"/>
          <w:sz w:val="20"/>
          <w:szCs w:val="20"/>
        </w:rPr>
        <w:tab/>
      </w:r>
      <w:r w:rsidRPr="00CB6727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409A334E" w14:textId="22B37B47" w:rsidR="001059EA" w:rsidRPr="00CB6727" w:rsidRDefault="001059EA" w:rsidP="00CB6727">
      <w:pPr>
        <w:tabs>
          <w:tab w:val="left" w:pos="426"/>
        </w:tabs>
        <w:ind w:left="425"/>
        <w:jc w:val="both"/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CB6727">
        <w:rPr>
          <w:rFonts w:ascii="Verdana" w:hAnsi="Verdana"/>
          <w:sz w:val="20"/>
          <w:szCs w:val="20"/>
        </w:rPr>
        <w:tab/>
      </w:r>
      <w:r w:rsidRPr="00CB6727">
        <w:rPr>
          <w:rFonts w:ascii="Verdana" w:hAnsi="Verdana"/>
          <w:sz w:val="20"/>
          <w:szCs w:val="20"/>
        </w:rPr>
        <w:tab/>
      </w:r>
    </w:p>
    <w:p w14:paraId="76AF1EBC" w14:textId="77777777" w:rsidR="001059EA" w:rsidRPr="00CB6727" w:rsidRDefault="001059EA" w:rsidP="00CB672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CB6727">
        <w:rPr>
          <w:rFonts w:ascii="Verdana" w:hAnsi="Verdana"/>
          <w:sz w:val="20"/>
          <w:szCs w:val="20"/>
        </w:rPr>
        <w:t>ych</w:t>
      </w:r>
      <w:proofErr w:type="spellEnd"/>
      <w:r w:rsidRPr="00CB6727">
        <w:rPr>
          <w:rFonts w:ascii="Verdana" w:hAnsi="Verdana"/>
          <w:sz w:val="20"/>
          <w:szCs w:val="20"/>
        </w:rPr>
        <w:t>) dokumentu(ów)</w:t>
      </w:r>
    </w:p>
    <w:p w14:paraId="373B1C9E" w14:textId="77777777" w:rsidR="001059EA" w:rsidRPr="00CB6727" w:rsidRDefault="001059EA" w:rsidP="00CB6727">
      <w:pPr>
        <w:jc w:val="both"/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1C598DC" w14:textId="77777777" w:rsidR="001059EA" w:rsidRPr="00CB6727" w:rsidRDefault="001059EA" w:rsidP="00CB672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załącznikami do niniejszej oferty są:</w:t>
      </w:r>
    </w:p>
    <w:p w14:paraId="44862A5B" w14:textId="77777777" w:rsidR="001059EA" w:rsidRPr="00CB6727" w:rsidRDefault="001059EA" w:rsidP="00CB672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A13B767" w14:textId="77777777" w:rsidR="001059EA" w:rsidRPr="00CB6727" w:rsidRDefault="001059EA" w:rsidP="00CB672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16FDC2A" w14:textId="77777777" w:rsidR="001059EA" w:rsidRPr="00CB6727" w:rsidRDefault="001059EA" w:rsidP="00CB672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B6727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743E7D68" w14:textId="77777777" w:rsidR="001059EA" w:rsidRPr="00CB6727" w:rsidRDefault="001059EA" w:rsidP="00CB6727">
      <w:pPr>
        <w:ind w:left="720"/>
        <w:jc w:val="both"/>
        <w:rPr>
          <w:rFonts w:ascii="Verdana" w:hAnsi="Verdana"/>
          <w:sz w:val="20"/>
          <w:szCs w:val="20"/>
        </w:rPr>
      </w:pPr>
    </w:p>
    <w:p w14:paraId="1C5E03C8" w14:textId="77777777" w:rsidR="001059EA" w:rsidRPr="00CB6727" w:rsidRDefault="001059EA" w:rsidP="00CB6727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CB6727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CB6727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CB6727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CB6727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CB6727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CB6727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CB6727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B6727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7C8EA95E" w14:textId="77777777" w:rsidR="00FE545C" w:rsidRPr="00CB6727" w:rsidRDefault="00FE545C" w:rsidP="00CB6727">
      <w:pPr>
        <w:rPr>
          <w:sz w:val="20"/>
          <w:szCs w:val="20"/>
        </w:rPr>
      </w:pPr>
    </w:p>
    <w:sectPr w:rsidR="00FE545C" w:rsidRPr="00CB67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72D0D" w14:textId="77777777" w:rsidR="00ED41CB" w:rsidRDefault="00ED41CB">
      <w:r>
        <w:separator/>
      </w:r>
    </w:p>
  </w:endnote>
  <w:endnote w:type="continuationSeparator" w:id="0">
    <w:p w14:paraId="18CCE05B" w14:textId="77777777" w:rsidR="00ED41CB" w:rsidRDefault="00ED4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54C63" w14:textId="77777777" w:rsidR="00A867B1" w:rsidRDefault="00A867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516C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40AAF" w14:textId="77777777" w:rsidR="00A867B1" w:rsidRDefault="00A86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D3D6E" w14:textId="77777777" w:rsidR="00ED41CB" w:rsidRDefault="00ED41CB">
      <w:r>
        <w:separator/>
      </w:r>
    </w:p>
  </w:footnote>
  <w:footnote w:type="continuationSeparator" w:id="0">
    <w:p w14:paraId="73839ABF" w14:textId="77777777" w:rsidR="00ED41CB" w:rsidRDefault="00ED4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F9127" w14:textId="77777777" w:rsidR="00A867B1" w:rsidRDefault="00A867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12FF9" w14:textId="5DB05AD3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80567" w14:textId="77777777" w:rsidR="00A867B1" w:rsidRDefault="00A867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35279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21893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8587976">
    <w:abstractNumId w:val="0"/>
  </w:num>
  <w:num w:numId="4" w16cid:durableId="1291397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E79"/>
    <w:rsid w:val="00012286"/>
    <w:rsid w:val="000704FC"/>
    <w:rsid w:val="00071CCC"/>
    <w:rsid w:val="00081494"/>
    <w:rsid w:val="000B731D"/>
    <w:rsid w:val="000D6134"/>
    <w:rsid w:val="000E09C7"/>
    <w:rsid w:val="000F6589"/>
    <w:rsid w:val="000F6FB0"/>
    <w:rsid w:val="001059EA"/>
    <w:rsid w:val="00106636"/>
    <w:rsid w:val="00116EC6"/>
    <w:rsid w:val="001801DD"/>
    <w:rsid w:val="001A48D2"/>
    <w:rsid w:val="001D4612"/>
    <w:rsid w:val="00207E98"/>
    <w:rsid w:val="002723B0"/>
    <w:rsid w:val="00285CC1"/>
    <w:rsid w:val="00315A4A"/>
    <w:rsid w:val="00493539"/>
    <w:rsid w:val="004B7300"/>
    <w:rsid w:val="004C6753"/>
    <w:rsid w:val="004F3E13"/>
    <w:rsid w:val="0050376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7E79"/>
    <w:rsid w:val="008D2AB8"/>
    <w:rsid w:val="008F1C66"/>
    <w:rsid w:val="00970FE4"/>
    <w:rsid w:val="00A0022B"/>
    <w:rsid w:val="00A346FE"/>
    <w:rsid w:val="00A47B4D"/>
    <w:rsid w:val="00A83018"/>
    <w:rsid w:val="00A867B1"/>
    <w:rsid w:val="00B774DC"/>
    <w:rsid w:val="00C969A6"/>
    <w:rsid w:val="00CA7D36"/>
    <w:rsid w:val="00CB6727"/>
    <w:rsid w:val="00D0194A"/>
    <w:rsid w:val="00D24208"/>
    <w:rsid w:val="00D60C38"/>
    <w:rsid w:val="00D66893"/>
    <w:rsid w:val="00D90ACB"/>
    <w:rsid w:val="00DA3ACE"/>
    <w:rsid w:val="00DC1500"/>
    <w:rsid w:val="00E44371"/>
    <w:rsid w:val="00E949B0"/>
    <w:rsid w:val="00EC0BEA"/>
    <w:rsid w:val="00ED41CB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DDD42D"/>
  <w15:chartTrackingRefBased/>
  <w15:docId w15:val="{17E3E68C-00A7-4CDE-B609-CDA67F52B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682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2026-10-15T12:33:00Z</cp:lastPrinted>
  <dcterms:created xsi:type="dcterms:W3CDTF">2026-10-15T12:34:00Z</dcterms:created>
  <dcterms:modified xsi:type="dcterms:W3CDTF">2026-10-15T12:34:00Z</dcterms:modified>
</cp:coreProperties>
</file>