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0CDC97" w14:textId="1C9BFAF9" w:rsidR="00FB7F50" w:rsidRPr="002245BE" w:rsidRDefault="001E1A9A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1E1A9A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1E1A9A">
        <w:rPr>
          <w:sz w:val="22"/>
          <w:szCs w:val="22"/>
        </w:rPr>
        <w:t>2026-10-20</w:t>
      </w:r>
    </w:p>
    <w:p w14:paraId="5D7771EF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572D2716" w14:textId="77777777" w:rsidR="001E1A9A" w:rsidRPr="001E1A9A" w:rsidRDefault="001E1A9A" w:rsidP="00FB7F50">
      <w:pPr>
        <w:spacing w:after="40"/>
        <w:rPr>
          <w:b/>
          <w:bCs/>
          <w:sz w:val="22"/>
          <w:szCs w:val="22"/>
        </w:rPr>
      </w:pPr>
      <w:r w:rsidRPr="001E1A9A">
        <w:rPr>
          <w:b/>
          <w:bCs/>
          <w:sz w:val="22"/>
          <w:szCs w:val="22"/>
        </w:rPr>
        <w:t>Akademia Górniczo - Hutnicza</w:t>
      </w:r>
    </w:p>
    <w:p w14:paraId="376AA5AE" w14:textId="77777777" w:rsidR="001E1A9A" w:rsidRPr="001E1A9A" w:rsidRDefault="001E1A9A" w:rsidP="00FB7F50">
      <w:pPr>
        <w:spacing w:after="40"/>
        <w:rPr>
          <w:b/>
          <w:bCs/>
          <w:sz w:val="22"/>
          <w:szCs w:val="22"/>
        </w:rPr>
      </w:pPr>
      <w:r w:rsidRPr="001E1A9A">
        <w:rPr>
          <w:b/>
          <w:bCs/>
          <w:sz w:val="22"/>
          <w:szCs w:val="22"/>
        </w:rPr>
        <w:t>im. Stanisława Staszica w Krakowie</w:t>
      </w:r>
    </w:p>
    <w:p w14:paraId="4A5AB8F0" w14:textId="1162D8F5" w:rsidR="00FB7F50" w:rsidRPr="002245BE" w:rsidRDefault="001E1A9A" w:rsidP="00FB7F50">
      <w:pPr>
        <w:spacing w:after="40"/>
        <w:rPr>
          <w:b/>
          <w:bCs/>
          <w:sz w:val="22"/>
          <w:szCs w:val="22"/>
        </w:rPr>
      </w:pPr>
      <w:r w:rsidRPr="001E1A9A">
        <w:rPr>
          <w:b/>
          <w:bCs/>
          <w:sz w:val="22"/>
          <w:szCs w:val="22"/>
        </w:rPr>
        <w:t>Dział Zamówień Publicznych</w:t>
      </w:r>
    </w:p>
    <w:p w14:paraId="1575A43C" w14:textId="0FA14D68" w:rsidR="00FB7F50" w:rsidRPr="002245BE" w:rsidRDefault="001E1A9A" w:rsidP="00FB7F50">
      <w:pPr>
        <w:rPr>
          <w:sz w:val="22"/>
          <w:szCs w:val="22"/>
        </w:rPr>
      </w:pPr>
      <w:r w:rsidRPr="001E1A9A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1E1A9A">
        <w:rPr>
          <w:sz w:val="22"/>
          <w:szCs w:val="22"/>
        </w:rPr>
        <w:t>30</w:t>
      </w:r>
    </w:p>
    <w:p w14:paraId="5D2A4B7D" w14:textId="522928C5" w:rsidR="00FB7F50" w:rsidRPr="002245BE" w:rsidRDefault="001E1A9A" w:rsidP="00FB7F50">
      <w:pPr>
        <w:rPr>
          <w:sz w:val="22"/>
          <w:szCs w:val="22"/>
        </w:rPr>
      </w:pPr>
      <w:r w:rsidRPr="001E1A9A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1E1A9A">
        <w:rPr>
          <w:sz w:val="22"/>
          <w:szCs w:val="22"/>
        </w:rPr>
        <w:t>Kraków</w:t>
      </w:r>
    </w:p>
    <w:p w14:paraId="3A9EF55E" w14:textId="77777777"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7F37F3C2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1E1A9A" w:rsidRPr="00607F9B" w14:paraId="13AE0AFC" w14:textId="77777777" w:rsidTr="00226058">
        <w:trPr>
          <w:trHeight w:val="638"/>
        </w:trPr>
        <w:tc>
          <w:tcPr>
            <w:tcW w:w="959" w:type="dxa"/>
          </w:tcPr>
          <w:p w14:paraId="4E1165BD" w14:textId="77777777" w:rsidR="001E1A9A" w:rsidRPr="00607F9B" w:rsidRDefault="001E1A9A" w:rsidP="00226058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</w:tcPr>
          <w:p w14:paraId="0C78DC74" w14:textId="22D7095E" w:rsidR="001E1A9A" w:rsidRPr="00607F9B" w:rsidRDefault="001E1A9A" w:rsidP="00226058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1E1A9A">
              <w:rPr>
                <w:sz w:val="22"/>
                <w:szCs w:val="22"/>
              </w:rPr>
              <w:t>przetarg</w:t>
            </w:r>
            <w:r w:rsidR="00FC283A">
              <w:rPr>
                <w:sz w:val="22"/>
                <w:szCs w:val="22"/>
              </w:rPr>
              <w:t>u</w:t>
            </w:r>
            <w:r w:rsidRPr="001E1A9A">
              <w:rPr>
                <w:sz w:val="22"/>
                <w:szCs w:val="22"/>
              </w:rPr>
              <w:t xml:space="preserve"> nieograniczon</w:t>
            </w:r>
            <w:r w:rsidR="00FC283A">
              <w:rPr>
                <w:sz w:val="22"/>
                <w:szCs w:val="22"/>
              </w:rPr>
              <w:t>ego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C53069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1E1A9A">
              <w:rPr>
                <w:b/>
                <w:bCs/>
                <w:sz w:val="22"/>
                <w:szCs w:val="22"/>
              </w:rPr>
              <w:t xml:space="preserve">Dostawa stacji roboczej w obudowie typu Tower na potrzeby </w:t>
            </w:r>
            <w:proofErr w:type="spellStart"/>
            <w:r w:rsidRPr="001E1A9A">
              <w:rPr>
                <w:b/>
                <w:bCs/>
                <w:sz w:val="22"/>
                <w:szCs w:val="22"/>
              </w:rPr>
              <w:t>WGGiOŚ</w:t>
            </w:r>
            <w:proofErr w:type="spellEnd"/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1E1A9A">
              <w:rPr>
                <w:b/>
                <w:sz w:val="22"/>
                <w:szCs w:val="22"/>
              </w:rPr>
              <w:t>KC-DE-zp.25.419.2026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389B62CB" w14:textId="049B7F5C"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CC324B">
        <w:rPr>
          <w:b/>
          <w:bCs/>
          <w:sz w:val="22"/>
          <w:szCs w:val="22"/>
        </w:rPr>
        <w:t>Akademia Górniczo-Hutnicza im. Stanisława Staszica w Krakowie,</w:t>
      </w:r>
      <w:r w:rsidRPr="009B2352">
        <w:rPr>
          <w:sz w:val="22"/>
          <w:szCs w:val="22"/>
        </w:rPr>
        <w:t xml:space="preserve">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</w:t>
      </w:r>
      <w:r w:rsidR="00CC1A8E">
        <w:rPr>
          <w:sz w:val="22"/>
        </w:rPr>
        <w:t>(</w:t>
      </w:r>
      <w:r w:rsidR="004D796A" w:rsidRPr="004D796A">
        <w:rPr>
          <w:sz w:val="22"/>
        </w:rPr>
        <w:t>Dz.U. 2026 poz. 793</w:t>
      </w:r>
      <w:r w:rsidR="004D796A">
        <w:rPr>
          <w:sz w:val="22"/>
        </w:rPr>
        <w:t xml:space="preserve"> </w:t>
      </w:r>
      <w:r w:rsidR="00FC283A">
        <w:rPr>
          <w:sz w:val="22"/>
        </w:rPr>
        <w:t>j.t.</w:t>
      </w:r>
      <w:r w:rsidR="00CC1A8E">
        <w:rPr>
          <w:sz w:val="22"/>
        </w:rPr>
        <w:t xml:space="preserve"> ze zm.) </w:t>
      </w:r>
      <w:r w:rsidRPr="009B2352">
        <w:rPr>
          <w:sz w:val="22"/>
          <w:szCs w:val="22"/>
        </w:rPr>
        <w:t xml:space="preserve">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1E1A9A" w14:paraId="59E6257D" w14:textId="77777777" w:rsidTr="0022605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14:paraId="0B7E9BCC" w14:textId="3F445BD6" w:rsidR="001E1A9A" w:rsidRPr="00D26ED6" w:rsidRDefault="001E1A9A" w:rsidP="00226058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1E1A9A">
              <w:rPr>
                <w:b/>
                <w:sz w:val="22"/>
                <w:szCs w:val="22"/>
              </w:rPr>
              <w:t>PROGRESS Systemy Komputerowe Sp. z o.o.</w:t>
            </w:r>
          </w:p>
          <w:p w14:paraId="132B91F7" w14:textId="25A41EA1" w:rsidR="001E1A9A" w:rsidRPr="009F0E5C" w:rsidRDefault="001E1A9A" w:rsidP="00226058">
            <w:pPr>
              <w:jc w:val="both"/>
              <w:rPr>
                <w:bCs/>
                <w:sz w:val="22"/>
                <w:szCs w:val="22"/>
              </w:rPr>
            </w:pPr>
            <w:r w:rsidRPr="001E1A9A">
              <w:rPr>
                <w:bCs/>
                <w:sz w:val="22"/>
                <w:szCs w:val="22"/>
              </w:rPr>
              <w:t>Al. Mickiewicza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1E1A9A">
              <w:rPr>
                <w:bCs/>
                <w:sz w:val="22"/>
                <w:szCs w:val="22"/>
              </w:rPr>
              <w:t>27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098B74B2" w14:textId="6E5664DA" w:rsidR="001E1A9A" w:rsidRPr="009F0E5C" w:rsidRDefault="001E1A9A" w:rsidP="00226058">
            <w:pPr>
              <w:jc w:val="both"/>
              <w:rPr>
                <w:bCs/>
                <w:sz w:val="22"/>
                <w:szCs w:val="22"/>
              </w:rPr>
            </w:pPr>
            <w:r w:rsidRPr="001E1A9A">
              <w:rPr>
                <w:bCs/>
                <w:sz w:val="22"/>
                <w:szCs w:val="22"/>
              </w:rPr>
              <w:t>31-120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1E1A9A">
              <w:rPr>
                <w:bCs/>
                <w:sz w:val="22"/>
                <w:szCs w:val="22"/>
              </w:rPr>
              <w:t>Kraków</w:t>
            </w:r>
          </w:p>
          <w:p w14:paraId="46087A79" w14:textId="77777777" w:rsidR="001E1A9A" w:rsidRPr="00D26ED6" w:rsidRDefault="001E1A9A" w:rsidP="0022605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4E4F5B6F" w14:textId="0CB43BE1" w:rsidR="001E1A9A" w:rsidRDefault="001E1A9A" w:rsidP="00226058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1E1A9A">
              <w:rPr>
                <w:sz w:val="22"/>
                <w:szCs w:val="22"/>
              </w:rPr>
              <w:t>Dostaw</w:t>
            </w:r>
            <w:r w:rsidR="00FC283A">
              <w:rPr>
                <w:sz w:val="22"/>
                <w:szCs w:val="22"/>
              </w:rPr>
              <w:t>ę</w:t>
            </w:r>
            <w:r w:rsidRPr="001E1A9A">
              <w:rPr>
                <w:sz w:val="22"/>
                <w:szCs w:val="22"/>
              </w:rPr>
              <w:t xml:space="preserve"> stacji roboczej w obudowie typu Tower na potrzeby </w:t>
            </w:r>
            <w:proofErr w:type="spellStart"/>
            <w:r w:rsidRPr="001E1A9A">
              <w:rPr>
                <w:sz w:val="22"/>
                <w:szCs w:val="22"/>
              </w:rPr>
              <w:t>WGGiOŚ</w:t>
            </w:r>
            <w:proofErr w:type="spellEnd"/>
            <w:r w:rsidRPr="00D26ED6">
              <w:rPr>
                <w:sz w:val="22"/>
                <w:szCs w:val="22"/>
              </w:rPr>
              <w:t xml:space="preserve"> </w:t>
            </w:r>
          </w:p>
          <w:p w14:paraId="5573853E" w14:textId="5E702E87" w:rsidR="001E1A9A" w:rsidRPr="00D26ED6" w:rsidRDefault="001E1A9A" w:rsidP="00226058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1E1A9A">
              <w:rPr>
                <w:b/>
                <w:sz w:val="22"/>
                <w:szCs w:val="22"/>
              </w:rPr>
              <w:t>17 908.00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14:paraId="4BCB8625" w14:textId="77777777" w:rsidR="001E1A9A" w:rsidRDefault="001E1A9A" w:rsidP="00226058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14:paraId="24CE9CF6" w14:textId="77777777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2127"/>
        <w:gridCol w:w="1134"/>
        <w:gridCol w:w="1134"/>
        <w:gridCol w:w="1134"/>
        <w:gridCol w:w="1134"/>
        <w:gridCol w:w="1134"/>
        <w:gridCol w:w="850"/>
        <w:gridCol w:w="851"/>
      </w:tblGrid>
      <w:tr w:rsidR="002B6761" w:rsidRPr="008567C7" w14:paraId="2ED131CD" w14:textId="77777777" w:rsidTr="004657DA">
        <w:trPr>
          <w:trHeight w:val="510"/>
        </w:trPr>
        <w:tc>
          <w:tcPr>
            <w:tcW w:w="709" w:type="dxa"/>
            <w:vAlign w:val="center"/>
          </w:tcPr>
          <w:p w14:paraId="25684277" w14:textId="77777777" w:rsidR="002B6761" w:rsidRPr="008567C7" w:rsidRDefault="00F33C66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2127" w:type="dxa"/>
            <w:vAlign w:val="center"/>
          </w:tcPr>
          <w:p w14:paraId="2BCA9271" w14:textId="77777777" w:rsidR="002B6761" w:rsidRPr="008567C7" w:rsidRDefault="00F33C66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134" w:type="dxa"/>
            <w:vAlign w:val="center"/>
          </w:tcPr>
          <w:p w14:paraId="1560D045" w14:textId="01D4E28D" w:rsidR="002B6761" w:rsidRPr="008567C7" w:rsidRDefault="001E1A9A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E1A9A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134" w:type="dxa"/>
            <w:vAlign w:val="center"/>
          </w:tcPr>
          <w:p w14:paraId="3E22AB07" w14:textId="339E8993" w:rsidR="002B6761" w:rsidRPr="008567C7" w:rsidRDefault="001E1A9A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E1A9A">
              <w:rPr>
                <w:rFonts w:ascii="Times New Roman" w:hAnsi="Times New Roman" w:cs="Times New Roman"/>
                <w:bCs/>
                <w:sz w:val="18"/>
                <w:szCs w:val="18"/>
              </w:rPr>
              <w:t>Okres gwarancji</w:t>
            </w:r>
          </w:p>
        </w:tc>
        <w:tc>
          <w:tcPr>
            <w:tcW w:w="1134" w:type="dxa"/>
            <w:vAlign w:val="center"/>
          </w:tcPr>
          <w:p w14:paraId="5307FBB7" w14:textId="6D702E13" w:rsidR="002B6761" w:rsidRPr="008567C7" w:rsidRDefault="001E1A9A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E1A9A">
              <w:rPr>
                <w:rFonts w:ascii="Times New Roman" w:hAnsi="Times New Roman" w:cs="Times New Roman"/>
                <w:bCs/>
                <w:sz w:val="18"/>
                <w:szCs w:val="18"/>
              </w:rPr>
              <w:t>Termin realizacji zamówienia</w:t>
            </w:r>
          </w:p>
        </w:tc>
        <w:tc>
          <w:tcPr>
            <w:tcW w:w="1134" w:type="dxa"/>
            <w:vAlign w:val="center"/>
          </w:tcPr>
          <w:p w14:paraId="745082F4" w14:textId="03A470D6" w:rsidR="002B6761" w:rsidRPr="008567C7" w:rsidRDefault="002B676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4FBCC4EC" w14:textId="568984CD" w:rsidR="002B6761" w:rsidRPr="008567C7" w:rsidRDefault="002B676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14:paraId="17DB7C5C" w14:textId="74B89C1D" w:rsidR="002B6761" w:rsidRPr="008567C7" w:rsidRDefault="002B676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14:paraId="5A3E9B1B" w14:textId="77777777" w:rsidR="002B6761" w:rsidRPr="008567C7" w:rsidRDefault="00F33C66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1E1A9A" w:rsidRPr="008567C7" w14:paraId="3A171DE0" w14:textId="77777777" w:rsidTr="00226058">
        <w:tc>
          <w:tcPr>
            <w:tcW w:w="709" w:type="dxa"/>
            <w:vAlign w:val="center"/>
          </w:tcPr>
          <w:p w14:paraId="3BDBA76F" w14:textId="2CF5A414" w:rsidR="001E1A9A" w:rsidRPr="008567C7" w:rsidRDefault="001E1A9A" w:rsidP="0022605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E1A9A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127" w:type="dxa"/>
            <w:vAlign w:val="center"/>
          </w:tcPr>
          <w:p w14:paraId="74B31B52" w14:textId="4ADB2EEC" w:rsidR="001E1A9A" w:rsidRPr="002B6761" w:rsidRDefault="001E1A9A" w:rsidP="00226058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E1A9A">
              <w:rPr>
                <w:rFonts w:ascii="Times New Roman" w:hAnsi="Times New Roman" w:cs="Times New Roman"/>
                <w:b/>
                <w:sz w:val="18"/>
                <w:szCs w:val="18"/>
              </w:rPr>
              <w:t>PROGRESS Systemy Komputerowe Sp. z o.o.</w:t>
            </w:r>
          </w:p>
          <w:p w14:paraId="162C1C5E" w14:textId="1F3CC2B1" w:rsidR="001E1A9A" w:rsidRPr="008567C7" w:rsidRDefault="001E1A9A" w:rsidP="00226058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E1A9A">
              <w:rPr>
                <w:rFonts w:ascii="Times New Roman" w:hAnsi="Times New Roman" w:cs="Times New Roman"/>
                <w:bCs/>
                <w:sz w:val="18"/>
                <w:szCs w:val="18"/>
              </w:rPr>
              <w:t>Al. Mickiewicza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1E1A9A">
              <w:rPr>
                <w:rFonts w:ascii="Times New Roman" w:hAnsi="Times New Roman" w:cs="Times New Roman"/>
                <w:bCs/>
                <w:sz w:val="18"/>
                <w:szCs w:val="18"/>
              </w:rPr>
              <w:t>27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3548F420" w14:textId="2DC9B591" w:rsidR="001E1A9A" w:rsidRPr="001B7815" w:rsidRDefault="001E1A9A" w:rsidP="00226058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E1A9A">
              <w:rPr>
                <w:rFonts w:ascii="Times New Roman" w:hAnsi="Times New Roman" w:cs="Times New Roman"/>
                <w:bCs/>
                <w:sz w:val="18"/>
                <w:szCs w:val="18"/>
              </w:rPr>
              <w:t>31-120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1E1A9A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1134" w:type="dxa"/>
            <w:vAlign w:val="center"/>
          </w:tcPr>
          <w:p w14:paraId="4ACA4F62" w14:textId="016EFD37" w:rsidR="001E1A9A" w:rsidRPr="008567C7" w:rsidRDefault="001E1A9A" w:rsidP="0022605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E1A9A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134" w:type="dxa"/>
            <w:vAlign w:val="center"/>
          </w:tcPr>
          <w:p w14:paraId="4E5441AF" w14:textId="6236C31F" w:rsidR="001E1A9A" w:rsidRPr="008567C7" w:rsidRDefault="001E1A9A" w:rsidP="0022605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E1A9A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1134" w:type="dxa"/>
            <w:vAlign w:val="center"/>
          </w:tcPr>
          <w:p w14:paraId="1168C3AC" w14:textId="15A71245" w:rsidR="001E1A9A" w:rsidRPr="008567C7" w:rsidRDefault="001E1A9A" w:rsidP="0022605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E1A9A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1134" w:type="dxa"/>
            <w:vAlign w:val="center"/>
          </w:tcPr>
          <w:p w14:paraId="7B2762F1" w14:textId="45748D33" w:rsidR="001E1A9A" w:rsidRPr="008567C7" w:rsidRDefault="001E1A9A" w:rsidP="0022605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310BA001" w14:textId="2359B6D8" w:rsidR="001E1A9A" w:rsidRPr="008567C7" w:rsidRDefault="001E1A9A" w:rsidP="0022605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14:paraId="260601EF" w14:textId="43C843BA" w:rsidR="001E1A9A" w:rsidRPr="008567C7" w:rsidRDefault="001E1A9A" w:rsidP="0022605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14:paraId="4F84F0CF" w14:textId="11930F05" w:rsidR="001E1A9A" w:rsidRPr="008567C7" w:rsidRDefault="001E1A9A" w:rsidP="0022605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E1A9A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</w:tbl>
    <w:p w14:paraId="37031724" w14:textId="77777777"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14:paraId="0C9BA443" w14:textId="77777777"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bookmarkEnd w:id="0"/>
    <w:p w14:paraId="49F94C32" w14:textId="77777777" w:rsidR="00F960D7" w:rsidRDefault="00F960D7" w:rsidP="00F960D7">
      <w:pPr>
        <w:spacing w:line="360" w:lineRule="auto"/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C38C46C" w14:textId="77777777" w:rsidR="00D01890" w:rsidRDefault="00D01890">
      <w:r>
        <w:separator/>
      </w:r>
    </w:p>
  </w:endnote>
  <w:endnote w:type="continuationSeparator" w:id="0">
    <w:p w14:paraId="74D56A01" w14:textId="77777777" w:rsidR="00D01890" w:rsidRDefault="00D018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B79AA9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8F83AD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4ABB4509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0D544529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D5D497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02558A6" w14:textId="77777777" w:rsidR="00D01890" w:rsidRDefault="00D01890">
      <w:r>
        <w:separator/>
      </w:r>
    </w:p>
  </w:footnote>
  <w:footnote w:type="continuationSeparator" w:id="0">
    <w:p w14:paraId="59E65904" w14:textId="77777777" w:rsidR="00D01890" w:rsidRDefault="00D0189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01ECFC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E10D3F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047D53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A1690"/>
    <w:rsid w:val="00005838"/>
    <w:rsid w:val="00022322"/>
    <w:rsid w:val="00042497"/>
    <w:rsid w:val="000C1E6F"/>
    <w:rsid w:val="000E4E56"/>
    <w:rsid w:val="001A1468"/>
    <w:rsid w:val="001B7815"/>
    <w:rsid w:val="001C31ED"/>
    <w:rsid w:val="001E1A9A"/>
    <w:rsid w:val="002B1E4F"/>
    <w:rsid w:val="002B6761"/>
    <w:rsid w:val="003445A0"/>
    <w:rsid w:val="003A0AFC"/>
    <w:rsid w:val="003A1690"/>
    <w:rsid w:val="003D611C"/>
    <w:rsid w:val="003E6BED"/>
    <w:rsid w:val="00431C0B"/>
    <w:rsid w:val="00437CAD"/>
    <w:rsid w:val="004657DA"/>
    <w:rsid w:val="004B2665"/>
    <w:rsid w:val="004C3459"/>
    <w:rsid w:val="004D796A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AB0900"/>
    <w:rsid w:val="00B32D12"/>
    <w:rsid w:val="00B464D3"/>
    <w:rsid w:val="00B8185B"/>
    <w:rsid w:val="00BD2174"/>
    <w:rsid w:val="00C423DD"/>
    <w:rsid w:val="00C53069"/>
    <w:rsid w:val="00C60D7B"/>
    <w:rsid w:val="00C65E53"/>
    <w:rsid w:val="00CA0B33"/>
    <w:rsid w:val="00CA3511"/>
    <w:rsid w:val="00CC1A8E"/>
    <w:rsid w:val="00CC324B"/>
    <w:rsid w:val="00D01890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33C66"/>
    <w:rsid w:val="00F960D7"/>
    <w:rsid w:val="00F96DC7"/>
    <w:rsid w:val="00FB7F50"/>
    <w:rsid w:val="00FC28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BF930B3"/>
  <w15:chartTrackingRefBased/>
  <w15:docId w15:val="{FB990ABA-CB6A-4AF2-B603-D7BDF4FF20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195</Words>
  <Characters>1174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1367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Jarosław Grzech</dc:creator>
  <cp:keywords/>
  <dc:description/>
  <cp:lastModifiedBy>Jarosław Grzech</cp:lastModifiedBy>
  <cp:revision>2</cp:revision>
  <cp:lastPrinted>2026-10-20T07:28:00Z</cp:lastPrinted>
  <dcterms:created xsi:type="dcterms:W3CDTF">2026-10-20T07:31:00Z</dcterms:created>
  <dcterms:modified xsi:type="dcterms:W3CDTF">2026-10-20T07:31:00Z</dcterms:modified>
</cp:coreProperties>
</file>