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69F0C" w14:textId="2B46E989" w:rsidR="00D34297" w:rsidRPr="00471F3F" w:rsidRDefault="00FF1AAA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F1AAA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F1AAA">
        <w:rPr>
          <w:rFonts w:ascii="Arial" w:hAnsi="Arial" w:cs="Arial"/>
          <w:sz w:val="24"/>
          <w:szCs w:val="24"/>
        </w:rPr>
        <w:t>2026-10-20</w:t>
      </w:r>
    </w:p>
    <w:p w14:paraId="40C07D94" w14:textId="159EA8E2" w:rsidR="00D34297" w:rsidRPr="00471F3F" w:rsidRDefault="00FF1AAA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1AA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39E7819" w14:textId="2E415B96" w:rsidR="00D34297" w:rsidRPr="00471F3F" w:rsidRDefault="00FF1AAA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F1AAA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F1AAA">
        <w:rPr>
          <w:rFonts w:ascii="Arial" w:hAnsi="Arial" w:cs="Arial"/>
          <w:sz w:val="24"/>
          <w:szCs w:val="24"/>
        </w:rPr>
        <w:t>4</w:t>
      </w:r>
    </w:p>
    <w:p w14:paraId="61722F0C" w14:textId="74FB5EB1" w:rsidR="00D34297" w:rsidRPr="00471F3F" w:rsidRDefault="00FF1AAA" w:rsidP="00D34297">
      <w:pPr>
        <w:rPr>
          <w:rFonts w:ascii="Arial" w:hAnsi="Arial" w:cs="Arial"/>
          <w:sz w:val="24"/>
          <w:szCs w:val="24"/>
        </w:rPr>
      </w:pPr>
      <w:r w:rsidRPr="00FF1AAA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F1AAA">
        <w:rPr>
          <w:rFonts w:ascii="Arial" w:hAnsi="Arial" w:cs="Arial"/>
          <w:sz w:val="24"/>
          <w:szCs w:val="24"/>
        </w:rPr>
        <w:t>Kolbuszowa</w:t>
      </w:r>
    </w:p>
    <w:p w14:paraId="7483C2A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DCEDAE7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3B0BB2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E082B3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62B71E5" w14:textId="77777777" w:rsidTr="00D34297">
        <w:tc>
          <w:tcPr>
            <w:tcW w:w="9180" w:type="dxa"/>
            <w:shd w:val="clear" w:color="auto" w:fill="F2F2F2"/>
            <w:hideMark/>
          </w:tcPr>
          <w:p w14:paraId="0A6EE6B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B953552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BBD0F45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EFFA2EF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6909C7F" w14:textId="77777777" w:rsidTr="00310284">
        <w:tc>
          <w:tcPr>
            <w:tcW w:w="2269" w:type="dxa"/>
          </w:tcPr>
          <w:p w14:paraId="201A6EA3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1132574" w14:textId="628ACBFE" w:rsidR="00D34297" w:rsidRPr="00D34297" w:rsidRDefault="00FF1AA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AAA">
              <w:rPr>
                <w:rFonts w:ascii="Arial" w:hAnsi="Arial" w:cs="Arial"/>
                <w:bCs/>
                <w:sz w:val="24"/>
                <w:szCs w:val="24"/>
              </w:rPr>
              <w:t xml:space="preserve">Dostawa produktów farmaceutycznych w </w:t>
            </w:r>
            <w:proofErr w:type="gramStart"/>
            <w:r w:rsidRPr="00FF1AAA">
              <w:rPr>
                <w:rFonts w:ascii="Arial" w:hAnsi="Arial" w:cs="Arial"/>
                <w:bCs/>
                <w:sz w:val="24"/>
                <w:szCs w:val="24"/>
              </w:rPr>
              <w:t>4  pakietach</w:t>
            </w:r>
            <w:proofErr w:type="gramEnd"/>
            <w:r w:rsidRPr="00FF1AAA">
              <w:rPr>
                <w:rFonts w:ascii="Arial" w:hAnsi="Arial" w:cs="Arial"/>
                <w:bCs/>
                <w:sz w:val="24"/>
                <w:szCs w:val="24"/>
              </w:rPr>
              <w:t>- powtórzenie</w:t>
            </w:r>
          </w:p>
        </w:tc>
      </w:tr>
      <w:tr w:rsidR="00FF1AAA" w:rsidRPr="00D34297" w14:paraId="4126259A" w14:textId="77777777" w:rsidTr="00A47009">
        <w:tc>
          <w:tcPr>
            <w:tcW w:w="2269" w:type="dxa"/>
          </w:tcPr>
          <w:p w14:paraId="4A78B201" w14:textId="77777777" w:rsidR="00FF1AAA" w:rsidRPr="00D34297" w:rsidRDefault="00FF1AAA" w:rsidP="00A470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351B8AB" w14:textId="3922A5C0" w:rsidR="00FF1AAA" w:rsidRPr="00D34297" w:rsidRDefault="00FF1AAA" w:rsidP="00A470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AAA">
              <w:rPr>
                <w:rFonts w:ascii="Arial" w:hAnsi="Arial" w:cs="Arial"/>
                <w:bCs/>
                <w:sz w:val="24"/>
                <w:szCs w:val="24"/>
              </w:rPr>
              <w:t>Eap-2412/18/26/M</w:t>
            </w:r>
          </w:p>
        </w:tc>
      </w:tr>
    </w:tbl>
    <w:p w14:paraId="64B16F6F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60CEDF6" w14:textId="3A21B0BE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F1AAA" w:rsidRPr="00FF1AAA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</w:t>
      </w:r>
      <w:proofErr w:type="gramStart"/>
      <w:r w:rsidRPr="00D34297">
        <w:rPr>
          <w:rFonts w:ascii="Arial" w:hAnsi="Arial" w:cs="Arial"/>
          <w:sz w:val="24"/>
          <w:szCs w:val="24"/>
        </w:rPr>
        <w:t>2019r.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Prawo zamówień publicznych </w:t>
      </w:r>
      <w:r w:rsidR="00FF1AAA" w:rsidRPr="00FF1AAA">
        <w:rPr>
          <w:rFonts w:ascii="Arial" w:hAnsi="Arial" w:cs="Arial"/>
          <w:sz w:val="24"/>
          <w:szCs w:val="24"/>
        </w:rPr>
        <w:t>(</w:t>
      </w:r>
      <w:proofErr w:type="spellStart"/>
      <w:r w:rsidR="00FF1AAA" w:rsidRPr="00FF1AAA">
        <w:rPr>
          <w:rFonts w:ascii="Arial" w:hAnsi="Arial" w:cs="Arial"/>
          <w:sz w:val="24"/>
          <w:szCs w:val="24"/>
        </w:rPr>
        <w:t>t.j</w:t>
      </w:r>
      <w:proofErr w:type="spellEnd"/>
      <w:r w:rsidR="00FF1AAA" w:rsidRPr="00FF1AAA">
        <w:rPr>
          <w:rFonts w:ascii="Arial" w:hAnsi="Arial" w:cs="Arial"/>
          <w:sz w:val="24"/>
          <w:szCs w:val="24"/>
        </w:rPr>
        <w:t>. Dz. U. z 2026 r. poz. 793)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69D1AB8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BAC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37E9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968DAC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F1AAA" w:rsidRPr="00D34297" w14:paraId="7B6CE44F" w14:textId="77777777" w:rsidTr="00A4700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4C84" w14:textId="08487A39" w:rsidR="00FF1AAA" w:rsidRPr="00D34297" w:rsidRDefault="00FF1AAA" w:rsidP="00A4700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AA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0CDC" w14:textId="21D3CE6E" w:rsidR="00FF1AAA" w:rsidRPr="00D34297" w:rsidRDefault="00FF1AAA" w:rsidP="00A4700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F1AAA">
              <w:rPr>
                <w:rFonts w:ascii="Arial" w:hAnsi="Arial" w:cs="Arial"/>
                <w:b/>
                <w:sz w:val="24"/>
                <w:szCs w:val="24"/>
              </w:rPr>
              <w:t>Pakiet 2 INSULINY</w:t>
            </w:r>
          </w:p>
          <w:p w14:paraId="56B35ADE" w14:textId="77777777" w:rsidR="00FF1AAA" w:rsidRPr="00D34297" w:rsidRDefault="00FF1AAA" w:rsidP="00A4700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B1D5BC" w14:textId="23A58EE2" w:rsidR="00FF1AAA" w:rsidRPr="00D34297" w:rsidRDefault="00FF1AAA" w:rsidP="00A470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AA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F1AA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615407" w14:textId="77777777" w:rsidR="00FF1AAA" w:rsidRPr="00D34297" w:rsidRDefault="00FF1AAA" w:rsidP="00A4700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E17C5E" w14:textId="12A48E0C" w:rsidR="00FF1AAA" w:rsidRPr="00D34297" w:rsidRDefault="00FF1AAA" w:rsidP="00A4700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AAA">
              <w:rPr>
                <w:rFonts w:ascii="Arial" w:hAnsi="Arial" w:cs="Arial"/>
                <w:sz w:val="24"/>
                <w:szCs w:val="24"/>
              </w:rPr>
              <w:t>Do dnia 12.10.2026 r. nie zostały złożone oferty</w:t>
            </w:r>
          </w:p>
        </w:tc>
      </w:tr>
      <w:tr w:rsidR="00FF1AAA" w:rsidRPr="00D34297" w14:paraId="193ABC17" w14:textId="77777777" w:rsidTr="00A4700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0F04" w14:textId="490F6068" w:rsidR="00FF1AAA" w:rsidRPr="00D34297" w:rsidRDefault="00FF1AAA" w:rsidP="00A4700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AA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F02F" w14:textId="062FBE0E" w:rsidR="00FF1AAA" w:rsidRPr="00D34297" w:rsidRDefault="00FF1AAA" w:rsidP="00A4700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F1AAA">
              <w:rPr>
                <w:rFonts w:ascii="Arial" w:hAnsi="Arial" w:cs="Arial"/>
                <w:b/>
                <w:sz w:val="24"/>
                <w:szCs w:val="24"/>
              </w:rPr>
              <w:t>Pakiet 4 LEKI RÓŻNE</w:t>
            </w:r>
          </w:p>
          <w:p w14:paraId="1A610BD9" w14:textId="77777777" w:rsidR="00FF1AAA" w:rsidRPr="00D34297" w:rsidRDefault="00FF1AAA" w:rsidP="00A4700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8105655" w14:textId="4E562057" w:rsidR="00FF1AAA" w:rsidRPr="00D34297" w:rsidRDefault="00FF1AAA" w:rsidP="00A470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AA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F1AA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CCADD5" w14:textId="77777777" w:rsidR="00FF1AAA" w:rsidRPr="00D34297" w:rsidRDefault="00FF1AAA" w:rsidP="00A4700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358BA2" w14:textId="420C22DF" w:rsidR="00FF1AAA" w:rsidRPr="00D34297" w:rsidRDefault="00FF1AAA" w:rsidP="00A4700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AAA">
              <w:rPr>
                <w:rFonts w:ascii="Arial" w:hAnsi="Arial" w:cs="Arial"/>
                <w:sz w:val="24"/>
                <w:szCs w:val="24"/>
              </w:rPr>
              <w:t>Do dnia 12.10.2026 r. nie zostały złożone oferty</w:t>
            </w:r>
          </w:p>
        </w:tc>
      </w:tr>
    </w:tbl>
    <w:p w14:paraId="7B3CC3FD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6537C934" w14:textId="355CEF00" w:rsidR="002A7DFF" w:rsidRDefault="00FD075E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3D847D73" w14:textId="6339A432" w:rsidR="00FD075E" w:rsidRDefault="00FD075E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FD075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4D517" w14:textId="77777777" w:rsidR="00055F65" w:rsidRDefault="00055F65" w:rsidP="00D34297">
      <w:r>
        <w:separator/>
      </w:r>
    </w:p>
  </w:endnote>
  <w:endnote w:type="continuationSeparator" w:id="0">
    <w:p w14:paraId="5065CFA2" w14:textId="77777777" w:rsidR="00055F65" w:rsidRDefault="00055F6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8595B" w14:textId="77777777" w:rsidR="00FF1AAA" w:rsidRDefault="00FF1A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61E6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D968B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457EE" w14:textId="77777777" w:rsidR="00FF1AAA" w:rsidRDefault="00FF1A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C8D9F" w14:textId="77777777" w:rsidR="00055F65" w:rsidRDefault="00055F65" w:rsidP="00D34297">
      <w:r>
        <w:separator/>
      </w:r>
    </w:p>
  </w:footnote>
  <w:footnote w:type="continuationSeparator" w:id="0">
    <w:p w14:paraId="06409B1B" w14:textId="77777777" w:rsidR="00055F65" w:rsidRDefault="00055F6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0B1A8" w14:textId="77777777" w:rsidR="00FF1AAA" w:rsidRDefault="00FF1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6B691" w14:textId="77777777" w:rsidR="00FF1AAA" w:rsidRDefault="00FF1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D361C" w14:textId="77777777" w:rsidR="00FF1AAA" w:rsidRDefault="00FF1A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C78"/>
    <w:rsid w:val="00010B31"/>
    <w:rsid w:val="00055F65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F1C78"/>
    <w:rsid w:val="00E403D2"/>
    <w:rsid w:val="00E742E3"/>
    <w:rsid w:val="00EB1359"/>
    <w:rsid w:val="00FD075E"/>
    <w:rsid w:val="00FF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4D387"/>
  <w15:chartTrackingRefBased/>
  <w15:docId w15:val="{12C645B9-C528-423C-90D6-1458E43F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2026-10-20T06:52:00Z</dcterms:created>
  <dcterms:modified xsi:type="dcterms:W3CDTF">2026-10-20T06:52:00Z</dcterms:modified>
</cp:coreProperties>
</file>