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DF33B" w14:textId="77777777" w:rsidR="00E16B35" w:rsidRPr="00E16B35" w:rsidRDefault="00E16B35" w:rsidP="00E16B35">
      <w:pPr>
        <w:keepNext/>
        <w:spacing w:before="240" w:after="60"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E16B35">
        <w:rPr>
          <w:rFonts w:ascii="Calibri Light" w:hAnsi="Calibri Light"/>
          <w:bCs/>
          <w:sz w:val="22"/>
          <w:szCs w:val="22"/>
        </w:rPr>
        <w:tab/>
      </w:r>
      <w:r w:rsidRPr="00E16B35">
        <w:rPr>
          <w:rFonts w:ascii="Calibri Light" w:hAnsi="Calibri Light"/>
          <w:bCs/>
          <w:sz w:val="22"/>
          <w:szCs w:val="22"/>
        </w:rPr>
        <w:tab/>
      </w:r>
      <w:r w:rsidRPr="00E16B35">
        <w:rPr>
          <w:rFonts w:ascii="Calibri Light" w:hAnsi="Calibri Light"/>
          <w:bCs/>
          <w:sz w:val="22"/>
          <w:szCs w:val="22"/>
        </w:rPr>
        <w:tab/>
      </w:r>
      <w:r w:rsidRPr="00E16B35">
        <w:rPr>
          <w:rFonts w:ascii="Calibri Light" w:hAnsi="Calibri Light"/>
          <w:bCs/>
          <w:sz w:val="22"/>
          <w:szCs w:val="22"/>
        </w:rPr>
        <w:tab/>
      </w:r>
      <w:r w:rsidRPr="00E16B35">
        <w:rPr>
          <w:rFonts w:ascii="Calibri Light" w:hAnsi="Calibri Light"/>
          <w:bCs/>
          <w:sz w:val="22"/>
          <w:szCs w:val="22"/>
        </w:rPr>
        <w:tab/>
      </w:r>
      <w:r w:rsidRPr="00E16B35">
        <w:rPr>
          <w:rFonts w:ascii="Calibri Light" w:hAnsi="Calibri Light"/>
          <w:bCs/>
          <w:sz w:val="22"/>
          <w:szCs w:val="22"/>
        </w:rPr>
        <w:tab/>
      </w:r>
      <w:r w:rsidRPr="00E16B35">
        <w:rPr>
          <w:rFonts w:ascii="Calibri Light" w:hAnsi="Calibri Light"/>
          <w:bCs/>
          <w:sz w:val="22"/>
          <w:szCs w:val="22"/>
        </w:rPr>
        <w:tab/>
      </w:r>
      <w:r w:rsidRPr="00E16B35">
        <w:rPr>
          <w:rFonts w:ascii="Verdana" w:hAnsi="Verdana"/>
          <w:b/>
          <w:bCs/>
          <w:sz w:val="20"/>
          <w:szCs w:val="20"/>
        </w:rPr>
        <w:t>Załącznik nr 1</w:t>
      </w:r>
    </w:p>
    <w:p w14:paraId="1098FDE5" w14:textId="77777777" w:rsidR="00E16B35" w:rsidRPr="00E16B35" w:rsidRDefault="00E16B35" w:rsidP="00E16B3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5850FD67" w14:textId="77777777" w:rsidR="00E16B35" w:rsidRPr="00E16B35" w:rsidRDefault="00E16B35" w:rsidP="00E16B3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E16B35">
        <w:rPr>
          <w:rFonts w:ascii="Verdana" w:hAnsi="Verdana"/>
          <w:b/>
          <w:sz w:val="20"/>
          <w:szCs w:val="20"/>
        </w:rPr>
        <w:t>FORMULARZ OFERTY</w:t>
      </w:r>
    </w:p>
    <w:p w14:paraId="36162FA3" w14:textId="77777777" w:rsidR="00E16B35" w:rsidRPr="00E16B35" w:rsidRDefault="00E16B35" w:rsidP="00E16B3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C2E442E" w14:textId="77777777" w:rsidR="00E16B35" w:rsidRPr="00E16B35" w:rsidRDefault="00E16B35" w:rsidP="00E16B3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…………………………………….</w:t>
      </w:r>
    </w:p>
    <w:p w14:paraId="65FA4285" w14:textId="77777777" w:rsidR="00E16B35" w:rsidRPr="00E16B35" w:rsidRDefault="00E16B35" w:rsidP="00E16B3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14:paraId="4CD6CFCB" w14:textId="77777777" w:rsidR="00E16B35" w:rsidRPr="00E16B35" w:rsidRDefault="00E16B35" w:rsidP="00E16B3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WOJEWÓDZTWO …………………………….......................................</w:t>
      </w:r>
    </w:p>
    <w:p w14:paraId="67EE72AA" w14:textId="77777777" w:rsidR="00E16B35" w:rsidRPr="00E16B35" w:rsidRDefault="00E16B35" w:rsidP="00E16B3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TEL.……………………………………………………………………………………………….</w:t>
      </w:r>
    </w:p>
    <w:p w14:paraId="41B1CE62" w14:textId="77777777" w:rsidR="00E16B35" w:rsidRPr="00E16B35" w:rsidRDefault="00E16B35" w:rsidP="00E16B3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FAX ……………………………………………………………………………………………...</w:t>
      </w:r>
    </w:p>
    <w:p w14:paraId="5D474B49" w14:textId="77777777" w:rsidR="00E16B35" w:rsidRPr="00E16B35" w:rsidRDefault="00E16B35" w:rsidP="00E16B3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14:paraId="13200684" w14:textId="77777777" w:rsidR="00E16B35" w:rsidRPr="00E16B35" w:rsidRDefault="00E16B35" w:rsidP="00E16B3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NIP…………………………………. REGON:………………………………………………</w:t>
      </w:r>
    </w:p>
    <w:p w14:paraId="4EA6A502" w14:textId="77777777" w:rsidR="00E16B35" w:rsidRPr="00E16B35" w:rsidRDefault="00E16B35" w:rsidP="00E16B35">
      <w:pPr>
        <w:tabs>
          <w:tab w:val="left" w:pos="694"/>
          <w:tab w:val="right" w:pos="9000"/>
        </w:tabs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BANK/ NR KONTA ………………………………………………………………………..</w:t>
      </w:r>
    </w:p>
    <w:p w14:paraId="6A151A43" w14:textId="77777777" w:rsidR="00E16B35" w:rsidRPr="00E16B35" w:rsidRDefault="00E16B35" w:rsidP="00E16B3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</w:p>
    <w:p w14:paraId="469D62B1" w14:textId="77777777" w:rsidR="00E16B35" w:rsidRPr="00E16B35" w:rsidRDefault="00E16B35" w:rsidP="00E16B35">
      <w:pPr>
        <w:spacing w:line="360" w:lineRule="auto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Do: Nazwa i siedziba Zamawiającego:</w:t>
      </w:r>
    </w:p>
    <w:p w14:paraId="123E40BC" w14:textId="6FE2F663" w:rsidR="00E16B35" w:rsidRPr="00E16B35" w:rsidRDefault="00E16B35" w:rsidP="00E16B35">
      <w:pPr>
        <w:ind w:right="-110"/>
        <w:rPr>
          <w:rFonts w:ascii="Verdana" w:hAnsi="Verdana"/>
          <w:b/>
          <w:sz w:val="20"/>
          <w:szCs w:val="20"/>
        </w:rPr>
      </w:pPr>
      <w:r w:rsidRPr="00E16B35">
        <w:rPr>
          <w:rFonts w:ascii="Verdana" w:hAnsi="Verdana"/>
          <w:b/>
          <w:sz w:val="20"/>
          <w:szCs w:val="20"/>
        </w:rPr>
        <w:t xml:space="preserve">Akademia Górniczo </w:t>
      </w:r>
      <w:r>
        <w:rPr>
          <w:rFonts w:ascii="Verdana" w:hAnsi="Verdana"/>
          <w:b/>
          <w:sz w:val="20"/>
          <w:szCs w:val="20"/>
        </w:rPr>
        <w:t>–</w:t>
      </w:r>
      <w:r w:rsidRPr="00E16B35">
        <w:rPr>
          <w:rFonts w:ascii="Verdana" w:hAnsi="Verdana"/>
          <w:b/>
          <w:sz w:val="20"/>
          <w:szCs w:val="20"/>
        </w:rPr>
        <w:t xml:space="preserve"> Hutnicza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E16B35">
        <w:rPr>
          <w:rFonts w:ascii="Verdana" w:hAnsi="Verdana"/>
          <w:b/>
          <w:sz w:val="20"/>
          <w:szCs w:val="20"/>
        </w:rPr>
        <w:t>im. Stanisława Staszica w Krakowie</w:t>
      </w:r>
    </w:p>
    <w:p w14:paraId="79462C5B" w14:textId="77777777" w:rsidR="00E16B35" w:rsidRPr="00E16B35" w:rsidRDefault="00E16B35" w:rsidP="00E16B35">
      <w:pPr>
        <w:ind w:right="-110"/>
        <w:rPr>
          <w:rFonts w:ascii="Verdana" w:hAnsi="Verdana"/>
          <w:b/>
          <w:sz w:val="20"/>
          <w:szCs w:val="20"/>
        </w:rPr>
      </w:pPr>
      <w:r w:rsidRPr="00E16B35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44482B1E" w14:textId="1959F84D" w:rsidR="00E16B35" w:rsidRPr="00E16B35" w:rsidRDefault="00E16B35" w:rsidP="00E16B35">
      <w:pPr>
        <w:ind w:right="-110"/>
        <w:rPr>
          <w:rFonts w:ascii="Verdana" w:hAnsi="Verdana"/>
          <w:b/>
          <w:sz w:val="20"/>
          <w:szCs w:val="20"/>
        </w:rPr>
      </w:pPr>
      <w:r w:rsidRPr="00E16B35">
        <w:rPr>
          <w:rFonts w:ascii="Verdana" w:hAnsi="Verdana"/>
          <w:b/>
          <w:sz w:val="20"/>
          <w:szCs w:val="20"/>
        </w:rPr>
        <w:t>Al. Mickiewicza 30</w:t>
      </w:r>
      <w:r>
        <w:rPr>
          <w:rFonts w:ascii="Verdana" w:hAnsi="Verdana"/>
          <w:b/>
          <w:sz w:val="20"/>
          <w:szCs w:val="20"/>
        </w:rPr>
        <w:t xml:space="preserve">, </w:t>
      </w:r>
      <w:r w:rsidRPr="00E16B35">
        <w:rPr>
          <w:rFonts w:ascii="Verdana" w:hAnsi="Verdana"/>
          <w:b/>
          <w:sz w:val="20"/>
          <w:szCs w:val="20"/>
        </w:rPr>
        <w:t xml:space="preserve">30-059 Kraków  </w:t>
      </w:r>
    </w:p>
    <w:p w14:paraId="1FAAEC47" w14:textId="77777777" w:rsidR="00E16B35" w:rsidRPr="00E16B35" w:rsidRDefault="00E16B35" w:rsidP="00E16B35">
      <w:pPr>
        <w:ind w:firstLine="3969"/>
        <w:rPr>
          <w:rFonts w:ascii="Verdana" w:hAnsi="Verdana"/>
          <w:b/>
          <w:sz w:val="20"/>
          <w:szCs w:val="20"/>
        </w:rPr>
      </w:pPr>
    </w:p>
    <w:p w14:paraId="7B37131E" w14:textId="3BF3CCB5" w:rsidR="00E16B35" w:rsidRPr="00E16B35" w:rsidRDefault="00E16B35" w:rsidP="00E16B3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345ABE">
        <w:rPr>
          <w:rFonts w:ascii="Verdana" w:hAnsi="Verdana"/>
          <w:sz w:val="20"/>
          <w:szCs w:val="20"/>
        </w:rPr>
        <w:t xml:space="preserve"> </w:t>
      </w:r>
      <w:r w:rsidRPr="00E16B35">
        <w:rPr>
          <w:rFonts w:ascii="Verdana" w:hAnsi="Verdana"/>
          <w:b/>
          <w:iCs/>
          <w:sz w:val="20"/>
          <w:szCs w:val="20"/>
        </w:rPr>
        <w:t xml:space="preserve">dostawa materiałów </w:t>
      </w:r>
      <w:r>
        <w:rPr>
          <w:rFonts w:ascii="Verdana" w:hAnsi="Verdana"/>
          <w:b/>
          <w:iCs/>
          <w:sz w:val="20"/>
          <w:szCs w:val="20"/>
        </w:rPr>
        <w:t>reklamowych dla WIEIT</w:t>
      </w:r>
      <w:r w:rsidRPr="00E16B35">
        <w:rPr>
          <w:rFonts w:ascii="Verdana" w:hAnsi="Verdana"/>
          <w:b/>
          <w:iCs/>
          <w:sz w:val="20"/>
          <w:szCs w:val="20"/>
        </w:rPr>
        <w:t xml:space="preserve"> AGH</w:t>
      </w:r>
      <w:r>
        <w:rPr>
          <w:rFonts w:ascii="Verdana" w:hAnsi="Verdana"/>
          <w:b/>
          <w:iCs/>
          <w:sz w:val="20"/>
          <w:szCs w:val="20"/>
        </w:rPr>
        <w:t xml:space="preserve"> </w:t>
      </w:r>
      <w:r w:rsidRPr="00E16B35">
        <w:rPr>
          <w:rFonts w:ascii="Verdana" w:hAnsi="Verdana"/>
          <w:b/>
          <w:iCs/>
          <w:color w:val="000000"/>
          <w:sz w:val="20"/>
          <w:szCs w:val="20"/>
        </w:rPr>
        <w:t>– KC-DE-zp.25.</w:t>
      </w:r>
      <w:r>
        <w:rPr>
          <w:rFonts w:ascii="Verdana" w:hAnsi="Verdana"/>
          <w:b/>
          <w:iCs/>
          <w:color w:val="000000"/>
          <w:sz w:val="20"/>
          <w:szCs w:val="20"/>
        </w:rPr>
        <w:t>512</w:t>
      </w:r>
      <w:r w:rsidRPr="00E16B35">
        <w:rPr>
          <w:rFonts w:ascii="Verdana" w:hAnsi="Verdana"/>
          <w:b/>
          <w:iCs/>
          <w:color w:val="000000"/>
          <w:sz w:val="20"/>
          <w:szCs w:val="20"/>
        </w:rPr>
        <w:t>.2026</w:t>
      </w:r>
      <w:r w:rsidRPr="00E16B35">
        <w:rPr>
          <w:rFonts w:ascii="Verdana" w:hAnsi="Verdana"/>
          <w:b/>
          <w:sz w:val="20"/>
          <w:szCs w:val="20"/>
        </w:rPr>
        <w:t xml:space="preserve">, </w:t>
      </w:r>
      <w:r w:rsidRPr="00E16B35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0AE55000" w14:textId="77777777" w:rsidR="00E16B35" w:rsidRPr="00E16B35" w:rsidRDefault="00E16B35" w:rsidP="00E16B35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094"/>
        <w:gridCol w:w="1591"/>
        <w:gridCol w:w="1289"/>
        <w:gridCol w:w="1080"/>
        <w:gridCol w:w="1033"/>
        <w:gridCol w:w="1134"/>
        <w:gridCol w:w="1190"/>
      </w:tblGrid>
      <w:tr w:rsidR="00E16B35" w:rsidRPr="00E16B35" w14:paraId="6CDBCA09" w14:textId="77777777" w:rsidTr="00F650A0">
        <w:trPr>
          <w:trHeight w:val="908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3ACB45" w14:textId="77777777" w:rsidR="00E16B35" w:rsidRPr="00E16B35" w:rsidRDefault="00E16B35" w:rsidP="00E16B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16B35">
              <w:rPr>
                <w:rFonts w:ascii="Verdana" w:hAnsi="Verdana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94E38A" w14:textId="77777777" w:rsidR="00E16B35" w:rsidRPr="00E16B35" w:rsidRDefault="00E16B35" w:rsidP="00E16B35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16B35">
              <w:rPr>
                <w:rFonts w:ascii="Verdana" w:hAnsi="Verdana"/>
                <w:b/>
                <w:sz w:val="16"/>
                <w:szCs w:val="16"/>
              </w:rPr>
              <w:t>Nazwa elementu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EA1E4A" w14:textId="77777777" w:rsidR="00E16B35" w:rsidRPr="00E16B35" w:rsidRDefault="00E16B35" w:rsidP="00E16B35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16B35">
              <w:rPr>
                <w:rFonts w:ascii="Verdana" w:hAnsi="Verdana"/>
                <w:b/>
                <w:sz w:val="16"/>
                <w:szCs w:val="16"/>
              </w:rPr>
              <w:t>Producent lub</w:t>
            </w:r>
          </w:p>
          <w:p w14:paraId="6E98F211" w14:textId="77777777" w:rsidR="00E16B35" w:rsidRPr="00E16B35" w:rsidRDefault="00E16B35" w:rsidP="00E16B35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16B35">
              <w:rPr>
                <w:rFonts w:ascii="Verdana" w:hAnsi="Verdana"/>
                <w:b/>
                <w:sz w:val="16"/>
                <w:szCs w:val="16"/>
              </w:rPr>
              <w:t xml:space="preserve">wyrób własny </w:t>
            </w:r>
            <w:r w:rsidRPr="00E16B35">
              <w:rPr>
                <w:rFonts w:ascii="Verdana" w:hAnsi="Verdana"/>
                <w:b/>
                <w:iCs/>
                <w:color w:val="000000"/>
                <w:sz w:val="16"/>
                <w:szCs w:val="16"/>
              </w:rPr>
              <w:t>lub inne oznaczenia konkretyzujące produkt</w:t>
            </w: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8B79AC" w14:textId="77777777" w:rsidR="00E16B35" w:rsidRPr="00E16B35" w:rsidRDefault="00E16B35" w:rsidP="00E16B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16B35">
              <w:rPr>
                <w:rFonts w:ascii="Verdana" w:hAnsi="Verdana"/>
                <w:b/>
                <w:bCs/>
                <w:sz w:val="16"/>
                <w:szCs w:val="16"/>
              </w:rPr>
              <w:t>Liczba szt./</w:t>
            </w:r>
          </w:p>
          <w:p w14:paraId="0DC7B34C" w14:textId="77777777" w:rsidR="00E16B35" w:rsidRPr="00E16B35" w:rsidRDefault="00E16B35" w:rsidP="00E16B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16B35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362F2B" w14:textId="77777777" w:rsidR="00E16B35" w:rsidRPr="00E16B35" w:rsidRDefault="00E16B35" w:rsidP="00E16B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16B35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E16B35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BC662D" w14:textId="77777777" w:rsidR="00E16B35" w:rsidRPr="00E16B35" w:rsidRDefault="00E16B35" w:rsidP="00E16B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16B35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14A8B939" w14:textId="77777777" w:rsidR="00E16B35" w:rsidRPr="00E16B35" w:rsidRDefault="00E16B35" w:rsidP="00E16B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16B35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D67043" w14:textId="77777777" w:rsidR="00E16B35" w:rsidRPr="00E16B35" w:rsidRDefault="00E16B35" w:rsidP="00E16B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16B35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689D88CA" w14:textId="77777777" w:rsidR="00E16B35" w:rsidRPr="00E16B35" w:rsidRDefault="00E16B35" w:rsidP="00E16B3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16B35">
              <w:rPr>
                <w:rFonts w:ascii="Verdana" w:hAnsi="Verdana"/>
                <w:sz w:val="16"/>
                <w:szCs w:val="16"/>
              </w:rPr>
              <w:t>[%]</w:t>
            </w: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E958E09" w14:textId="77777777" w:rsidR="00E16B35" w:rsidRPr="00E16B35" w:rsidRDefault="00E16B35" w:rsidP="00E16B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16B35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4A76FB9C" w14:textId="77777777" w:rsidR="00E16B35" w:rsidRPr="00E16B35" w:rsidRDefault="00E16B35" w:rsidP="00E16B3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16B35">
              <w:rPr>
                <w:rFonts w:ascii="Verdana" w:hAnsi="Verdana"/>
                <w:sz w:val="16"/>
                <w:szCs w:val="16"/>
              </w:rPr>
              <w:t>[PLN]</w:t>
            </w:r>
          </w:p>
          <w:p w14:paraId="519F71C1" w14:textId="77777777" w:rsidR="00E16B35" w:rsidRPr="00E16B35" w:rsidRDefault="00E16B35" w:rsidP="00E16B35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E16B35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E16B35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E16B35" w:rsidRPr="00E16B35" w14:paraId="3E756635" w14:textId="77777777" w:rsidTr="00F650A0">
        <w:trPr>
          <w:trHeight w:val="5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29BB4" w14:textId="77777777" w:rsidR="00E16B35" w:rsidRPr="00E16B35" w:rsidRDefault="00E16B35" w:rsidP="00E16B3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E16B35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C1989" w14:textId="00842725" w:rsidR="00E16B35" w:rsidRPr="00E16B35" w:rsidRDefault="003C05CF" w:rsidP="00E16B35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Torba bawełniana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C921B" w14:textId="77777777" w:rsidR="00E16B35" w:rsidRPr="00E16B35" w:rsidRDefault="00E16B35" w:rsidP="00E16B35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0109" w14:textId="77777777" w:rsidR="00E16B35" w:rsidRPr="00E16B35" w:rsidRDefault="00E16B35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56A670C" w14:textId="567E124A" w:rsidR="00E16B35" w:rsidRPr="00E16B35" w:rsidRDefault="003C05CF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  <w:r w:rsidR="00E16B35" w:rsidRPr="00E16B35">
              <w:rPr>
                <w:rFonts w:ascii="Verdana" w:hAnsi="Verdana"/>
                <w:sz w:val="20"/>
                <w:szCs w:val="20"/>
              </w:rPr>
              <w:t>0 szt.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1AB7" w14:textId="77777777" w:rsidR="00E16B35" w:rsidRPr="00E16B35" w:rsidRDefault="00E16B35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B2C7" w14:textId="77777777" w:rsidR="00E16B35" w:rsidRPr="00E16B35" w:rsidRDefault="00E16B35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903D07" w14:textId="77777777" w:rsidR="00E16B35" w:rsidRPr="00E16B35" w:rsidRDefault="00E16B35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D823359" w14:textId="77777777" w:rsidR="00E16B35" w:rsidRPr="00E16B35" w:rsidRDefault="00E16B35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76F8B645" w14:textId="77777777" w:rsidR="00E16B35" w:rsidRPr="00E16B35" w:rsidRDefault="00E16B35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E16B35" w:rsidRPr="00E16B35" w14:paraId="74235117" w14:textId="77777777" w:rsidTr="00F650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EE3E2" w14:textId="77777777" w:rsidR="00E16B35" w:rsidRPr="00E16B35" w:rsidRDefault="00E16B35" w:rsidP="00E16B3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E16B35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92CC4" w14:textId="04F56A00" w:rsidR="00E16B35" w:rsidRPr="00E16B35" w:rsidRDefault="003C05CF" w:rsidP="00E16B35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Pendrive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48F8" w14:textId="77777777" w:rsidR="00E16B35" w:rsidRPr="00E16B35" w:rsidRDefault="00E16B35" w:rsidP="00E16B35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5644" w14:textId="77777777" w:rsidR="00E16B35" w:rsidRPr="00E16B35" w:rsidRDefault="00E16B35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6115586D" w14:textId="7AEA1EDE" w:rsidR="00E16B35" w:rsidRPr="00E16B35" w:rsidRDefault="003C05CF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  <w:r w:rsidR="00E16B35" w:rsidRPr="00E16B35">
              <w:rPr>
                <w:rFonts w:ascii="Verdana" w:hAnsi="Verdana"/>
                <w:sz w:val="20"/>
                <w:szCs w:val="20"/>
              </w:rPr>
              <w:t>00 szt.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32D4" w14:textId="77777777" w:rsidR="00E16B35" w:rsidRPr="00E16B35" w:rsidRDefault="00E16B35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B1B3" w14:textId="77777777" w:rsidR="00E16B35" w:rsidRPr="00E16B35" w:rsidRDefault="00E16B35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4E1331" w14:textId="77777777" w:rsidR="00E16B35" w:rsidRPr="00E16B35" w:rsidRDefault="00E16B35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431FAF" w14:textId="77777777" w:rsidR="00E16B35" w:rsidRPr="00E16B35" w:rsidRDefault="00E16B35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E16B35" w:rsidRPr="00E16B35" w14:paraId="0EE43D7A" w14:textId="77777777" w:rsidTr="00F650A0">
        <w:trPr>
          <w:trHeight w:val="231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ADB5E" w14:textId="77777777" w:rsidR="00E16B35" w:rsidRPr="00E16B35" w:rsidRDefault="00E16B35" w:rsidP="00E16B3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E16B35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9F1" w14:textId="1B0982E5" w:rsidR="00E16B35" w:rsidRPr="00E16B35" w:rsidRDefault="003C05CF" w:rsidP="00E16B35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Notatnik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75D24" w14:textId="77777777" w:rsidR="00E16B35" w:rsidRPr="00E16B35" w:rsidRDefault="00E16B35" w:rsidP="00E16B35">
            <w:pPr>
              <w:suppressAutoHyphens/>
              <w:spacing w:after="120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48F0E" w14:textId="23F4CE11" w:rsidR="00E16B35" w:rsidRPr="00E16B35" w:rsidRDefault="003C05CF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  <w:r w:rsidR="00E16B35" w:rsidRPr="00E16B35">
              <w:rPr>
                <w:rFonts w:ascii="Verdana" w:hAnsi="Verdana"/>
                <w:sz w:val="20"/>
                <w:szCs w:val="20"/>
              </w:rPr>
              <w:t>00 szt.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04DE" w14:textId="77777777" w:rsidR="00E16B35" w:rsidRPr="00E16B35" w:rsidRDefault="00E16B35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B15B" w14:textId="77777777" w:rsidR="00E16B35" w:rsidRPr="00E16B35" w:rsidRDefault="00E16B35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A4E1DF" w14:textId="77777777" w:rsidR="00E16B35" w:rsidRPr="00E16B35" w:rsidRDefault="00E16B35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7A24D7" w14:textId="77777777" w:rsidR="00E16B35" w:rsidRPr="00E16B35" w:rsidRDefault="00E16B35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E16B35" w:rsidRPr="00E16B35" w14:paraId="08EE62F4" w14:textId="77777777" w:rsidTr="00F650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71DFA" w14:textId="77777777" w:rsidR="00E16B35" w:rsidRPr="00E16B35" w:rsidRDefault="00E16B35" w:rsidP="00E16B3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E16B35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5E38D" w14:textId="7040D35E" w:rsidR="00E16B35" w:rsidRPr="00E16B35" w:rsidRDefault="003C05CF" w:rsidP="00E16B35">
            <w:pP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Mysz bezprzewodowa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6900" w14:textId="77777777" w:rsidR="00E16B35" w:rsidRPr="00E16B35" w:rsidRDefault="00E16B35" w:rsidP="00E16B35">
            <w:pPr>
              <w:suppressAutoHyphens/>
              <w:spacing w:after="120"/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0D62" w14:textId="01F9B02B" w:rsidR="00E16B35" w:rsidRPr="00E16B35" w:rsidRDefault="00E16B35" w:rsidP="00E16B35">
            <w:pPr>
              <w:rPr>
                <w:rFonts w:ascii="Verdana" w:hAnsi="Verdana"/>
                <w:sz w:val="20"/>
                <w:szCs w:val="20"/>
              </w:rPr>
            </w:pPr>
            <w:r w:rsidRPr="00E16B35">
              <w:rPr>
                <w:rFonts w:ascii="Verdana" w:hAnsi="Verdana"/>
                <w:sz w:val="20"/>
                <w:szCs w:val="20"/>
              </w:rPr>
              <w:t>50 szt.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121D" w14:textId="77777777" w:rsidR="00E16B35" w:rsidRPr="00E16B35" w:rsidRDefault="00E16B35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EAE24" w14:textId="77777777" w:rsidR="00E16B35" w:rsidRPr="00E16B35" w:rsidRDefault="00E16B35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8B591E" w14:textId="77777777" w:rsidR="00E16B35" w:rsidRPr="00E16B35" w:rsidRDefault="00E16B35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E6BD06" w14:textId="77777777" w:rsidR="00E16B35" w:rsidRPr="00E16B35" w:rsidRDefault="00E16B35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3C05CF" w:rsidRPr="00E16B35" w14:paraId="666E7233" w14:textId="77777777" w:rsidTr="00F650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609435" w14:textId="62E80E34" w:rsidR="003C05CF" w:rsidRPr="00E16B35" w:rsidRDefault="003C05CF" w:rsidP="00E16B3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856D" w14:textId="4C8E3354" w:rsidR="003C05CF" w:rsidRPr="00E16B35" w:rsidRDefault="003C05CF" w:rsidP="00E16B35">
            <w:pP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Bandana-komin</w:t>
            </w:r>
            <w:proofErr w:type="spellEnd"/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8E13" w14:textId="77777777" w:rsidR="003C05CF" w:rsidRPr="00E16B35" w:rsidRDefault="003C05CF" w:rsidP="00E16B35">
            <w:pPr>
              <w:suppressAutoHyphens/>
              <w:spacing w:after="120"/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842E5" w14:textId="592C18ED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100 szt.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3CC8" w14:textId="77777777" w:rsidR="003C05CF" w:rsidRPr="00E16B35" w:rsidRDefault="003C05CF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AC95" w14:textId="77777777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84A780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1A8508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3C05CF" w:rsidRPr="00E16B35" w14:paraId="19A965FC" w14:textId="77777777" w:rsidTr="00F650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FAC401" w14:textId="0BC50F32" w:rsidR="003C05CF" w:rsidRPr="00E16B35" w:rsidRDefault="003C05CF" w:rsidP="00E16B3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3E9E" w14:textId="35CA98F8" w:rsidR="003C05CF" w:rsidRPr="00E16B35" w:rsidRDefault="003C05CF" w:rsidP="00E16B35">
            <w:pP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Opaska odblaskowa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50E96" w14:textId="77777777" w:rsidR="003C05CF" w:rsidRPr="00E16B35" w:rsidRDefault="003C05CF" w:rsidP="00E16B35">
            <w:pPr>
              <w:suppressAutoHyphens/>
              <w:spacing w:after="120"/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D6C81" w14:textId="4AA04072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1000 szt.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6CCD" w14:textId="77777777" w:rsidR="003C05CF" w:rsidRPr="00E16B35" w:rsidRDefault="003C05CF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C971" w14:textId="77777777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26CD24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98B6CB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3C05CF" w:rsidRPr="00E16B35" w14:paraId="6019D9EC" w14:textId="77777777" w:rsidTr="00F650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DD635E" w14:textId="00D542BD" w:rsidR="003C05CF" w:rsidRPr="00E16B35" w:rsidRDefault="003C05CF" w:rsidP="00E16B3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DB87" w14:textId="1A4C621F" w:rsidR="003C05CF" w:rsidRPr="00E16B35" w:rsidRDefault="003C05CF" w:rsidP="00E16B35">
            <w:pP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Piłka antystresowa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7D5F" w14:textId="77777777" w:rsidR="003C05CF" w:rsidRPr="00E16B35" w:rsidRDefault="003C05CF" w:rsidP="00E16B35">
            <w:pPr>
              <w:suppressAutoHyphens/>
              <w:spacing w:after="120"/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6940" w14:textId="4C6D9120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1500 szt.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7785" w14:textId="77777777" w:rsidR="003C05CF" w:rsidRPr="00E16B35" w:rsidRDefault="003C05CF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F6CC" w14:textId="77777777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709C8B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324F51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3C05CF" w:rsidRPr="00E16B35" w14:paraId="68BFC742" w14:textId="77777777" w:rsidTr="00F650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D74906" w14:textId="68B4C570" w:rsidR="003C05CF" w:rsidRPr="00E16B35" w:rsidRDefault="003C05CF" w:rsidP="00E16B3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2FD0" w14:textId="01C140CF" w:rsidR="003C05CF" w:rsidRPr="00E16B35" w:rsidRDefault="003C05CF" w:rsidP="00E16B35">
            <w:pP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Narzędzie wielofunkcyjne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C2716" w14:textId="77777777" w:rsidR="003C05CF" w:rsidRPr="00E16B35" w:rsidRDefault="003C05CF" w:rsidP="00E16B35">
            <w:pPr>
              <w:suppressAutoHyphens/>
              <w:spacing w:after="120"/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5FBE" w14:textId="32084762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150 szt.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D378" w14:textId="77777777" w:rsidR="003C05CF" w:rsidRPr="00E16B35" w:rsidRDefault="003C05CF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5518" w14:textId="77777777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5763E4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A00A80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3C05CF" w:rsidRPr="00E16B35" w14:paraId="07CEAE87" w14:textId="77777777" w:rsidTr="00F650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538262" w14:textId="6690798B" w:rsidR="003C05CF" w:rsidRPr="00E16B35" w:rsidRDefault="003C05CF" w:rsidP="00E16B3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9 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CB62" w14:textId="35687753" w:rsidR="003C05CF" w:rsidRPr="00E16B35" w:rsidRDefault="003C05CF" w:rsidP="00E16B35">
            <w:pP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 xml:space="preserve">Koszulka z krótkim rękawem </w:t>
            </w:r>
            <w:proofErr w:type="spellStart"/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unisex</w:t>
            </w:r>
            <w:proofErr w:type="spellEnd"/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 xml:space="preserve"> r. M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4A04" w14:textId="77777777" w:rsidR="003C05CF" w:rsidRPr="00E16B35" w:rsidRDefault="003C05CF" w:rsidP="00E16B35">
            <w:pPr>
              <w:suppressAutoHyphens/>
              <w:spacing w:after="120"/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4601" w14:textId="4C314490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30 szt.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E8A4D" w14:textId="77777777" w:rsidR="003C05CF" w:rsidRPr="00E16B35" w:rsidRDefault="003C05CF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8210" w14:textId="77777777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B694B3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737EA7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3C05CF" w:rsidRPr="00E16B35" w14:paraId="193266EF" w14:textId="77777777" w:rsidTr="00F650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BC7FA7" w14:textId="6C176FC7" w:rsidR="003C05CF" w:rsidRPr="00E16B35" w:rsidRDefault="003C05CF" w:rsidP="00E16B3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29A6" w14:textId="471B27F2" w:rsidR="003C05CF" w:rsidRPr="00E16B35" w:rsidRDefault="003C05CF" w:rsidP="00E16B35">
            <w:pP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Zaślepka na kamerę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C8213" w14:textId="77777777" w:rsidR="003C05CF" w:rsidRPr="00E16B35" w:rsidRDefault="003C05CF" w:rsidP="00E16B35">
            <w:pPr>
              <w:suppressAutoHyphens/>
              <w:spacing w:after="120"/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6D24B" w14:textId="1F53DE43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1000 szt.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5458" w14:textId="77777777" w:rsidR="003C05CF" w:rsidRPr="00E16B35" w:rsidRDefault="003C05CF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B0A7" w14:textId="77777777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93B3BD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630E8F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3C05CF" w:rsidRPr="00E16B35" w14:paraId="69F7A25D" w14:textId="77777777" w:rsidTr="00F650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91F212" w14:textId="7C77C9D7" w:rsidR="003C05CF" w:rsidRPr="00E16B35" w:rsidRDefault="003C05CF" w:rsidP="00E16B3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0801E" w14:textId="6E4822E9" w:rsidR="003C05CF" w:rsidRPr="00E16B35" w:rsidRDefault="003C05CF" w:rsidP="00E16B35">
            <w:pP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Kredki w tubie 6 sz.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E819" w14:textId="77777777" w:rsidR="003C05CF" w:rsidRPr="00E16B35" w:rsidRDefault="003C05CF" w:rsidP="00E16B35">
            <w:pPr>
              <w:suppressAutoHyphens/>
              <w:spacing w:after="120"/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7E1D2" w14:textId="1D8D4BC5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250 zestawów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0DDB" w14:textId="77777777" w:rsidR="003C05CF" w:rsidRPr="00E16B35" w:rsidRDefault="003C05CF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58DC" w14:textId="77777777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94C2A6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FBFBCB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3C05CF" w:rsidRPr="00E16B35" w14:paraId="61029BF9" w14:textId="77777777" w:rsidTr="00F650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DBBD53" w14:textId="5298AC3D" w:rsidR="003C05CF" w:rsidRPr="00E16B35" w:rsidRDefault="003C05CF" w:rsidP="00E16B3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12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0C2B" w14:textId="664F683D" w:rsidR="003C05CF" w:rsidRPr="00E16B35" w:rsidRDefault="003C05CF" w:rsidP="00E16B35">
            <w:pP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Opaska na nadgarstek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A07D" w14:textId="77777777" w:rsidR="003C05CF" w:rsidRPr="00E16B35" w:rsidRDefault="003C05CF" w:rsidP="00E16B35">
            <w:pPr>
              <w:suppressAutoHyphens/>
              <w:spacing w:after="120"/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D790" w14:textId="36FD4413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300 szt.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AEC4" w14:textId="77777777" w:rsidR="003C05CF" w:rsidRPr="00E16B35" w:rsidRDefault="003C05CF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66DFE" w14:textId="77777777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468C7B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88110A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3C05CF" w:rsidRPr="00E16B35" w14:paraId="1BD3BEFE" w14:textId="77777777" w:rsidTr="00F650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904090" w14:textId="268E4D43" w:rsidR="003C05CF" w:rsidRPr="00E16B35" w:rsidRDefault="003C05CF" w:rsidP="00E16B3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DAA8" w14:textId="47B0B8F8" w:rsidR="003C05CF" w:rsidRPr="00E16B35" w:rsidRDefault="003C05CF" w:rsidP="00E16B35">
            <w:pP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Koszulka damska polo r. S</w:t>
            </w:r>
            <w:r w:rsidR="0061491E"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/M/XL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65319" w14:textId="77777777" w:rsidR="003C05CF" w:rsidRPr="00E16B35" w:rsidRDefault="003C05CF" w:rsidP="00E16B35">
            <w:pPr>
              <w:suppressAutoHyphens/>
              <w:spacing w:after="120"/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EA77F" w14:textId="70DC8B24" w:rsidR="003C05CF" w:rsidRPr="00E16B35" w:rsidRDefault="0061491E" w:rsidP="00E16B3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 szt.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7C92" w14:textId="77777777" w:rsidR="003C05CF" w:rsidRPr="00E16B35" w:rsidRDefault="003C05CF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A0D1" w14:textId="77777777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ED391C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B4B014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3C05CF" w:rsidRPr="00E16B35" w14:paraId="0D15F791" w14:textId="77777777" w:rsidTr="00F650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FA013D" w14:textId="723B136F" w:rsidR="003C05CF" w:rsidRPr="00E16B35" w:rsidRDefault="003C05CF" w:rsidP="00E16B3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  <w:r w:rsidR="0061491E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E49EB" w14:textId="766D9EAD" w:rsidR="003C05CF" w:rsidRPr="00E16B35" w:rsidRDefault="003C05CF" w:rsidP="00E16B35">
            <w:pP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Koszulka polo męska r. M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7E28" w14:textId="77777777" w:rsidR="003C05CF" w:rsidRPr="00E16B35" w:rsidRDefault="003C05CF" w:rsidP="00E16B35">
            <w:pPr>
              <w:suppressAutoHyphens/>
              <w:spacing w:after="120"/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B0CF" w14:textId="566FF3AE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 szt.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9472" w14:textId="77777777" w:rsidR="003C05CF" w:rsidRPr="00E16B35" w:rsidRDefault="003C05CF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CA971" w14:textId="77777777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AD12BA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B45461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3C05CF" w:rsidRPr="00E16B35" w14:paraId="03AE0290" w14:textId="77777777" w:rsidTr="00F650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406D24" w14:textId="530C8C60" w:rsidR="003C05CF" w:rsidRPr="00E16B35" w:rsidRDefault="003C05CF" w:rsidP="00E16B3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  <w:r w:rsidR="0061491E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AF02" w14:textId="1CFC38D9" w:rsidR="003C05CF" w:rsidRPr="00E16B35" w:rsidRDefault="003C05CF" w:rsidP="00E16B35">
            <w:pP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Wlepka</w:t>
            </w:r>
            <w:r w:rsidR="00962C7B"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 xml:space="preserve"> okrągła </w:t>
            </w:r>
            <w:r w:rsidR="00962C7B" w:rsidRPr="00962C7B"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Ø 50 mm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AAA8" w14:textId="77777777" w:rsidR="003C05CF" w:rsidRPr="00E16B35" w:rsidRDefault="003C05CF" w:rsidP="00E16B35">
            <w:pPr>
              <w:suppressAutoHyphens/>
              <w:spacing w:after="120"/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BB16" w14:textId="342CFFD4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250 szt.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FC7A" w14:textId="77777777" w:rsidR="003C05CF" w:rsidRPr="00E16B35" w:rsidRDefault="003C05CF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CB15" w14:textId="77777777" w:rsidR="003C05CF" w:rsidRPr="00E16B35" w:rsidRDefault="003C05CF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EEBAB9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7E19BB" w14:textId="77777777" w:rsidR="003C05CF" w:rsidRPr="00E16B35" w:rsidRDefault="003C05CF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962C7B" w:rsidRPr="00E16B35" w14:paraId="726D8ECF" w14:textId="77777777" w:rsidTr="00F650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B6DBF1" w14:textId="6D4FFD73" w:rsidR="00962C7B" w:rsidRDefault="00962C7B" w:rsidP="00E16B3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  <w:r w:rsidR="0061491E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9E11" w14:textId="600B0C22" w:rsidR="00962C7B" w:rsidRDefault="00962C7B" w:rsidP="00E16B35">
            <w:pP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 xml:space="preserve">Wlepka okrągła </w:t>
            </w:r>
            <w:r w:rsidRPr="00962C7B"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 xml:space="preserve">Ø </w:t>
            </w: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7</w:t>
            </w:r>
            <w:r w:rsidRPr="00962C7B"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0 mm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D323" w14:textId="77777777" w:rsidR="00962C7B" w:rsidRPr="00E16B35" w:rsidRDefault="00962C7B" w:rsidP="00E16B35">
            <w:pPr>
              <w:suppressAutoHyphens/>
              <w:spacing w:after="120"/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9AD7" w14:textId="57021846" w:rsidR="00962C7B" w:rsidRDefault="00962C7B" w:rsidP="00E16B3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250 szt.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CFBA1" w14:textId="77777777" w:rsidR="00962C7B" w:rsidRPr="00E16B35" w:rsidRDefault="00962C7B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1AF2" w14:textId="77777777" w:rsidR="00962C7B" w:rsidRPr="00E16B35" w:rsidRDefault="00962C7B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5C6605" w14:textId="77777777" w:rsidR="00962C7B" w:rsidRPr="00E16B35" w:rsidRDefault="00962C7B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C298D3" w14:textId="77777777" w:rsidR="00962C7B" w:rsidRPr="00E16B35" w:rsidRDefault="00962C7B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962C7B" w:rsidRPr="00E16B35" w14:paraId="0E12D711" w14:textId="77777777" w:rsidTr="00F650A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C463C9" w14:textId="137B85E8" w:rsidR="00962C7B" w:rsidRDefault="00962C7B" w:rsidP="00E16B35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  <w:r w:rsidR="0061491E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0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DFAD" w14:textId="1EF51FCC" w:rsidR="00962C7B" w:rsidRDefault="00962C7B" w:rsidP="00E16B35">
            <w:pP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 xml:space="preserve">Wlepka prostokątna </w:t>
            </w:r>
            <w:r w:rsidRPr="00962C7B"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 xml:space="preserve">Ø </w:t>
            </w:r>
            <w:r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7</w:t>
            </w:r>
            <w:r w:rsidRPr="00962C7B"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  <w:t>0 mm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5B887" w14:textId="77777777" w:rsidR="00962C7B" w:rsidRPr="00E16B35" w:rsidRDefault="00962C7B" w:rsidP="00E16B35">
            <w:pPr>
              <w:suppressAutoHyphens/>
              <w:spacing w:after="120"/>
              <w:rPr>
                <w:rFonts w:eastAsia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4F43A" w14:textId="609D40AF" w:rsidR="00962C7B" w:rsidRDefault="00962C7B" w:rsidP="00E16B3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250 szt.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A1F19" w14:textId="77777777" w:rsidR="00962C7B" w:rsidRPr="00E16B35" w:rsidRDefault="00962C7B" w:rsidP="00E16B35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ED9C" w14:textId="77777777" w:rsidR="00962C7B" w:rsidRPr="00E16B35" w:rsidRDefault="00962C7B" w:rsidP="00E16B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C31FE3" w14:textId="77777777" w:rsidR="00962C7B" w:rsidRPr="00E16B35" w:rsidRDefault="00962C7B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AB135F" w14:textId="77777777" w:rsidR="00962C7B" w:rsidRPr="00E16B35" w:rsidRDefault="00962C7B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E16B35" w:rsidRPr="00E16B35" w14:paraId="3ABDEF53" w14:textId="77777777" w:rsidTr="00F650A0">
        <w:trPr>
          <w:trHeight w:val="477"/>
        </w:trPr>
        <w:tc>
          <w:tcPr>
            <w:tcW w:w="661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56E0F7" w14:textId="77777777" w:rsidR="00E16B35" w:rsidRPr="00E16B35" w:rsidRDefault="00E16B35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  <w:p w14:paraId="6C0131A7" w14:textId="77777777" w:rsidR="00E16B35" w:rsidRPr="00E16B35" w:rsidRDefault="00E16B35" w:rsidP="00E16B35">
            <w:pPr>
              <w:ind w:right="425"/>
              <w:jc w:val="right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E16B35">
              <w:rPr>
                <w:rFonts w:ascii="Verdana" w:hAnsi="Verdana"/>
                <w:b/>
                <w:bCs/>
                <w:sz w:val="20"/>
                <w:szCs w:val="20"/>
              </w:rPr>
              <w:t>RAZEM:</w:t>
            </w:r>
          </w:p>
          <w:p w14:paraId="04DAD047" w14:textId="77777777" w:rsidR="00E16B35" w:rsidRPr="00E16B35" w:rsidRDefault="00E16B35" w:rsidP="00E16B35">
            <w:pPr>
              <w:ind w:right="425"/>
              <w:jc w:val="right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E9F7" w14:textId="77777777" w:rsidR="00E16B35" w:rsidRPr="00E16B35" w:rsidRDefault="00E16B35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408F14" w14:textId="77777777" w:rsidR="00E16B35" w:rsidRPr="00E16B35" w:rsidRDefault="00E16B35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BDF71D" w14:textId="77777777" w:rsidR="00E16B35" w:rsidRPr="00E16B35" w:rsidRDefault="00E16B35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  <w:tr w:rsidR="00E16B35" w:rsidRPr="00E16B35" w14:paraId="0C38BAA4" w14:textId="77777777" w:rsidTr="00F650A0">
        <w:trPr>
          <w:trHeight w:val="163"/>
        </w:trPr>
        <w:tc>
          <w:tcPr>
            <w:tcW w:w="661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30A30" w14:textId="77777777" w:rsidR="00E16B35" w:rsidRPr="00E16B35" w:rsidRDefault="00E16B35" w:rsidP="00E16B35">
            <w:pPr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E16B35">
              <w:rPr>
                <w:rFonts w:ascii="Verdana" w:hAnsi="Verdana"/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5AFA8E68" w14:textId="77777777" w:rsidR="00E16B35" w:rsidRPr="00E16B35" w:rsidRDefault="00E16B35" w:rsidP="00E16B35">
            <w:pPr>
              <w:rPr>
                <w:rFonts w:ascii="Verdana" w:hAnsi="Verdana"/>
                <w:sz w:val="20"/>
                <w:szCs w:val="20"/>
              </w:rPr>
            </w:pPr>
            <w:r w:rsidRPr="00E16B35">
              <w:rPr>
                <w:rFonts w:ascii="Verdana" w:hAnsi="Verdana"/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603BF" w14:textId="77777777" w:rsidR="00E16B35" w:rsidRPr="00E16B35" w:rsidRDefault="00E16B35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3A99AC" w14:textId="77777777" w:rsidR="00E16B35" w:rsidRPr="00E16B35" w:rsidRDefault="00E16B35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260272" w14:textId="77777777" w:rsidR="00E16B35" w:rsidRPr="00E16B35" w:rsidRDefault="00E16B35" w:rsidP="00E16B35">
            <w:pPr>
              <w:ind w:right="425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75CD647" w14:textId="77777777" w:rsidR="00E16B35" w:rsidRPr="00E16B35" w:rsidRDefault="00E16B35" w:rsidP="00E16B35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3F95648B" w14:textId="12EF34F6" w:rsidR="00E16B35" w:rsidRPr="00E16B35" w:rsidRDefault="00E16B35" w:rsidP="00E16B35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E16B35">
        <w:rPr>
          <w:rFonts w:ascii="Verdana" w:hAnsi="Verdana"/>
          <w:b/>
          <w:sz w:val="20"/>
          <w:szCs w:val="20"/>
        </w:rPr>
        <w:t xml:space="preserve">Termin realizacji umowy: </w:t>
      </w:r>
      <w:r w:rsidRPr="00E16B35">
        <w:rPr>
          <w:rFonts w:ascii="Verdana" w:hAnsi="Verdana"/>
          <w:b/>
          <w:iCs/>
          <w:color w:val="000000"/>
          <w:sz w:val="20"/>
          <w:szCs w:val="20"/>
        </w:rPr>
        <w:t xml:space="preserve">do </w:t>
      </w:r>
      <w:r w:rsidR="00F650A0">
        <w:rPr>
          <w:rFonts w:ascii="Verdana" w:hAnsi="Verdana"/>
          <w:b/>
          <w:iCs/>
          <w:color w:val="000000"/>
          <w:sz w:val="20"/>
          <w:szCs w:val="20"/>
        </w:rPr>
        <w:t>20 dni roboczych</w:t>
      </w:r>
      <w:r w:rsidRPr="00E16B35">
        <w:rPr>
          <w:rFonts w:ascii="Verdana" w:hAnsi="Verdana"/>
          <w:b/>
          <w:iCs/>
          <w:color w:val="000000"/>
          <w:sz w:val="20"/>
          <w:szCs w:val="20"/>
        </w:rPr>
        <w:t xml:space="preserve"> od daty podpisania umowy. </w:t>
      </w:r>
    </w:p>
    <w:p w14:paraId="613F00FC" w14:textId="77777777" w:rsidR="00E16B35" w:rsidRPr="00E16B35" w:rsidRDefault="00E16B35" w:rsidP="00E16B35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915B13E" w14:textId="77777777" w:rsidR="00E16B35" w:rsidRPr="00E16B35" w:rsidRDefault="00E16B35" w:rsidP="00E16B35">
      <w:pPr>
        <w:tabs>
          <w:tab w:val="left" w:pos="426"/>
        </w:tabs>
        <w:spacing w:after="120"/>
        <w:jc w:val="both"/>
        <w:rPr>
          <w:rFonts w:ascii="Verdana" w:hAnsi="Verdana"/>
          <w:b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E16B35">
        <w:rPr>
          <w:rFonts w:ascii="Verdana" w:hAnsi="Verdana"/>
          <w:b/>
          <w:sz w:val="20"/>
          <w:szCs w:val="20"/>
        </w:rPr>
        <w:t xml:space="preserve"> TAK/NIE</w:t>
      </w:r>
    </w:p>
    <w:p w14:paraId="603D6E5D" w14:textId="77777777" w:rsidR="00E16B35" w:rsidRPr="00E16B35" w:rsidRDefault="00E16B35" w:rsidP="00E16B35">
      <w:pPr>
        <w:tabs>
          <w:tab w:val="left" w:pos="426"/>
        </w:tabs>
        <w:jc w:val="both"/>
        <w:rPr>
          <w:rFonts w:ascii="Verdana" w:hAnsi="Verdana"/>
          <w:bCs/>
          <w:sz w:val="20"/>
          <w:szCs w:val="20"/>
        </w:rPr>
      </w:pPr>
      <w:r w:rsidRPr="00E16B35">
        <w:rPr>
          <w:rFonts w:ascii="Verdana" w:hAnsi="Verdana"/>
          <w:b/>
          <w:sz w:val="20"/>
          <w:szCs w:val="20"/>
        </w:rPr>
        <w:t xml:space="preserve">Termin płatności: </w:t>
      </w:r>
      <w:r w:rsidRPr="00E16B35">
        <w:rPr>
          <w:rFonts w:ascii="Verdana" w:hAnsi="Verdana"/>
          <w:bCs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FBFD3A2" w14:textId="77777777" w:rsidR="00E16B35" w:rsidRPr="00E16B35" w:rsidRDefault="00E16B35" w:rsidP="00E16B35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6D26AC44" w14:textId="77777777" w:rsidR="00E16B35" w:rsidRPr="00E16B35" w:rsidRDefault="00E16B35" w:rsidP="00E16B35">
      <w:pPr>
        <w:rPr>
          <w:rFonts w:ascii="Verdana" w:hAnsi="Verdana"/>
          <w:b/>
          <w:sz w:val="20"/>
          <w:szCs w:val="20"/>
          <w:u w:val="single"/>
        </w:rPr>
      </w:pPr>
      <w:r w:rsidRPr="00E16B35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FAB924D" w14:textId="77777777" w:rsidR="00E16B35" w:rsidRPr="00E16B35" w:rsidRDefault="00E16B35" w:rsidP="00E16B3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E16B35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74189FDC" w14:textId="77777777" w:rsidR="00E16B35" w:rsidRPr="00E16B35" w:rsidRDefault="00E16B35" w:rsidP="00E16B3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E16B35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16B35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44048418" w14:textId="77777777" w:rsidR="00E16B35" w:rsidRPr="00E16B35" w:rsidRDefault="00E16B35" w:rsidP="00E16B3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C4C71F2" w14:textId="77777777" w:rsidR="00E16B35" w:rsidRPr="00F650A0" w:rsidRDefault="00E16B35" w:rsidP="00E16B3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F650A0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BC39F7" w14:textId="77777777" w:rsidR="00E16B35" w:rsidRPr="00F650A0" w:rsidRDefault="00E16B35" w:rsidP="00E16B3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F650A0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F0885AF" w14:textId="77777777" w:rsidR="00E16B35" w:rsidRPr="00E16B35" w:rsidRDefault="00E16B35" w:rsidP="00E16B35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16B35" w:rsidRPr="00E16B35" w14:paraId="7075EA42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FD52F5" w14:textId="77777777" w:rsidR="00E16B35" w:rsidRPr="00E16B35" w:rsidRDefault="00E16B35" w:rsidP="00E16B3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16B35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44651" w14:textId="77777777" w:rsidR="00E16B35" w:rsidRPr="00E16B35" w:rsidRDefault="00E16B35" w:rsidP="00E16B3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16B35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2EA4594" w14:textId="77777777" w:rsidR="00E16B35" w:rsidRPr="00E16B35" w:rsidRDefault="00E16B35" w:rsidP="00E16B3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16B35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C026D" w14:textId="77777777" w:rsidR="00E16B35" w:rsidRPr="00E16B35" w:rsidRDefault="00E16B35" w:rsidP="00E16B3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16B35">
              <w:rPr>
                <w:rFonts w:ascii="Verdana" w:hAnsi="Verdana"/>
                <w:sz w:val="20"/>
                <w:szCs w:val="20"/>
              </w:rPr>
              <w:t>Nazwa podwykonawcy</w:t>
            </w:r>
            <w:r w:rsidRPr="00E16B35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E16B35" w:rsidRPr="00E16B35" w14:paraId="7EB67DF4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8DDEF" w14:textId="77777777" w:rsidR="00E16B35" w:rsidRPr="00E16B35" w:rsidRDefault="00E16B35" w:rsidP="00E16B3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712AF" w14:textId="77777777" w:rsidR="00E16B35" w:rsidRPr="00E16B35" w:rsidRDefault="00E16B35" w:rsidP="00E16B3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49CF6" w14:textId="77777777" w:rsidR="00E16B35" w:rsidRPr="00E16B35" w:rsidRDefault="00E16B35" w:rsidP="00E16B3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E16B35" w:rsidRPr="00E16B35" w14:paraId="1AD86098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AEBC2" w14:textId="77777777" w:rsidR="00E16B35" w:rsidRPr="00E16B35" w:rsidRDefault="00E16B35" w:rsidP="00E16B3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33D87" w14:textId="77777777" w:rsidR="00E16B35" w:rsidRPr="00E16B35" w:rsidRDefault="00E16B35" w:rsidP="00E16B3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C4BE5" w14:textId="77777777" w:rsidR="00E16B35" w:rsidRPr="00E16B35" w:rsidRDefault="00E16B35" w:rsidP="00E16B3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79FE56DF" w14:textId="77777777" w:rsidR="00E16B35" w:rsidRPr="00E16B35" w:rsidRDefault="00E16B35" w:rsidP="00E16B3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lastRenderedPageBreak/>
        <w:t>Upoważnionymi do reprezentowania naszej firmy są następujące osoby:</w:t>
      </w:r>
    </w:p>
    <w:p w14:paraId="2D5796EF" w14:textId="77777777" w:rsidR="00E16B35" w:rsidRPr="00E16B35" w:rsidRDefault="00E16B35" w:rsidP="00E16B35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E16B35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E16B35">
        <w:rPr>
          <w:rFonts w:ascii="Verdana" w:hAnsi="Verdana"/>
          <w:b/>
          <w:bCs/>
          <w:kern w:val="32"/>
          <w:sz w:val="20"/>
          <w:szCs w:val="20"/>
        </w:rPr>
        <w:tab/>
      </w:r>
      <w:r w:rsidRPr="00E16B35">
        <w:rPr>
          <w:rFonts w:ascii="Verdana" w:hAnsi="Verdana"/>
          <w:b/>
          <w:bCs/>
          <w:kern w:val="32"/>
          <w:sz w:val="20"/>
          <w:szCs w:val="20"/>
        </w:rPr>
        <w:tab/>
      </w:r>
      <w:r w:rsidRPr="00E16B35">
        <w:rPr>
          <w:rFonts w:ascii="Verdana" w:hAnsi="Verdana"/>
          <w:b/>
          <w:bCs/>
          <w:kern w:val="32"/>
          <w:sz w:val="20"/>
          <w:szCs w:val="20"/>
        </w:rPr>
        <w:tab/>
      </w:r>
      <w:r w:rsidRPr="00E16B35">
        <w:rPr>
          <w:rFonts w:ascii="Verdana" w:hAnsi="Verdana"/>
          <w:b/>
          <w:bCs/>
          <w:kern w:val="32"/>
          <w:sz w:val="20"/>
          <w:szCs w:val="20"/>
        </w:rPr>
        <w:tab/>
      </w:r>
      <w:r w:rsidRPr="00E16B35">
        <w:rPr>
          <w:rFonts w:ascii="Verdana" w:hAnsi="Verdana"/>
          <w:b/>
          <w:bCs/>
          <w:kern w:val="32"/>
          <w:sz w:val="20"/>
          <w:szCs w:val="20"/>
        </w:rPr>
        <w:tab/>
      </w:r>
      <w:r w:rsidRPr="00E16B35">
        <w:rPr>
          <w:rFonts w:ascii="Verdana" w:hAnsi="Verdana"/>
          <w:b/>
          <w:bCs/>
          <w:kern w:val="32"/>
          <w:sz w:val="20"/>
          <w:szCs w:val="20"/>
        </w:rPr>
        <w:tab/>
      </w:r>
      <w:r w:rsidRPr="00E16B35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14461449" w14:textId="77777777" w:rsidR="00E16B35" w:rsidRPr="00E16B35" w:rsidRDefault="00E16B35" w:rsidP="00E16B3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16B35">
        <w:rPr>
          <w:rFonts w:ascii="Verdana" w:hAnsi="Verdana"/>
          <w:sz w:val="20"/>
          <w:szCs w:val="20"/>
        </w:rPr>
        <w:tab/>
      </w:r>
      <w:r w:rsidRPr="00E16B35">
        <w:rPr>
          <w:rFonts w:ascii="Verdana" w:hAnsi="Verdana"/>
          <w:sz w:val="20"/>
          <w:szCs w:val="20"/>
        </w:rPr>
        <w:tab/>
      </w:r>
    </w:p>
    <w:p w14:paraId="5F84F69B" w14:textId="77777777" w:rsidR="00E16B35" w:rsidRPr="00E16B35" w:rsidRDefault="00E16B35" w:rsidP="00E16B3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16B35">
        <w:rPr>
          <w:rFonts w:ascii="Verdana" w:hAnsi="Verdana"/>
          <w:sz w:val="20"/>
          <w:szCs w:val="20"/>
        </w:rPr>
        <w:tab/>
      </w:r>
      <w:r w:rsidRPr="00E16B35">
        <w:rPr>
          <w:rFonts w:ascii="Verdana" w:hAnsi="Verdana"/>
          <w:sz w:val="20"/>
          <w:szCs w:val="20"/>
        </w:rPr>
        <w:tab/>
        <w:t xml:space="preserve"> </w:t>
      </w:r>
    </w:p>
    <w:p w14:paraId="0AF57A18" w14:textId="77777777" w:rsidR="00E16B35" w:rsidRPr="00E16B35" w:rsidRDefault="00E16B35" w:rsidP="00E16B3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06599FC6" w14:textId="77777777" w:rsidR="00E16B35" w:rsidRPr="00E16B35" w:rsidRDefault="00E16B35" w:rsidP="00E16B3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E16B35">
        <w:rPr>
          <w:rFonts w:ascii="Verdana" w:hAnsi="Verdana"/>
          <w:sz w:val="20"/>
          <w:szCs w:val="20"/>
        </w:rPr>
        <w:t>ych</w:t>
      </w:r>
      <w:proofErr w:type="spellEnd"/>
      <w:r w:rsidRPr="00E16B35">
        <w:rPr>
          <w:rFonts w:ascii="Verdana" w:hAnsi="Verdana"/>
          <w:sz w:val="20"/>
          <w:szCs w:val="20"/>
        </w:rPr>
        <w:t>) dokumentu(ów)</w:t>
      </w:r>
    </w:p>
    <w:p w14:paraId="3753131F" w14:textId="77777777" w:rsidR="00E16B35" w:rsidRPr="00E16B35" w:rsidRDefault="00E16B35" w:rsidP="00E16B35">
      <w:pPr>
        <w:jc w:val="both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9115BD7" w14:textId="77777777" w:rsidR="00E16B35" w:rsidRPr="00E16B35" w:rsidRDefault="00E16B35" w:rsidP="00E16B3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załącznikami do niniejszej oferty są:</w:t>
      </w:r>
    </w:p>
    <w:p w14:paraId="79FCF6D5" w14:textId="77777777" w:rsidR="00E16B35" w:rsidRPr="00E16B35" w:rsidRDefault="00E16B35" w:rsidP="00E16B35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8963E44" w14:textId="43A4C8AA" w:rsidR="00E16B35" w:rsidRPr="00E16B35" w:rsidRDefault="00E16B35" w:rsidP="00E16B35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……………………………………………..…………………………………………</w:t>
      </w:r>
    </w:p>
    <w:p w14:paraId="36DF9E54" w14:textId="500AA690" w:rsidR="00E16B35" w:rsidRPr="00E16B35" w:rsidRDefault="00E16B35" w:rsidP="00E16B35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.............................................................................</w:t>
      </w:r>
    </w:p>
    <w:p w14:paraId="3BC9DE73" w14:textId="77777777" w:rsidR="00E16B35" w:rsidRPr="00E16B35" w:rsidRDefault="00E16B35" w:rsidP="00E16B35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E16B35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4A67A4C3" w14:textId="77777777" w:rsidR="00E16B35" w:rsidRPr="00E16B35" w:rsidRDefault="00E16B35" w:rsidP="00E16B3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0528B585" w14:textId="77777777" w:rsidR="00E16B35" w:rsidRPr="00E16B35" w:rsidRDefault="00E16B35" w:rsidP="00E16B35">
      <w:pPr>
        <w:tabs>
          <w:tab w:val="left" w:pos="0"/>
        </w:tabs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E16B35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05C85948" w14:textId="77777777" w:rsidR="00E16B35" w:rsidRPr="00E16B35" w:rsidRDefault="00E16B35" w:rsidP="00E16B35">
      <w:pPr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E16B35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7215C7D7" w14:textId="77777777" w:rsidR="00E16B35" w:rsidRPr="00E16B35" w:rsidRDefault="00E16B35" w:rsidP="00E16B35">
      <w:pPr>
        <w:jc w:val="right"/>
        <w:rPr>
          <w:rFonts w:ascii="Verdana" w:hAnsi="Verdana"/>
          <w:sz w:val="20"/>
          <w:szCs w:val="20"/>
        </w:rPr>
      </w:pPr>
    </w:p>
    <w:p w14:paraId="48A07525" w14:textId="77777777" w:rsidR="00E16B35" w:rsidRPr="00E16B35" w:rsidRDefault="00E16B35" w:rsidP="00E16B35">
      <w:pPr>
        <w:jc w:val="right"/>
        <w:rPr>
          <w:sz w:val="20"/>
          <w:szCs w:val="20"/>
        </w:rPr>
      </w:pPr>
    </w:p>
    <w:p w14:paraId="4EBAF7F7" w14:textId="77777777" w:rsidR="00E16B35" w:rsidRPr="00E16B35" w:rsidRDefault="00E16B35" w:rsidP="00E16B35"/>
    <w:p w14:paraId="22047E05" w14:textId="77777777" w:rsidR="00FE545C" w:rsidRPr="00E16B35" w:rsidRDefault="00FE545C" w:rsidP="00E16B35"/>
    <w:sectPr w:rsidR="00FE545C" w:rsidRPr="00E16B3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532D0" w14:textId="77777777" w:rsidR="00E85F19" w:rsidRDefault="00E85F19">
      <w:r>
        <w:separator/>
      </w:r>
    </w:p>
  </w:endnote>
  <w:endnote w:type="continuationSeparator" w:id="0">
    <w:p w14:paraId="0EF7A21F" w14:textId="77777777" w:rsidR="00E85F19" w:rsidRDefault="00E85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8FA5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2E4D1" w14:textId="77777777" w:rsidR="00E85F19" w:rsidRDefault="00E85F19">
      <w:r>
        <w:separator/>
      </w:r>
    </w:p>
  </w:footnote>
  <w:footnote w:type="continuationSeparator" w:id="0">
    <w:p w14:paraId="7E3A5770" w14:textId="77777777" w:rsidR="00E85F19" w:rsidRDefault="00E85F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70787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92447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15894024">
    <w:abstractNumId w:val="0"/>
  </w:num>
  <w:num w:numId="4" w16cid:durableId="17491831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749D"/>
    <w:rsid w:val="00012286"/>
    <w:rsid w:val="000704FC"/>
    <w:rsid w:val="00071CCC"/>
    <w:rsid w:val="000A6856"/>
    <w:rsid w:val="000A749D"/>
    <w:rsid w:val="000B731D"/>
    <w:rsid w:val="000D6134"/>
    <w:rsid w:val="000E09C7"/>
    <w:rsid w:val="000F6589"/>
    <w:rsid w:val="00106636"/>
    <w:rsid w:val="00116EC6"/>
    <w:rsid w:val="001801DD"/>
    <w:rsid w:val="001B7C57"/>
    <w:rsid w:val="001D4612"/>
    <w:rsid w:val="00207E98"/>
    <w:rsid w:val="002723B0"/>
    <w:rsid w:val="00315A4A"/>
    <w:rsid w:val="00345ABE"/>
    <w:rsid w:val="0039387C"/>
    <w:rsid w:val="003C05CF"/>
    <w:rsid w:val="004B7300"/>
    <w:rsid w:val="004C6753"/>
    <w:rsid w:val="00595C87"/>
    <w:rsid w:val="005D2C65"/>
    <w:rsid w:val="005E6D94"/>
    <w:rsid w:val="0061491E"/>
    <w:rsid w:val="0063384F"/>
    <w:rsid w:val="00634A52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62C7B"/>
    <w:rsid w:val="00970FE4"/>
    <w:rsid w:val="009D14B0"/>
    <w:rsid w:val="00A0022B"/>
    <w:rsid w:val="00A346FE"/>
    <w:rsid w:val="00A47B4D"/>
    <w:rsid w:val="00A83018"/>
    <w:rsid w:val="00B774DC"/>
    <w:rsid w:val="00BB5B3D"/>
    <w:rsid w:val="00C969A6"/>
    <w:rsid w:val="00CA7D36"/>
    <w:rsid w:val="00D24208"/>
    <w:rsid w:val="00D60C38"/>
    <w:rsid w:val="00D66893"/>
    <w:rsid w:val="00D90ACB"/>
    <w:rsid w:val="00DC1500"/>
    <w:rsid w:val="00E16B35"/>
    <w:rsid w:val="00E44371"/>
    <w:rsid w:val="00E85F19"/>
    <w:rsid w:val="00E949B0"/>
    <w:rsid w:val="00EC0BEA"/>
    <w:rsid w:val="00F00591"/>
    <w:rsid w:val="00F51688"/>
    <w:rsid w:val="00F53146"/>
    <w:rsid w:val="00F650A0"/>
    <w:rsid w:val="00F72FB1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3310D1"/>
  <w15:chartTrackingRefBased/>
  <w15:docId w15:val="{14DE0C9E-D860-4F44-82FA-F9EF82FBD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741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2026-10-09T11:58:00Z</dcterms:created>
  <dcterms:modified xsi:type="dcterms:W3CDTF">2026-10-09T12:18:00Z</dcterms:modified>
</cp:coreProperties>
</file>