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CD366" w14:textId="693755A6" w:rsidR="00D665F5" w:rsidRDefault="00CC7889" w:rsidP="00D665F5">
      <w:pPr>
        <w:spacing w:after="240"/>
        <w:jc w:val="right"/>
        <w:rPr>
          <w:sz w:val="22"/>
          <w:szCs w:val="22"/>
        </w:rPr>
      </w:pPr>
      <w:r w:rsidRPr="00CC788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C7889">
        <w:rPr>
          <w:sz w:val="22"/>
          <w:szCs w:val="22"/>
        </w:rPr>
        <w:t>2026-10-19</w:t>
      </w:r>
    </w:p>
    <w:p w14:paraId="2226CFB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A943E2D" w14:textId="77777777" w:rsidR="00CC7889" w:rsidRPr="00CC7889" w:rsidRDefault="00CC7889" w:rsidP="00577BC6">
      <w:pPr>
        <w:spacing w:after="40"/>
        <w:rPr>
          <w:b/>
          <w:bCs/>
          <w:sz w:val="22"/>
          <w:szCs w:val="22"/>
        </w:rPr>
      </w:pPr>
      <w:r w:rsidRPr="00CC7889">
        <w:rPr>
          <w:b/>
          <w:bCs/>
          <w:sz w:val="22"/>
          <w:szCs w:val="22"/>
        </w:rPr>
        <w:t>Akademia Górniczo - Hutnicza</w:t>
      </w:r>
    </w:p>
    <w:p w14:paraId="5247DFFC" w14:textId="77777777" w:rsidR="00CC7889" w:rsidRPr="00CC7889" w:rsidRDefault="00CC7889" w:rsidP="00577BC6">
      <w:pPr>
        <w:spacing w:after="40"/>
        <w:rPr>
          <w:b/>
          <w:bCs/>
          <w:sz w:val="22"/>
          <w:szCs w:val="22"/>
        </w:rPr>
      </w:pPr>
      <w:r w:rsidRPr="00CC7889">
        <w:rPr>
          <w:b/>
          <w:bCs/>
          <w:sz w:val="22"/>
          <w:szCs w:val="22"/>
        </w:rPr>
        <w:t>im. Stanisława Staszica w Krakowie</w:t>
      </w:r>
    </w:p>
    <w:p w14:paraId="45FC5DC7" w14:textId="2A68AE8D" w:rsidR="00D665F5" w:rsidRPr="00D91931" w:rsidRDefault="00CC7889" w:rsidP="00577BC6">
      <w:pPr>
        <w:spacing w:after="40"/>
        <w:rPr>
          <w:b/>
          <w:bCs/>
          <w:sz w:val="22"/>
          <w:szCs w:val="22"/>
        </w:rPr>
      </w:pPr>
      <w:r w:rsidRPr="00CC7889">
        <w:rPr>
          <w:b/>
          <w:bCs/>
          <w:sz w:val="22"/>
          <w:szCs w:val="22"/>
        </w:rPr>
        <w:t>Dział Zamówień Publicznych</w:t>
      </w:r>
    </w:p>
    <w:p w14:paraId="7DA66625" w14:textId="0FCA89FA" w:rsidR="00D665F5" w:rsidRPr="00BD5546" w:rsidRDefault="00CC7889" w:rsidP="00D665F5">
      <w:pPr>
        <w:rPr>
          <w:sz w:val="22"/>
          <w:szCs w:val="22"/>
        </w:rPr>
      </w:pPr>
      <w:r w:rsidRPr="00CC788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C7889">
        <w:rPr>
          <w:sz w:val="22"/>
          <w:szCs w:val="22"/>
        </w:rPr>
        <w:t>30</w:t>
      </w:r>
    </w:p>
    <w:p w14:paraId="73A984E3" w14:textId="353662DF" w:rsidR="00D665F5" w:rsidRPr="00BD5546" w:rsidRDefault="00CC7889" w:rsidP="00D665F5">
      <w:pPr>
        <w:rPr>
          <w:sz w:val="22"/>
          <w:szCs w:val="22"/>
        </w:rPr>
      </w:pPr>
      <w:r w:rsidRPr="00CC788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C7889">
        <w:rPr>
          <w:sz w:val="22"/>
          <w:szCs w:val="22"/>
        </w:rPr>
        <w:t>Kraków</w:t>
      </w:r>
    </w:p>
    <w:p w14:paraId="495BE496" w14:textId="60E5739F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7889" w:rsidRPr="00CC7889">
        <w:rPr>
          <w:b/>
          <w:sz w:val="22"/>
          <w:szCs w:val="22"/>
        </w:rPr>
        <w:t>KC-DE-zp.25.496.2026</w:t>
      </w:r>
      <w:r w:rsidR="00A80738">
        <w:rPr>
          <w:sz w:val="24"/>
        </w:rPr>
        <w:tab/>
        <w:t xml:space="preserve"> </w:t>
      </w:r>
    </w:p>
    <w:p w14:paraId="655D2C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820F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9222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41F89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CEB8BC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35D5A74" w14:textId="13B5D189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C7889" w:rsidRPr="00CC788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F641158" w14:textId="32FEE06B" w:rsidR="00A80738" w:rsidRPr="00577BC6" w:rsidRDefault="00CC788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C7889">
        <w:rPr>
          <w:b/>
          <w:sz w:val="22"/>
          <w:szCs w:val="22"/>
        </w:rPr>
        <w:t>Suszarka próżniowa z pompą dla WIMiC - KC-DE-zp.25.496.2026</w:t>
      </w:r>
    </w:p>
    <w:p w14:paraId="1CFA4AE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917D236" w14:textId="7CFBE54E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C7889" w:rsidRPr="00CC7889">
        <w:rPr>
          <w:sz w:val="22"/>
          <w:szCs w:val="22"/>
        </w:rPr>
        <w:t>19/10/2026</w:t>
      </w:r>
      <w:r w:rsidR="00FF4AB1" w:rsidRPr="00577BC6">
        <w:rPr>
          <w:sz w:val="22"/>
          <w:szCs w:val="22"/>
        </w:rPr>
        <w:t xml:space="preserve"> o godz. </w:t>
      </w:r>
      <w:r w:rsidR="00CC7889" w:rsidRPr="00CC788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C00C192" w14:textId="77777777" w:rsidTr="003F57CD">
        <w:tc>
          <w:tcPr>
            <w:tcW w:w="993" w:type="dxa"/>
            <w:vAlign w:val="center"/>
          </w:tcPr>
          <w:p w14:paraId="31E8431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3662FBF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E69CD9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C7889" w:rsidRPr="00493F8C" w14:paraId="5E7E624A" w14:textId="77777777" w:rsidTr="00480F45">
        <w:tc>
          <w:tcPr>
            <w:tcW w:w="993" w:type="dxa"/>
            <w:vAlign w:val="center"/>
          </w:tcPr>
          <w:p w14:paraId="4AA741CE" w14:textId="1F268056" w:rsidR="00CC7889" w:rsidRPr="00490DC0" w:rsidRDefault="00CC7889" w:rsidP="00480F45">
            <w:pPr>
              <w:spacing w:before="120" w:after="120"/>
              <w:jc w:val="center"/>
            </w:pPr>
            <w:r w:rsidRPr="00CC7889">
              <w:t>1</w:t>
            </w:r>
          </w:p>
        </w:tc>
        <w:tc>
          <w:tcPr>
            <w:tcW w:w="5244" w:type="dxa"/>
          </w:tcPr>
          <w:p w14:paraId="0D945AA0" w14:textId="24B6DCE2" w:rsidR="00CC7889" w:rsidRPr="00490DC0" w:rsidRDefault="00CC7889" w:rsidP="00480F45">
            <w:pPr>
              <w:spacing w:before="40"/>
            </w:pPr>
            <w:r w:rsidRPr="00CC7889">
              <w:t>PRZEDSIĘBIORSTWO TECHNICZNO HANDLOWE CHEMLAND MARIUSZ BARTCZAK</w:t>
            </w:r>
          </w:p>
          <w:p w14:paraId="0F6556FD" w14:textId="06CC2B20" w:rsidR="00CC7889" w:rsidRPr="00490DC0" w:rsidRDefault="00CC7889" w:rsidP="00480F45">
            <w:r w:rsidRPr="00CC7889">
              <w:t>UL. USŁUGOWA</w:t>
            </w:r>
            <w:r w:rsidRPr="00490DC0">
              <w:t xml:space="preserve"> </w:t>
            </w:r>
            <w:r w:rsidRPr="00CC7889">
              <w:t>3</w:t>
            </w:r>
            <w:r w:rsidRPr="00490DC0">
              <w:t xml:space="preserve"> </w:t>
            </w:r>
          </w:p>
          <w:p w14:paraId="3DC6D77D" w14:textId="2C261ADE" w:rsidR="00CC7889" w:rsidRPr="00490DC0" w:rsidRDefault="00CC7889" w:rsidP="00480F45">
            <w:pPr>
              <w:spacing w:after="40"/>
              <w:jc w:val="both"/>
            </w:pPr>
            <w:r w:rsidRPr="00CC7889">
              <w:t>73-110</w:t>
            </w:r>
            <w:r w:rsidRPr="00490DC0">
              <w:t xml:space="preserve"> </w:t>
            </w:r>
            <w:r w:rsidRPr="00CC7889">
              <w:t>Stargard</w:t>
            </w:r>
          </w:p>
        </w:tc>
        <w:tc>
          <w:tcPr>
            <w:tcW w:w="2835" w:type="dxa"/>
            <w:vAlign w:val="center"/>
          </w:tcPr>
          <w:p w14:paraId="1045BD5D" w14:textId="7FBC8A45" w:rsidR="00CC7889" w:rsidRPr="00490DC0" w:rsidRDefault="00CC7889" w:rsidP="00480F45">
            <w:pPr>
              <w:spacing w:before="120" w:after="120"/>
              <w:jc w:val="both"/>
            </w:pPr>
            <w:r w:rsidRPr="00CC7889">
              <w:t>19 763.03 zł</w:t>
            </w:r>
          </w:p>
        </w:tc>
      </w:tr>
    </w:tbl>
    <w:p w14:paraId="5444135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B4312" w14:textId="77777777" w:rsidR="005A7983" w:rsidRDefault="005A7983">
      <w:r>
        <w:separator/>
      </w:r>
    </w:p>
  </w:endnote>
  <w:endnote w:type="continuationSeparator" w:id="0">
    <w:p w14:paraId="5905B923" w14:textId="77777777" w:rsidR="005A7983" w:rsidRDefault="005A7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172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F22F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1252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38359E">
        <v:line id="_x0000_s1025" style="position:absolute;left:0;text-align:left;z-index:251657728" from="-3.85pt,8.7pt" to="455.15pt,8.7pt"/>
      </w:pict>
    </w:r>
  </w:p>
  <w:p w14:paraId="6C4B4D3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463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7BBCAB" w14:textId="77777777" w:rsidR="009F189D" w:rsidRDefault="009F189D">
    <w:pPr>
      <w:pStyle w:val="Stopka"/>
      <w:tabs>
        <w:tab w:val="clear" w:pos="4536"/>
      </w:tabs>
      <w:jc w:val="center"/>
    </w:pPr>
  </w:p>
  <w:p w14:paraId="5801BFF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9AD6E" w14:textId="77777777" w:rsidR="005A7983" w:rsidRDefault="005A7983">
      <w:r>
        <w:separator/>
      </w:r>
    </w:p>
  </w:footnote>
  <w:footnote w:type="continuationSeparator" w:id="0">
    <w:p w14:paraId="6ED0901C" w14:textId="77777777" w:rsidR="005A7983" w:rsidRDefault="005A7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F2A42" w14:textId="77777777" w:rsidR="00CC7889" w:rsidRDefault="00CC78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EFA62" w14:textId="77777777" w:rsidR="00CC7889" w:rsidRDefault="00CC78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893A9" w14:textId="77777777" w:rsidR="00CC7889" w:rsidRDefault="00CC78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6E2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06E21"/>
    <w:rsid w:val="00423179"/>
    <w:rsid w:val="00433189"/>
    <w:rsid w:val="00490DC0"/>
    <w:rsid w:val="00493F8C"/>
    <w:rsid w:val="004B64B5"/>
    <w:rsid w:val="004C7E9B"/>
    <w:rsid w:val="005324A5"/>
    <w:rsid w:val="00577BC6"/>
    <w:rsid w:val="005A7983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C7889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28BA28"/>
  <w15:chartTrackingRefBased/>
  <w15:docId w15:val="{418E3C90-F98F-4E5F-A479-9CFA3EE82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2026-10-19T11:18:00Z</dcterms:created>
  <dcterms:modified xsi:type="dcterms:W3CDTF">2026-10-19T11:18:00Z</dcterms:modified>
</cp:coreProperties>
</file>