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2D4E9" w14:textId="4E06B7FE" w:rsidR="00172561" w:rsidRPr="001905D5" w:rsidRDefault="00172561" w:rsidP="00172561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</w:t>
      </w:r>
      <w:r w:rsidR="00DB64DC">
        <w:rPr>
          <w:rFonts w:ascii="Verdana" w:hAnsi="Verdana"/>
          <w:b/>
          <w:sz w:val="16"/>
          <w:szCs w:val="16"/>
        </w:rPr>
        <w:t>KC-DE-zp.25.503.2026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  <w:r w:rsidR="00182304">
        <w:rPr>
          <w:rFonts w:ascii="Verdana" w:hAnsi="Verdana"/>
          <w:b/>
          <w:sz w:val="16"/>
          <w:szCs w:val="16"/>
        </w:rPr>
        <w:t>A</w:t>
      </w:r>
    </w:p>
    <w:p w14:paraId="717ED1C6" w14:textId="78509F69" w:rsidR="00172561" w:rsidRPr="001905D5" w:rsidRDefault="00192C2F" w:rsidP="00192C2F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</w:t>
      </w:r>
      <w:r w:rsidR="00172561"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9427EAF" w14:textId="77777777" w:rsidR="00172561" w:rsidRPr="001905D5" w:rsidRDefault="00172561" w:rsidP="003B226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7702CCD2" w14:textId="77777777" w:rsidR="00172561" w:rsidRPr="001905D5" w:rsidRDefault="00172561" w:rsidP="003B226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1789EE8" w14:textId="77777777" w:rsidR="00172561" w:rsidRPr="001905D5" w:rsidRDefault="00172561" w:rsidP="003B226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4B75059E" w14:textId="77777777" w:rsidR="00172561" w:rsidRPr="001905D5" w:rsidRDefault="00172561" w:rsidP="0017256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63656858" w14:textId="77777777" w:rsidR="00172561" w:rsidRPr="001905D5" w:rsidRDefault="00182304" w:rsidP="0017256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 xml:space="preserve">Podmiot udostepniający zasoby </w:t>
      </w:r>
      <w:r w:rsidR="00172561" w:rsidRPr="001905D5">
        <w:rPr>
          <w:rFonts w:ascii="Verdana" w:hAnsi="Verdana" w:cs="Arial"/>
          <w:b/>
          <w:sz w:val="16"/>
          <w:szCs w:val="16"/>
        </w:rPr>
        <w:t>:</w:t>
      </w:r>
    </w:p>
    <w:p w14:paraId="4460F207" w14:textId="77777777" w:rsidR="00172561" w:rsidRPr="001905D5" w:rsidRDefault="00172561" w:rsidP="0017256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631CC43" w14:textId="77777777" w:rsidR="00172561" w:rsidRPr="001905D5" w:rsidRDefault="00172561" w:rsidP="00172561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4F75F863" w14:textId="77777777" w:rsidR="00172561" w:rsidRPr="001905D5" w:rsidRDefault="00172561" w:rsidP="00E25D05">
      <w:pPr>
        <w:spacing w:after="0" w:line="240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7BC6C3D4" w14:textId="77777777" w:rsidR="00172561" w:rsidRPr="001905D5" w:rsidRDefault="00172561" w:rsidP="00E25D05">
      <w:pPr>
        <w:spacing w:after="0" w:line="24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1353A25D" w14:textId="77777777" w:rsidR="00172561" w:rsidRPr="001905D5" w:rsidRDefault="00172561" w:rsidP="00E25D05">
      <w:pPr>
        <w:spacing w:after="0" w:line="240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0A88977D" w14:textId="77777777" w:rsidR="00172561" w:rsidRDefault="00172561" w:rsidP="00172561">
      <w:pPr>
        <w:spacing w:line="254" w:lineRule="auto"/>
        <w:rPr>
          <w:rFonts w:ascii="Arial" w:hAnsi="Arial" w:cs="Arial"/>
        </w:rPr>
      </w:pPr>
    </w:p>
    <w:p w14:paraId="352857C0" w14:textId="77777777" w:rsidR="003213C9" w:rsidRPr="003A114E" w:rsidRDefault="00951CE2" w:rsidP="00E25D05">
      <w:pPr>
        <w:widowControl w:val="0"/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 xml:space="preserve">OŚWIADCZENIE </w:t>
      </w:r>
      <w:r>
        <w:rPr>
          <w:rFonts w:eastAsia="Times New Roman" w:cs="Calibri"/>
          <w:b/>
          <w:u w:val="single"/>
          <w:lang w:eastAsia="pl-PL"/>
        </w:rPr>
        <w:t>PODMIOTU TRZECIEGO UDOSTEPNIAJĄCEGO ZASOBY</w:t>
      </w:r>
    </w:p>
    <w:p w14:paraId="67BB2336" w14:textId="77777777" w:rsidR="003213C9" w:rsidRPr="003A114E" w:rsidRDefault="003213C9" w:rsidP="00E25D05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składane na podstawie art. 125 ust. </w:t>
      </w:r>
      <w:r w:rsidR="00552D31">
        <w:rPr>
          <w:rFonts w:eastAsia="Times New Roman" w:cs="Calibri"/>
          <w:b/>
          <w:lang w:eastAsia="pl-PL"/>
        </w:rPr>
        <w:t>5</w:t>
      </w:r>
      <w:r w:rsidRPr="003A114E">
        <w:rPr>
          <w:rFonts w:eastAsia="Times New Roman" w:cs="Calibri"/>
          <w:b/>
          <w:lang w:eastAsia="pl-PL"/>
        </w:rPr>
        <w:t xml:space="preserve"> ustawy z dnia 11 września 2019 r.</w:t>
      </w:r>
    </w:p>
    <w:p w14:paraId="1142ACE1" w14:textId="77777777" w:rsidR="003213C9" w:rsidRPr="003A114E" w:rsidRDefault="003213C9" w:rsidP="00E25D05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Prawo zamówień publicznych (dalej jako: ustawa Pzp)</w:t>
      </w:r>
    </w:p>
    <w:p w14:paraId="45EEFA8C" w14:textId="77777777" w:rsidR="003213C9" w:rsidRPr="003A114E" w:rsidRDefault="003213C9" w:rsidP="003213C9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  <w:r w:rsidR="00182304">
        <w:rPr>
          <w:rFonts w:eastAsia="Times New Roman" w:cs="Calibri"/>
          <w:b/>
          <w:u w:val="single"/>
          <w:lang w:eastAsia="pl-PL"/>
        </w:rPr>
        <w:t xml:space="preserve"> ORAZ SPEŁNIENIA WARUNKÓW </w:t>
      </w:r>
    </w:p>
    <w:p w14:paraId="571B69D9" w14:textId="03AAC60F" w:rsidR="003B226C" w:rsidRPr="00BB14D7" w:rsidRDefault="003213C9" w:rsidP="00BB14D7">
      <w:pPr>
        <w:widowControl w:val="0"/>
        <w:spacing w:after="0" w:line="240" w:lineRule="auto"/>
        <w:ind w:firstLine="709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</w:t>
      </w:r>
      <w:r w:rsidRPr="00470A78">
        <w:rPr>
          <w:rFonts w:eastAsia="Times New Roman" w:cs="Calibri"/>
          <w:lang w:eastAsia="pl-PL"/>
        </w:rPr>
        <w:t xml:space="preserve">zamówienia publicznego pn. </w:t>
      </w:r>
      <w:r w:rsidR="00DB64DC" w:rsidRPr="00DB64DC">
        <w:rPr>
          <w:b/>
        </w:rPr>
        <w:t>Dostawa środków czystości dla Miasteczka Studenckiego AGH w Krakowie KC-DE-zp.25.503.2026</w:t>
      </w:r>
      <w:r w:rsidR="00192C2F">
        <w:rPr>
          <w:b/>
        </w:rPr>
        <w:t xml:space="preserve">, </w:t>
      </w:r>
      <w:r w:rsidRPr="00470A78">
        <w:rPr>
          <w:rFonts w:eastAsia="Times New Roman" w:cs="Calibri"/>
          <w:lang w:eastAsia="pl-PL"/>
        </w:rPr>
        <w:t>prowadzonego przez</w:t>
      </w:r>
      <w:r w:rsidR="00192C2F">
        <w:rPr>
          <w:rFonts w:eastAsia="Times New Roman" w:cs="Calibri"/>
          <w:lang w:eastAsia="pl-PL"/>
        </w:rPr>
        <w:t xml:space="preserve">  </w:t>
      </w:r>
      <w:r w:rsidR="001905D5" w:rsidRPr="00470A78">
        <w:rPr>
          <w:rFonts w:eastAsia="Times New Roman" w:cs="Calibri"/>
          <w:b/>
          <w:lang w:eastAsia="pl-PL"/>
        </w:rPr>
        <w:t>Akademię Górniczo-Hutniczą w Krakowie</w:t>
      </w:r>
      <w:r w:rsidRPr="00470A78">
        <w:rPr>
          <w:rFonts w:eastAsia="Times New Roman" w:cs="Calibri"/>
          <w:lang w:eastAsia="pl-PL"/>
        </w:rPr>
        <w:t>,</w:t>
      </w:r>
      <w:r w:rsidRPr="00470A78">
        <w:rPr>
          <w:rFonts w:eastAsia="Times New Roman" w:cs="Calibri"/>
          <w:i/>
          <w:lang w:eastAsia="pl-PL"/>
        </w:rPr>
        <w:t xml:space="preserve"> </w:t>
      </w:r>
      <w:r w:rsidRPr="00470A78">
        <w:rPr>
          <w:rFonts w:eastAsia="Times New Roman" w:cs="Calibri"/>
          <w:lang w:eastAsia="pl-PL"/>
        </w:rPr>
        <w:t>oświadczam, co następuje:</w:t>
      </w:r>
    </w:p>
    <w:p w14:paraId="51B88C10" w14:textId="77777777" w:rsidR="003213C9" w:rsidRPr="003A114E" w:rsidRDefault="003213C9" w:rsidP="00E25D0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 w:rsidR="003B226C"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ustawy Pzp.</w:t>
      </w:r>
    </w:p>
    <w:p w14:paraId="2FE220AC" w14:textId="77777777" w:rsidR="003213C9" w:rsidRDefault="003213C9" w:rsidP="00E25D0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="00951CE2">
        <w:rPr>
          <w:bCs/>
          <w:iCs/>
          <w:color w:val="000000"/>
          <w:lang w:val="x-none" w:eastAsia="x-none"/>
        </w:rPr>
        <w:t xml:space="preserve">109 ust. 1 </w:t>
      </w:r>
      <w:r w:rsidR="007A0272">
        <w:rPr>
          <w:bCs/>
          <w:iCs/>
          <w:color w:val="000000"/>
          <w:lang w:val="x-none" w:eastAsia="x-none"/>
        </w:rPr>
        <w:t>,</w:t>
      </w:r>
      <w:r w:rsidR="00951CE2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3A114E">
        <w:rPr>
          <w:rFonts w:eastAsia="Times New Roman" w:cs="Calibri"/>
          <w:lang w:eastAsia="pl-PL"/>
        </w:rPr>
        <w:t>ustawy Pzp.</w:t>
      </w:r>
    </w:p>
    <w:p w14:paraId="110C3EAE" w14:textId="77777777" w:rsidR="00951CE2" w:rsidRPr="003A114E" w:rsidRDefault="00951CE2" w:rsidP="00E25D05">
      <w:pPr>
        <w:widowControl w:val="0"/>
        <w:spacing w:after="0" w:line="24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43747B7A" w14:textId="77777777" w:rsidR="00BB14D7" w:rsidRPr="00790733" w:rsidRDefault="00BB14D7" w:rsidP="00BB14D7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bookmarkStart w:id="0" w:name="_Hlk65746830"/>
      <w:r w:rsidRPr="00790733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</w:t>
      </w:r>
      <w:bookmarkEnd w:id="0"/>
      <w:r w:rsidRPr="00790733">
        <w:rPr>
          <w:rFonts w:ascii="Verdana" w:eastAsia="Times New Roman" w:hAnsi="Verdana" w:cs="Calibri"/>
          <w:sz w:val="18"/>
          <w:szCs w:val="18"/>
          <w:lang w:eastAsia="pl-PL"/>
        </w:rPr>
        <w:t>zachodzą w stosunku do mnie podstawy wykluczenia z postępowania na podstawie art. ……………………………...</w:t>
      </w:r>
      <w:r w:rsidRPr="0079073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79073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79073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79073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79073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66B1DA4C" w14:textId="2F578D1B" w:rsidR="00BB14D7" w:rsidRPr="00790733" w:rsidRDefault="00BB14D7" w:rsidP="00BB14D7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790733">
        <w:rPr>
          <w:rFonts w:ascii="Verdana" w:eastAsia="Times New Roman" w:hAnsi="Verdana" w:cs="Calibri"/>
          <w:sz w:val="18"/>
          <w:szCs w:val="18"/>
          <w:lang w:eastAsia="pl-PL"/>
        </w:rPr>
        <w:t>a) ……………………………………………………………………………………………………………………………………… </w:t>
      </w:r>
      <w:r w:rsidRPr="00790733">
        <w:rPr>
          <w:rFonts w:ascii="Verdana" w:eastAsia="Times New Roman" w:hAnsi="Verdana" w:cs="Calibri"/>
          <w:sz w:val="18"/>
          <w:szCs w:val="18"/>
          <w:lang w:eastAsia="pl-PL"/>
        </w:rPr>
        <w:br/>
        <w:t>albo</w:t>
      </w:r>
      <w:r w:rsidRPr="00790733">
        <w:rPr>
          <w:rFonts w:ascii="Verdana" w:eastAsia="Times New Roman" w:hAnsi="Verdana" w:cs="Calibri"/>
          <w:sz w:val="18"/>
          <w:szCs w:val="18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certyfikacją.</w:t>
      </w:r>
    </w:p>
    <w:p w14:paraId="6343B557" w14:textId="77777777" w:rsidR="00F460D8" w:rsidRPr="003D0ACD" w:rsidRDefault="00F460D8" w:rsidP="00E25D05">
      <w:pPr>
        <w:pStyle w:val="Akapitzlist"/>
        <w:widowControl w:val="0"/>
        <w:numPr>
          <w:ilvl w:val="0"/>
          <w:numId w:val="7"/>
        </w:numPr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790B5E7" w14:textId="77777777" w:rsidR="00182304" w:rsidRDefault="00182304" w:rsidP="00E25D0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82304">
        <w:rPr>
          <w:rFonts w:eastAsia="Times New Roman" w:cs="Calibri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459F3CF4" w14:textId="77777777" w:rsidR="00B70ACB" w:rsidRDefault="00B70ACB" w:rsidP="00B70AC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54E38F" w14:textId="77777777" w:rsidR="00BB14D7" w:rsidRPr="001905D5" w:rsidRDefault="00BB14D7" w:rsidP="00B70AC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8F234E9" w14:textId="77777777" w:rsidR="001905D5" w:rsidRPr="001905D5" w:rsidRDefault="001905D5" w:rsidP="00B70ACB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2F3872BF" w14:textId="497CF083" w:rsidR="00182304" w:rsidRDefault="001905D5" w:rsidP="00B70AC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 w:rsidR="00D26B09"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 w:rsidR="00D26B09"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396CFBF" w14:textId="77777777" w:rsidR="00423B06" w:rsidRPr="00423B06" w:rsidRDefault="00423B06" w:rsidP="008C328C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BAC9B5D" w14:textId="77777777" w:rsidR="005103B9" w:rsidRPr="00172561" w:rsidRDefault="00423B06" w:rsidP="008C328C">
      <w:pPr>
        <w:tabs>
          <w:tab w:val="left" w:pos="0"/>
        </w:tabs>
        <w:spacing w:after="0" w:line="240" w:lineRule="auto"/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 w:rsidR="002D1D53">
        <w:rPr>
          <w:bCs/>
          <w:i/>
          <w:iCs/>
          <w:color w:val="FF0000"/>
        </w:rPr>
        <w:t>elektronicznym</w:t>
      </w:r>
      <w:r w:rsidR="00C00959">
        <w:rPr>
          <w:bCs/>
          <w:i/>
          <w:iCs/>
          <w:color w:val="FF0000"/>
        </w:rPr>
        <w:t xml:space="preserve"> </w:t>
      </w:r>
      <w:r w:rsidRPr="00423B06">
        <w:rPr>
          <w:bCs/>
          <w:i/>
          <w:iCs/>
          <w:color w:val="FF0000"/>
        </w:rPr>
        <w:t>podpisem osobistym.</w:t>
      </w:r>
    </w:p>
    <w:sectPr w:rsidR="005103B9" w:rsidRPr="00172561" w:rsidSect="002A6F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84" w:right="1417" w:bottom="567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B96CC" w14:textId="77777777" w:rsidR="00B07284" w:rsidRDefault="00B07284" w:rsidP="0038231F">
      <w:pPr>
        <w:spacing w:after="0" w:line="240" w:lineRule="auto"/>
      </w:pPr>
      <w:r>
        <w:separator/>
      </w:r>
    </w:p>
  </w:endnote>
  <w:endnote w:type="continuationSeparator" w:id="0">
    <w:p w14:paraId="2EFDB35F" w14:textId="77777777" w:rsidR="00B07284" w:rsidRDefault="00B072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5CBC" w14:textId="77777777"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34E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3B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3B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F73A6A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50541" w14:textId="77777777"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8A5D6" w14:textId="77777777" w:rsidR="00B07284" w:rsidRDefault="00B07284" w:rsidP="0038231F">
      <w:pPr>
        <w:spacing w:after="0" w:line="240" w:lineRule="auto"/>
      </w:pPr>
      <w:r>
        <w:separator/>
      </w:r>
    </w:p>
  </w:footnote>
  <w:footnote w:type="continuationSeparator" w:id="0">
    <w:p w14:paraId="035CECA2" w14:textId="77777777" w:rsidR="00B07284" w:rsidRDefault="00B07284" w:rsidP="0038231F">
      <w:pPr>
        <w:spacing w:after="0" w:line="240" w:lineRule="auto"/>
      </w:pPr>
      <w:r>
        <w:continuationSeparator/>
      </w:r>
    </w:p>
  </w:footnote>
  <w:footnote w:id="1">
    <w:p w14:paraId="501093CA" w14:textId="77777777" w:rsidR="00BB14D7" w:rsidRPr="00F52808" w:rsidRDefault="00BB14D7" w:rsidP="00BB14D7">
      <w:pPr>
        <w:pStyle w:val="Tekstprzypisudolnego"/>
        <w:rPr>
          <w:rFonts w:ascii="Verdana" w:hAnsi="Verdana"/>
          <w:sz w:val="16"/>
          <w:szCs w:val="16"/>
        </w:rPr>
      </w:pPr>
      <w:r w:rsidRPr="00F52808">
        <w:rPr>
          <w:rStyle w:val="Odwoanieprzypisudolnego"/>
          <w:rFonts w:ascii="Verdana" w:hAnsi="Verdana"/>
          <w:sz w:val="16"/>
          <w:szCs w:val="16"/>
        </w:rPr>
        <w:footnoteRef/>
      </w:r>
      <w:r w:rsidRPr="00F52808">
        <w:rPr>
          <w:rFonts w:ascii="Verdana" w:hAnsi="Verdana"/>
          <w:sz w:val="16"/>
          <w:szCs w:val="16"/>
        </w:rPr>
        <w:t xml:space="preserve"> </w:t>
      </w:r>
      <w:r w:rsidRPr="00F52808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 pkt 4, pkt 5, pkt 6, pkt 7, pkt 8, pkt 9 i pkt 10 ustawy Pzp.</w:t>
      </w:r>
    </w:p>
  </w:footnote>
  <w:footnote w:id="2">
    <w:p w14:paraId="26379224" w14:textId="77777777" w:rsidR="00BB14D7" w:rsidRPr="00F52808" w:rsidRDefault="00BB14D7" w:rsidP="00BB14D7">
      <w:pPr>
        <w:pStyle w:val="Tekstprzypisudolnego"/>
        <w:rPr>
          <w:rFonts w:ascii="Verdana" w:hAnsi="Verdana" w:cs="Tahoma"/>
          <w:sz w:val="16"/>
          <w:szCs w:val="16"/>
        </w:rPr>
      </w:pPr>
      <w:r w:rsidRPr="00F52808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F52808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CA80B" w14:textId="77777777"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9669A" w14:textId="77777777"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2A5F8" w14:textId="77777777"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607395">
    <w:abstractNumId w:val="7"/>
  </w:num>
  <w:num w:numId="2" w16cid:durableId="1833377439">
    <w:abstractNumId w:val="0"/>
  </w:num>
  <w:num w:numId="3" w16cid:durableId="1914507716">
    <w:abstractNumId w:val="6"/>
  </w:num>
  <w:num w:numId="4" w16cid:durableId="1349910982">
    <w:abstractNumId w:val="9"/>
  </w:num>
  <w:num w:numId="5" w16cid:durableId="793593677">
    <w:abstractNumId w:val="8"/>
  </w:num>
  <w:num w:numId="6" w16cid:durableId="208880477">
    <w:abstractNumId w:val="5"/>
  </w:num>
  <w:num w:numId="7" w16cid:durableId="89854967">
    <w:abstractNumId w:val="1"/>
  </w:num>
  <w:num w:numId="8" w16cid:durableId="607931572">
    <w:abstractNumId w:val="3"/>
  </w:num>
  <w:num w:numId="9" w16cid:durableId="1420907754">
    <w:abstractNumId w:val="2"/>
  </w:num>
  <w:num w:numId="10" w16cid:durableId="1843204151">
    <w:abstractNumId w:val="4"/>
  </w:num>
  <w:num w:numId="11" w16cid:durableId="853110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11224"/>
    <w:rsid w:val="00023477"/>
    <w:rsid w:val="0002359C"/>
    <w:rsid w:val="000247FF"/>
    <w:rsid w:val="00025C8D"/>
    <w:rsid w:val="000303EE"/>
    <w:rsid w:val="00073C3D"/>
    <w:rsid w:val="000805B5"/>
    <w:rsid w:val="000809B6"/>
    <w:rsid w:val="0009128C"/>
    <w:rsid w:val="00091A4B"/>
    <w:rsid w:val="00093E74"/>
    <w:rsid w:val="000A57E5"/>
    <w:rsid w:val="000B1025"/>
    <w:rsid w:val="000B54D1"/>
    <w:rsid w:val="000C021E"/>
    <w:rsid w:val="000C18AF"/>
    <w:rsid w:val="000D4B4D"/>
    <w:rsid w:val="000D6F17"/>
    <w:rsid w:val="000D73C4"/>
    <w:rsid w:val="000E4D37"/>
    <w:rsid w:val="00114741"/>
    <w:rsid w:val="0012309D"/>
    <w:rsid w:val="0013218A"/>
    <w:rsid w:val="001361BF"/>
    <w:rsid w:val="00147013"/>
    <w:rsid w:val="00172561"/>
    <w:rsid w:val="00182304"/>
    <w:rsid w:val="001902D2"/>
    <w:rsid w:val="001905D5"/>
    <w:rsid w:val="00192C2F"/>
    <w:rsid w:val="001A2A95"/>
    <w:rsid w:val="001A50E6"/>
    <w:rsid w:val="001B7B85"/>
    <w:rsid w:val="001C6945"/>
    <w:rsid w:val="001E0C49"/>
    <w:rsid w:val="001F027E"/>
    <w:rsid w:val="002026E3"/>
    <w:rsid w:val="0020381F"/>
    <w:rsid w:val="00203A40"/>
    <w:rsid w:val="002168A8"/>
    <w:rsid w:val="00237519"/>
    <w:rsid w:val="002426FF"/>
    <w:rsid w:val="00243C7B"/>
    <w:rsid w:val="0025073F"/>
    <w:rsid w:val="00255142"/>
    <w:rsid w:val="00256CEC"/>
    <w:rsid w:val="00262D61"/>
    <w:rsid w:val="00273E30"/>
    <w:rsid w:val="00284368"/>
    <w:rsid w:val="00290B01"/>
    <w:rsid w:val="00292198"/>
    <w:rsid w:val="002A6F64"/>
    <w:rsid w:val="002B2AD9"/>
    <w:rsid w:val="002C1C7B"/>
    <w:rsid w:val="002C4785"/>
    <w:rsid w:val="002C4948"/>
    <w:rsid w:val="002D1D53"/>
    <w:rsid w:val="002D3DA0"/>
    <w:rsid w:val="002E641A"/>
    <w:rsid w:val="00313417"/>
    <w:rsid w:val="00313911"/>
    <w:rsid w:val="003213C9"/>
    <w:rsid w:val="00332E83"/>
    <w:rsid w:val="00333209"/>
    <w:rsid w:val="0033373F"/>
    <w:rsid w:val="00337073"/>
    <w:rsid w:val="00350CD9"/>
    <w:rsid w:val="00351F8A"/>
    <w:rsid w:val="00364235"/>
    <w:rsid w:val="0037613C"/>
    <w:rsid w:val="003763A0"/>
    <w:rsid w:val="0038231F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55BB9"/>
    <w:rsid w:val="004609F1"/>
    <w:rsid w:val="00461775"/>
    <w:rsid w:val="004651B5"/>
    <w:rsid w:val="0047002F"/>
    <w:rsid w:val="00470A78"/>
    <w:rsid w:val="00471A5A"/>
    <w:rsid w:val="004761C6"/>
    <w:rsid w:val="0047664E"/>
    <w:rsid w:val="00476E7D"/>
    <w:rsid w:val="00480327"/>
    <w:rsid w:val="00482F6E"/>
    <w:rsid w:val="00484F88"/>
    <w:rsid w:val="004A093A"/>
    <w:rsid w:val="004C4854"/>
    <w:rsid w:val="004D7C78"/>
    <w:rsid w:val="004D7E48"/>
    <w:rsid w:val="004F23F7"/>
    <w:rsid w:val="004F40EF"/>
    <w:rsid w:val="00502AB5"/>
    <w:rsid w:val="005103B9"/>
    <w:rsid w:val="00520174"/>
    <w:rsid w:val="00532618"/>
    <w:rsid w:val="00532F44"/>
    <w:rsid w:val="00536686"/>
    <w:rsid w:val="005400E9"/>
    <w:rsid w:val="0054629D"/>
    <w:rsid w:val="00552D31"/>
    <w:rsid w:val="005641F0"/>
    <w:rsid w:val="00586CD5"/>
    <w:rsid w:val="0059077A"/>
    <w:rsid w:val="00593EDA"/>
    <w:rsid w:val="005B79F0"/>
    <w:rsid w:val="005C39CA"/>
    <w:rsid w:val="005E0C6E"/>
    <w:rsid w:val="005E176A"/>
    <w:rsid w:val="005F2D3C"/>
    <w:rsid w:val="00612FC2"/>
    <w:rsid w:val="00620E09"/>
    <w:rsid w:val="00633E41"/>
    <w:rsid w:val="00634311"/>
    <w:rsid w:val="00641874"/>
    <w:rsid w:val="0064471C"/>
    <w:rsid w:val="006676AE"/>
    <w:rsid w:val="00684DD8"/>
    <w:rsid w:val="006A3A1F"/>
    <w:rsid w:val="006A52B6"/>
    <w:rsid w:val="006F0034"/>
    <w:rsid w:val="006F3D32"/>
    <w:rsid w:val="00707FF3"/>
    <w:rsid w:val="007118F0"/>
    <w:rsid w:val="0072560B"/>
    <w:rsid w:val="007314D5"/>
    <w:rsid w:val="00732EF9"/>
    <w:rsid w:val="00746532"/>
    <w:rsid w:val="00751725"/>
    <w:rsid w:val="00756C8F"/>
    <w:rsid w:val="00757EFB"/>
    <w:rsid w:val="00763C26"/>
    <w:rsid w:val="007829B3"/>
    <w:rsid w:val="007840F2"/>
    <w:rsid w:val="007936D6"/>
    <w:rsid w:val="007961C8"/>
    <w:rsid w:val="007A0272"/>
    <w:rsid w:val="007A3A59"/>
    <w:rsid w:val="007B01C8"/>
    <w:rsid w:val="007D5B61"/>
    <w:rsid w:val="007E2F69"/>
    <w:rsid w:val="00804F07"/>
    <w:rsid w:val="00812DDA"/>
    <w:rsid w:val="00825A09"/>
    <w:rsid w:val="00830AB1"/>
    <w:rsid w:val="00833808"/>
    <w:rsid w:val="00833FCD"/>
    <w:rsid w:val="00842991"/>
    <w:rsid w:val="00844C3E"/>
    <w:rsid w:val="00874768"/>
    <w:rsid w:val="008757E1"/>
    <w:rsid w:val="0089294B"/>
    <w:rsid w:val="00892E48"/>
    <w:rsid w:val="008B10B7"/>
    <w:rsid w:val="008C1DA3"/>
    <w:rsid w:val="008C328C"/>
    <w:rsid w:val="008C503A"/>
    <w:rsid w:val="008C5709"/>
    <w:rsid w:val="008C6DF8"/>
    <w:rsid w:val="008D0487"/>
    <w:rsid w:val="008D296B"/>
    <w:rsid w:val="008D3044"/>
    <w:rsid w:val="008D5EBC"/>
    <w:rsid w:val="008F3B4E"/>
    <w:rsid w:val="0090703E"/>
    <w:rsid w:val="0091264E"/>
    <w:rsid w:val="009301A2"/>
    <w:rsid w:val="00935C7B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97D0F"/>
    <w:rsid w:val="009A6733"/>
    <w:rsid w:val="009C7756"/>
    <w:rsid w:val="009E2104"/>
    <w:rsid w:val="009F139D"/>
    <w:rsid w:val="00A15F7E"/>
    <w:rsid w:val="00A166B0"/>
    <w:rsid w:val="00A22DCF"/>
    <w:rsid w:val="00A244C8"/>
    <w:rsid w:val="00A24C2D"/>
    <w:rsid w:val="00A276E4"/>
    <w:rsid w:val="00A3062E"/>
    <w:rsid w:val="00A347DE"/>
    <w:rsid w:val="00A50CCB"/>
    <w:rsid w:val="00A8672E"/>
    <w:rsid w:val="00A97AA4"/>
    <w:rsid w:val="00AA4050"/>
    <w:rsid w:val="00AA5333"/>
    <w:rsid w:val="00AA7F4A"/>
    <w:rsid w:val="00AB08CD"/>
    <w:rsid w:val="00AB7283"/>
    <w:rsid w:val="00AE6FF2"/>
    <w:rsid w:val="00B0088C"/>
    <w:rsid w:val="00B07284"/>
    <w:rsid w:val="00B10EBF"/>
    <w:rsid w:val="00B15219"/>
    <w:rsid w:val="00B15FD3"/>
    <w:rsid w:val="00B335FD"/>
    <w:rsid w:val="00B34079"/>
    <w:rsid w:val="00B44236"/>
    <w:rsid w:val="00B70ACB"/>
    <w:rsid w:val="00B8005E"/>
    <w:rsid w:val="00B90E42"/>
    <w:rsid w:val="00BB0C3C"/>
    <w:rsid w:val="00BB14D7"/>
    <w:rsid w:val="00BB1E38"/>
    <w:rsid w:val="00BB1E96"/>
    <w:rsid w:val="00BD4407"/>
    <w:rsid w:val="00BE47EA"/>
    <w:rsid w:val="00BF550B"/>
    <w:rsid w:val="00C00959"/>
    <w:rsid w:val="00C014B5"/>
    <w:rsid w:val="00C113BF"/>
    <w:rsid w:val="00C341BF"/>
    <w:rsid w:val="00C34300"/>
    <w:rsid w:val="00C36FB2"/>
    <w:rsid w:val="00C4103F"/>
    <w:rsid w:val="00C513F0"/>
    <w:rsid w:val="00C57DEB"/>
    <w:rsid w:val="00C7338C"/>
    <w:rsid w:val="00C737A7"/>
    <w:rsid w:val="00C81012"/>
    <w:rsid w:val="00CC26D3"/>
    <w:rsid w:val="00CD0851"/>
    <w:rsid w:val="00CD6A31"/>
    <w:rsid w:val="00CF0FC6"/>
    <w:rsid w:val="00D23F3D"/>
    <w:rsid w:val="00D26B09"/>
    <w:rsid w:val="00D273A7"/>
    <w:rsid w:val="00D323C4"/>
    <w:rsid w:val="00D34D9A"/>
    <w:rsid w:val="00D409DE"/>
    <w:rsid w:val="00D42C9B"/>
    <w:rsid w:val="00D45BB4"/>
    <w:rsid w:val="00D510E7"/>
    <w:rsid w:val="00D531D5"/>
    <w:rsid w:val="00D7532C"/>
    <w:rsid w:val="00D75F46"/>
    <w:rsid w:val="00D801E6"/>
    <w:rsid w:val="00D82DE4"/>
    <w:rsid w:val="00D86480"/>
    <w:rsid w:val="00DA6EC7"/>
    <w:rsid w:val="00DB64DC"/>
    <w:rsid w:val="00DC1683"/>
    <w:rsid w:val="00DD146A"/>
    <w:rsid w:val="00DD3E9D"/>
    <w:rsid w:val="00DE5238"/>
    <w:rsid w:val="00DF4ADF"/>
    <w:rsid w:val="00E022A1"/>
    <w:rsid w:val="00E13DE7"/>
    <w:rsid w:val="00E17B13"/>
    <w:rsid w:val="00E21B42"/>
    <w:rsid w:val="00E24546"/>
    <w:rsid w:val="00E25D05"/>
    <w:rsid w:val="00E309E9"/>
    <w:rsid w:val="00E31C06"/>
    <w:rsid w:val="00E33351"/>
    <w:rsid w:val="00E45B1F"/>
    <w:rsid w:val="00E60C28"/>
    <w:rsid w:val="00E64482"/>
    <w:rsid w:val="00E65685"/>
    <w:rsid w:val="00E66C4F"/>
    <w:rsid w:val="00E73190"/>
    <w:rsid w:val="00E73CEB"/>
    <w:rsid w:val="00E8057E"/>
    <w:rsid w:val="00EB3FA7"/>
    <w:rsid w:val="00EB7CDE"/>
    <w:rsid w:val="00EC06DA"/>
    <w:rsid w:val="00EE0280"/>
    <w:rsid w:val="00EE1F8A"/>
    <w:rsid w:val="00EE1FBF"/>
    <w:rsid w:val="00EF74CA"/>
    <w:rsid w:val="00F02591"/>
    <w:rsid w:val="00F02A69"/>
    <w:rsid w:val="00F04280"/>
    <w:rsid w:val="00F3516E"/>
    <w:rsid w:val="00F365F2"/>
    <w:rsid w:val="00F40E4C"/>
    <w:rsid w:val="00F43919"/>
    <w:rsid w:val="00F460D8"/>
    <w:rsid w:val="00F56A01"/>
    <w:rsid w:val="00F66810"/>
    <w:rsid w:val="00F8042D"/>
    <w:rsid w:val="00FB1061"/>
    <w:rsid w:val="00FB6722"/>
    <w:rsid w:val="00FC0317"/>
    <w:rsid w:val="00FC113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9AE97"/>
  <w15:docId w15:val="{AA063213-A9A2-4EA4-9E85-B6A04BAFF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3BA09-424B-41E5-90A3-323072876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372</Words>
  <Characters>2237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Lucyna Śliwa-Naporowska</cp:lastModifiedBy>
  <cp:revision>3</cp:revision>
  <cp:lastPrinted>2025-07-25T08:48:00Z</cp:lastPrinted>
  <dcterms:created xsi:type="dcterms:W3CDTF">2026-10-07T09:49:00Z</dcterms:created>
  <dcterms:modified xsi:type="dcterms:W3CDTF">2026-10-07T09:55:00Z</dcterms:modified>
</cp:coreProperties>
</file>