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352FBA" w14:textId="77777777" w:rsidR="00543BC9" w:rsidRPr="006716F9" w:rsidRDefault="00543BC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2A7777D0" w14:textId="4C309264" w:rsidR="006716F9" w:rsidRPr="00543BC9" w:rsidRDefault="006716F9" w:rsidP="00791E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872766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7634E" w:rsidRPr="00E7634E">
        <w:rPr>
          <w:b/>
          <w:sz w:val="18"/>
          <w:szCs w:val="18"/>
        </w:rPr>
        <w:t>Dostawa środków czystości dla Miasteczka Studenckiego AGH w Krakowie KC-DE-zp.25.503.2026</w:t>
      </w:r>
      <w:r w:rsidR="00EF2EE6" w:rsidRPr="00543BC9">
        <w:rPr>
          <w:rFonts w:ascii="Times New Roman" w:hAnsi="Times New Roman"/>
          <w:b/>
          <w:sz w:val="20"/>
          <w:szCs w:val="20"/>
        </w:rPr>
        <w:t>,</w:t>
      </w:r>
      <w:r w:rsidR="00E02C64" w:rsidRPr="00543BC9">
        <w:rPr>
          <w:rFonts w:ascii="Times New Roman" w:hAnsi="Times New Roman"/>
          <w:b/>
          <w:sz w:val="20"/>
          <w:szCs w:val="20"/>
        </w:rPr>
        <w:t xml:space="preserve">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43B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43BC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443C37DC" w14:textId="77777777" w:rsidR="006716F9" w:rsidRPr="00543BC9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92D013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543BC9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58CB875A" w14:textId="77777777" w:rsidR="00543BC9" w:rsidRPr="00543BC9" w:rsidRDefault="006716F9" w:rsidP="00543BC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</w:t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13145EC4" w14:textId="3B585ED1" w:rsidR="00543BC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 </w:t>
      </w:r>
    </w:p>
    <w:p w14:paraId="0F843B3B" w14:textId="77777777" w:rsidR="00543BC9" w:rsidRPr="00543BC9" w:rsidRDefault="00543BC9" w:rsidP="00543BC9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albo</w:t>
      </w:r>
    </w:p>
    <w:p w14:paraId="77E76D06" w14:textId="72102BB8" w:rsidR="006716F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543BC9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31B9B81F" w14:textId="77777777" w:rsidR="006716F9" w:rsidRPr="00543BC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1A6E9" w14:textId="77777777" w:rsidR="00E936E3" w:rsidRDefault="00E936E3" w:rsidP="0038231F">
      <w:pPr>
        <w:spacing w:after="0" w:line="240" w:lineRule="auto"/>
      </w:pPr>
      <w:r>
        <w:separator/>
      </w:r>
    </w:p>
  </w:endnote>
  <w:endnote w:type="continuationSeparator" w:id="0">
    <w:p w14:paraId="2917E73D" w14:textId="77777777" w:rsidR="00E936E3" w:rsidRDefault="00E936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3D595" w14:textId="77777777" w:rsidR="00E936E3" w:rsidRDefault="00E936E3" w:rsidP="0038231F">
      <w:pPr>
        <w:spacing w:after="0" w:line="240" w:lineRule="auto"/>
      </w:pPr>
      <w:r>
        <w:separator/>
      </w:r>
    </w:p>
  </w:footnote>
  <w:footnote w:type="continuationSeparator" w:id="0">
    <w:p w14:paraId="038992DC" w14:textId="77777777" w:rsidR="00E936E3" w:rsidRDefault="00E936E3" w:rsidP="0038231F">
      <w:pPr>
        <w:spacing w:after="0" w:line="240" w:lineRule="auto"/>
      </w:pPr>
      <w:r>
        <w:continuationSeparator/>
      </w:r>
    </w:p>
  </w:footnote>
  <w:footnote w:id="1">
    <w:p w14:paraId="3F96EDE5" w14:textId="77777777" w:rsidR="00543BC9" w:rsidRPr="004C0377" w:rsidRDefault="00543BC9" w:rsidP="00543BC9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C313173" w14:textId="77777777" w:rsidR="00543BC9" w:rsidRDefault="00543BC9" w:rsidP="00543BC9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C3935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D571C"/>
    <w:rsid w:val="001E442A"/>
    <w:rsid w:val="001F027E"/>
    <w:rsid w:val="001F250A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75B38"/>
    <w:rsid w:val="002826A4"/>
    <w:rsid w:val="00284368"/>
    <w:rsid w:val="00290B01"/>
    <w:rsid w:val="00292198"/>
    <w:rsid w:val="00294378"/>
    <w:rsid w:val="002A4A20"/>
    <w:rsid w:val="002B12CB"/>
    <w:rsid w:val="002B215D"/>
    <w:rsid w:val="002B2AD9"/>
    <w:rsid w:val="002B4EFF"/>
    <w:rsid w:val="002C1C7B"/>
    <w:rsid w:val="002C4948"/>
    <w:rsid w:val="002E641A"/>
    <w:rsid w:val="002F44D7"/>
    <w:rsid w:val="003000E5"/>
    <w:rsid w:val="00300BD1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3BC9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85AA2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22AB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52057"/>
    <w:rsid w:val="00872766"/>
    <w:rsid w:val="008757E1"/>
    <w:rsid w:val="00882AEA"/>
    <w:rsid w:val="0088414F"/>
    <w:rsid w:val="00892E48"/>
    <w:rsid w:val="008930E3"/>
    <w:rsid w:val="00897C59"/>
    <w:rsid w:val="008C5709"/>
    <w:rsid w:val="008C6DF8"/>
    <w:rsid w:val="008D03F1"/>
    <w:rsid w:val="008D0487"/>
    <w:rsid w:val="008D5EBC"/>
    <w:rsid w:val="008F3B4E"/>
    <w:rsid w:val="008F4607"/>
    <w:rsid w:val="008F6246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A1435"/>
    <w:rsid w:val="009A2606"/>
    <w:rsid w:val="009B4367"/>
    <w:rsid w:val="009C7756"/>
    <w:rsid w:val="009E3841"/>
    <w:rsid w:val="009F3075"/>
    <w:rsid w:val="00A15F7E"/>
    <w:rsid w:val="00A166B0"/>
    <w:rsid w:val="00A168EA"/>
    <w:rsid w:val="00A22B14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350AA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634E"/>
    <w:rsid w:val="00E77136"/>
    <w:rsid w:val="00E936E3"/>
    <w:rsid w:val="00EB7CDE"/>
    <w:rsid w:val="00ED2E1A"/>
    <w:rsid w:val="00ED5289"/>
    <w:rsid w:val="00EE02DE"/>
    <w:rsid w:val="00EE1FBF"/>
    <w:rsid w:val="00EE4FC8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2026-07-16T08:22:00Z</cp:lastPrinted>
  <dcterms:created xsi:type="dcterms:W3CDTF">2026-10-07T09:57:00Z</dcterms:created>
  <dcterms:modified xsi:type="dcterms:W3CDTF">2026-10-07T09:57:00Z</dcterms:modified>
</cp:coreProperties>
</file>