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9B500" w14:textId="77777777" w:rsidR="00941A76" w:rsidRPr="00831E57" w:rsidRDefault="00941A76" w:rsidP="00941A76">
      <w:pPr>
        <w:pStyle w:val="Nagwek3"/>
        <w:jc w:val="right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b w:val="0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>Załącznik nr 1</w:t>
      </w:r>
    </w:p>
    <w:p w14:paraId="3C619AFD" w14:textId="77777777" w:rsidR="00941A76" w:rsidRPr="00831E57" w:rsidRDefault="00941A76" w:rsidP="00941A7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783BB86" w14:textId="77777777" w:rsidR="00941A76" w:rsidRPr="00831E57" w:rsidRDefault="00941A76" w:rsidP="00941A7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FORMULARZ OFERTY</w:t>
      </w:r>
    </w:p>
    <w:p w14:paraId="63BDAE76" w14:textId="77777777" w:rsidR="00941A76" w:rsidRPr="00831E57" w:rsidRDefault="00941A76" w:rsidP="00941A76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CB19538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53B65A29" w14:textId="702524DF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</w:t>
      </w:r>
    </w:p>
    <w:p w14:paraId="15ADC86A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46EE451A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3DDDD1EF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1CB8F5A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794714C8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36F5397D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78AB527D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F887CB2" w14:textId="77777777" w:rsidR="00CA12FE" w:rsidRPr="00831E57" w:rsidRDefault="00CA12FE" w:rsidP="00CA12FE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224991A" w14:textId="77777777" w:rsidR="00CA12FE" w:rsidRPr="00831E57" w:rsidRDefault="00CA12FE" w:rsidP="00CA12FE">
      <w:pPr>
        <w:spacing w:line="360" w:lineRule="auto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Do: Nazwa i siedziba Zamawiającego:</w:t>
      </w:r>
    </w:p>
    <w:p w14:paraId="21122528" w14:textId="77777777" w:rsidR="00CA12FE" w:rsidRPr="00831E57" w:rsidRDefault="00CA12FE" w:rsidP="00CA12FE">
      <w:pPr>
        <w:ind w:right="-110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0283789" w14:textId="77777777" w:rsidR="00CA12FE" w:rsidRPr="00831E57" w:rsidRDefault="00CA12FE" w:rsidP="00CA12FE">
      <w:pPr>
        <w:ind w:right="-110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1E771F7" w14:textId="77777777" w:rsidR="00CA12FE" w:rsidRPr="00831E57" w:rsidRDefault="00CA12FE" w:rsidP="00CA12FE">
      <w:pPr>
        <w:ind w:right="-110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Al. Mickiewicza 30 </w:t>
      </w:r>
    </w:p>
    <w:p w14:paraId="170BD97D" w14:textId="77777777" w:rsidR="00CA12FE" w:rsidRPr="00831E57" w:rsidRDefault="00CA12FE" w:rsidP="00CA12FE">
      <w:pPr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30-059 Kraków,  </w:t>
      </w:r>
    </w:p>
    <w:p w14:paraId="1F3E77EA" w14:textId="208C980B" w:rsidR="00941A76" w:rsidRPr="00831E57" w:rsidRDefault="00941A76" w:rsidP="00941A76">
      <w:pPr>
        <w:rPr>
          <w:rFonts w:ascii="Verdana" w:hAnsi="Verdana"/>
          <w:b/>
          <w:sz w:val="18"/>
          <w:szCs w:val="18"/>
        </w:rPr>
      </w:pPr>
    </w:p>
    <w:p w14:paraId="3A8B04CE" w14:textId="77777777" w:rsidR="00941A76" w:rsidRPr="00831E57" w:rsidRDefault="00941A76" w:rsidP="00941A76">
      <w:pPr>
        <w:ind w:firstLine="3969"/>
        <w:rPr>
          <w:rFonts w:ascii="Verdana" w:hAnsi="Verdana"/>
          <w:b/>
          <w:sz w:val="18"/>
          <w:szCs w:val="18"/>
        </w:rPr>
      </w:pPr>
    </w:p>
    <w:p w14:paraId="0244208A" w14:textId="6CBCECBB" w:rsidR="00941A76" w:rsidRPr="00831E57" w:rsidRDefault="00941A76" w:rsidP="00941A7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402F1" w:rsidRPr="00F402F1">
        <w:rPr>
          <w:rFonts w:ascii="Verdana" w:hAnsi="Verdana"/>
          <w:b/>
          <w:sz w:val="18"/>
          <w:szCs w:val="18"/>
        </w:rPr>
        <w:t>Dostawa środków czystości dla Miasteczka Studenckiego AGH w Krakowie KC-DE-zp.25.503.2026</w:t>
      </w:r>
      <w:r w:rsidRPr="00831E57">
        <w:rPr>
          <w:rFonts w:ascii="Verdana" w:hAnsi="Verdana"/>
          <w:b/>
          <w:sz w:val="18"/>
          <w:szCs w:val="18"/>
        </w:rPr>
        <w:t xml:space="preserve">, </w:t>
      </w:r>
      <w:r w:rsidRPr="00831E5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A2CD76D" w14:textId="77777777" w:rsidR="00CA12FE" w:rsidRPr="0016077D" w:rsidRDefault="00CA12FE" w:rsidP="00941A76">
      <w:pPr>
        <w:tabs>
          <w:tab w:val="right" w:pos="9000"/>
        </w:tabs>
        <w:rPr>
          <w:rFonts w:ascii="Verdana" w:hAnsi="Verdana"/>
          <w:b/>
          <w:bCs/>
          <w:color w:val="000000"/>
          <w:sz w:val="18"/>
          <w:szCs w:val="18"/>
          <w:highlight w:val="cyan"/>
        </w:rPr>
      </w:pPr>
      <w:r w:rsidRPr="0016077D">
        <w:rPr>
          <w:rFonts w:ascii="Verdana" w:hAnsi="Verdana"/>
          <w:b/>
          <w:bCs/>
          <w:color w:val="000000"/>
          <w:sz w:val="18"/>
          <w:szCs w:val="18"/>
          <w:highlight w:val="cyan"/>
        </w:rPr>
        <w:t xml:space="preserve">ZAD. Nr 1 </w:t>
      </w:r>
    </w:p>
    <w:p w14:paraId="0AA10F79" w14:textId="63226941" w:rsidR="00941A76" w:rsidRDefault="00CA12FE" w:rsidP="00941A76">
      <w:pPr>
        <w:tabs>
          <w:tab w:val="right" w:pos="9000"/>
        </w:tabs>
        <w:rPr>
          <w:rFonts w:ascii="Verdana" w:hAnsi="Verdana"/>
          <w:b/>
          <w:bCs/>
          <w:color w:val="000000"/>
          <w:sz w:val="18"/>
          <w:szCs w:val="18"/>
        </w:rPr>
      </w:pPr>
      <w:r w:rsidRPr="0016077D">
        <w:rPr>
          <w:rFonts w:ascii="Verdana" w:hAnsi="Verdana"/>
          <w:b/>
          <w:bCs/>
          <w:color w:val="000000"/>
          <w:sz w:val="18"/>
          <w:szCs w:val="18"/>
          <w:highlight w:val="cyan"/>
        </w:rPr>
        <w:t>DOSTAWA  PROFESJONALNYCH ŚRODKÓW CZYSTOŚCI</w:t>
      </w:r>
    </w:p>
    <w:p w14:paraId="7CB5991F" w14:textId="597661D3" w:rsidR="00941A76" w:rsidRPr="00831E57" w:rsidRDefault="00941A76" w:rsidP="00CA12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Cena</w:t>
      </w:r>
      <w:r w:rsidR="00CA12FE" w:rsidRPr="00831E57">
        <w:rPr>
          <w:rFonts w:ascii="Verdana" w:hAnsi="Verdana"/>
          <w:b/>
          <w:sz w:val="18"/>
          <w:szCs w:val="18"/>
        </w:rPr>
        <w:t xml:space="preserve"> łącznie</w:t>
      </w:r>
      <w:r w:rsidRPr="00831E57">
        <w:rPr>
          <w:rFonts w:ascii="Verdana" w:hAnsi="Verdana"/>
          <w:b/>
          <w:sz w:val="18"/>
          <w:szCs w:val="18"/>
        </w:rPr>
        <w:t xml:space="preserve"> netto:   ........................................................................PLN</w:t>
      </w:r>
    </w:p>
    <w:p w14:paraId="31CF2191" w14:textId="1EA07085" w:rsidR="00941A76" w:rsidRPr="00831E57" w:rsidRDefault="00941A76" w:rsidP="00CA12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Cena</w:t>
      </w:r>
      <w:r w:rsidR="00CA12FE" w:rsidRPr="00831E57">
        <w:rPr>
          <w:rFonts w:ascii="Verdana" w:hAnsi="Verdana"/>
          <w:b/>
          <w:sz w:val="18"/>
          <w:szCs w:val="18"/>
        </w:rPr>
        <w:t xml:space="preserve"> łącznie</w:t>
      </w:r>
      <w:r w:rsidRPr="00831E57">
        <w:rPr>
          <w:rFonts w:ascii="Verdana" w:hAnsi="Verdana"/>
          <w:b/>
          <w:sz w:val="18"/>
          <w:szCs w:val="18"/>
        </w:rPr>
        <w:t xml:space="preserve"> brutto: .........................................................................PLN</w:t>
      </w:r>
    </w:p>
    <w:p w14:paraId="724798A1" w14:textId="18E14EE1" w:rsidR="00941A76" w:rsidRPr="00831E57" w:rsidRDefault="00941A76" w:rsidP="00CA12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Słownie brutto :................................................................................</w:t>
      </w:r>
    </w:p>
    <w:p w14:paraId="78118D33" w14:textId="1B9C625E" w:rsidR="00941A76" w:rsidRPr="00831E57" w:rsidRDefault="00941A76" w:rsidP="00CA12F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Powyższa cena zawiera podatek VAT w wysokości .......... % tj.……………PLN</w:t>
      </w:r>
    </w:p>
    <w:p w14:paraId="6EC48D68" w14:textId="77777777" w:rsidR="00941A76" w:rsidRPr="00831E57" w:rsidRDefault="00941A76" w:rsidP="00CA12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Termin dostawy zamówienia cząstkowego: </w:t>
      </w:r>
      <w:r w:rsidRPr="00831E57">
        <w:rPr>
          <w:rFonts w:ascii="Verdana" w:hAnsi="Verdana"/>
          <w:sz w:val="18"/>
          <w:szCs w:val="18"/>
        </w:rPr>
        <w:t xml:space="preserve">……… dni roboczych </w:t>
      </w:r>
      <w:r w:rsidRPr="00831E57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</w:t>
      </w:r>
    </w:p>
    <w:p w14:paraId="0571C087" w14:textId="77777777" w:rsidR="00941A76" w:rsidRPr="00831E57" w:rsidRDefault="00941A76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Termin realizacji umowy: sukcesywnie przez okres 12 miesięcy</w:t>
      </w:r>
    </w:p>
    <w:p w14:paraId="041995AB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FE03316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F712842" w14:textId="77777777" w:rsidR="00CA12FE" w:rsidRPr="0016077D" w:rsidRDefault="00CA12FE" w:rsidP="00CA12FE">
      <w:pPr>
        <w:tabs>
          <w:tab w:val="right" w:pos="9000"/>
        </w:tabs>
        <w:rPr>
          <w:rFonts w:ascii="Verdana" w:hAnsi="Verdana"/>
          <w:b/>
          <w:bCs/>
          <w:color w:val="000000"/>
          <w:sz w:val="18"/>
          <w:szCs w:val="18"/>
          <w:highlight w:val="cyan"/>
        </w:rPr>
      </w:pPr>
      <w:r w:rsidRPr="0016077D">
        <w:rPr>
          <w:rFonts w:ascii="Verdana" w:hAnsi="Verdana"/>
          <w:b/>
          <w:bCs/>
          <w:color w:val="000000"/>
          <w:sz w:val="18"/>
          <w:szCs w:val="18"/>
          <w:highlight w:val="cyan"/>
        </w:rPr>
        <w:t>ZAD. NR 2</w:t>
      </w:r>
    </w:p>
    <w:p w14:paraId="2E0E78D0" w14:textId="3340C955" w:rsidR="00CA12FE" w:rsidRDefault="00CA12FE" w:rsidP="00CA12FE">
      <w:pPr>
        <w:tabs>
          <w:tab w:val="right" w:pos="9000"/>
        </w:tabs>
        <w:rPr>
          <w:rFonts w:ascii="Verdana" w:hAnsi="Verdana"/>
          <w:b/>
          <w:bCs/>
          <w:color w:val="000000"/>
          <w:sz w:val="18"/>
          <w:szCs w:val="18"/>
        </w:rPr>
      </w:pPr>
      <w:r w:rsidRPr="0016077D">
        <w:rPr>
          <w:rFonts w:ascii="Verdana" w:hAnsi="Verdana"/>
          <w:b/>
          <w:bCs/>
          <w:color w:val="000000"/>
          <w:sz w:val="18"/>
          <w:szCs w:val="18"/>
          <w:highlight w:val="cyan"/>
        </w:rPr>
        <w:t>DOSTAWA ARTYKUŁÓW EKSPLOATACYJNYCH ORAZ DROBNEJ CHEMII GOSPODARCZEJ</w:t>
      </w:r>
    </w:p>
    <w:p w14:paraId="7C3D9096" w14:textId="2D93C5E7" w:rsidR="00CA12FE" w:rsidRPr="00831E57" w:rsidRDefault="00CA12FE" w:rsidP="00CA12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Cena łącznie netto:   ........................................................................PLN</w:t>
      </w:r>
    </w:p>
    <w:p w14:paraId="293A7285" w14:textId="0C096EF1" w:rsidR="00CA12FE" w:rsidRPr="00831E57" w:rsidRDefault="00CA12FE" w:rsidP="00CA12FE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Cena łącznie brutto: .........................................................................PLN</w:t>
      </w:r>
    </w:p>
    <w:p w14:paraId="424813CF" w14:textId="7DE0A7CA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Słownie brutto :.......................................................................</w:t>
      </w:r>
    </w:p>
    <w:p w14:paraId="6BFDF08F" w14:textId="1C5396EA" w:rsidR="00CA12FE" w:rsidRPr="00831E57" w:rsidRDefault="00CA12FE" w:rsidP="00CA12FE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Powyższa cena zawiera podatek VAT w wysokości .......... % tj.……………PLN</w:t>
      </w:r>
    </w:p>
    <w:p w14:paraId="08029444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Termin dostawy zamówienia cząstkowego: </w:t>
      </w:r>
      <w:r w:rsidRPr="00831E57">
        <w:rPr>
          <w:rFonts w:ascii="Verdana" w:hAnsi="Verdana"/>
          <w:sz w:val="18"/>
          <w:szCs w:val="18"/>
        </w:rPr>
        <w:t xml:space="preserve">……… dni roboczych </w:t>
      </w:r>
      <w:r w:rsidRPr="00831E57">
        <w:rPr>
          <w:rFonts w:ascii="Verdana" w:hAnsi="Verdana"/>
          <w:b/>
          <w:bCs/>
          <w:i/>
          <w:iCs/>
          <w:sz w:val="18"/>
          <w:szCs w:val="18"/>
          <w:highlight w:val="yellow"/>
        </w:rPr>
        <w:t>(kryterium oceny ofert)</w:t>
      </w:r>
    </w:p>
    <w:p w14:paraId="65FEA0FC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Termin realizacji umowy: sukcesywnie przez okres 12 miesięcy</w:t>
      </w:r>
    </w:p>
    <w:p w14:paraId="42703416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F44C1BD" w14:textId="77777777" w:rsidR="00CA12FE" w:rsidRPr="00831E57" w:rsidRDefault="00CA12FE" w:rsidP="00CA12FE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3373B508" w14:textId="77777777" w:rsidR="00CA12FE" w:rsidRPr="00831E57" w:rsidRDefault="00CA12FE" w:rsidP="00CA12FE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31E57">
        <w:rPr>
          <w:rFonts w:ascii="Verdana" w:hAnsi="Verdana"/>
          <w:b/>
          <w:sz w:val="18"/>
          <w:szCs w:val="18"/>
        </w:rPr>
        <w:t xml:space="preserve"> TAK/NIE</w:t>
      </w:r>
    </w:p>
    <w:p w14:paraId="78F4B457" w14:textId="77777777" w:rsidR="00CA12FE" w:rsidRPr="00831E57" w:rsidRDefault="00CA12FE" w:rsidP="00CA12FE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5EB775E6" w14:textId="77777777" w:rsidR="00CA12FE" w:rsidRPr="00831E57" w:rsidRDefault="00CA12FE" w:rsidP="00CA12F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 xml:space="preserve">Termin płatności: </w:t>
      </w:r>
      <w:r w:rsidRPr="00831E5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4BA6EE8" w14:textId="77777777" w:rsidR="00CA12FE" w:rsidRPr="00831E57" w:rsidRDefault="00CA12FE" w:rsidP="00CA12F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4D38352" w14:textId="2D64FE23" w:rsidR="00941A76" w:rsidRPr="00831E57" w:rsidRDefault="00941A76" w:rsidP="00941A76">
      <w:pPr>
        <w:rPr>
          <w:rFonts w:ascii="Verdana" w:hAnsi="Verdana"/>
          <w:b/>
          <w:sz w:val="18"/>
          <w:szCs w:val="18"/>
          <w:u w:val="single"/>
        </w:rPr>
      </w:pPr>
      <w:r w:rsidRPr="00831E5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161B05C" w14:textId="77777777" w:rsidR="00941A76" w:rsidRPr="00831E57" w:rsidRDefault="00941A76" w:rsidP="00941A7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31E5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BB7B5E0" w14:textId="77777777" w:rsidR="00941A76" w:rsidRPr="00831E57" w:rsidRDefault="00941A76" w:rsidP="00941A7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31E57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31E57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831E5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1C94743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1BFBCF8" w14:textId="77777777" w:rsidR="00941A76" w:rsidRPr="00831E57" w:rsidRDefault="00941A76" w:rsidP="00941A7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31E5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C13197" w14:textId="77777777" w:rsidR="00941A76" w:rsidRPr="00831E57" w:rsidRDefault="00941A76" w:rsidP="00941A7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31E5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9829DF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i/>
          <w:sz w:val="18"/>
          <w:szCs w:val="18"/>
        </w:rPr>
      </w:pPr>
      <w:r w:rsidRPr="00831E57">
        <w:rPr>
          <w:rFonts w:ascii="Verdana" w:hAnsi="Verdana"/>
          <w:b/>
          <w:sz w:val="18"/>
          <w:szCs w:val="18"/>
        </w:rPr>
        <w:t>Oświadczam/y, że warunek określony w pkt. 8.2 SWZ spełniamy osobiście/ powołujemy się na zasoby podmiotu trzeciego w następującym zakresie</w:t>
      </w:r>
      <w:r w:rsidRPr="00831E57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831E57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798B3CCE" w14:textId="77777777" w:rsidR="00941A76" w:rsidRPr="00831E57" w:rsidRDefault="00941A76" w:rsidP="00941A76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1A76" w:rsidRPr="00831E57" w14:paraId="60BF851E" w14:textId="77777777" w:rsidTr="00321C0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8A125" w14:textId="77777777" w:rsidR="00941A76" w:rsidRPr="00831E57" w:rsidRDefault="00941A76" w:rsidP="00321C0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31E5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B0173" w14:textId="77777777" w:rsidR="00941A76" w:rsidRPr="00831E57" w:rsidRDefault="00941A76" w:rsidP="00321C0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31E5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7B3801A" w14:textId="77777777" w:rsidR="00941A76" w:rsidRPr="00831E57" w:rsidRDefault="00941A76" w:rsidP="00321C0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31E5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651DD" w14:textId="77777777" w:rsidR="00941A76" w:rsidRPr="00831E57" w:rsidRDefault="00941A76" w:rsidP="00321C0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31E57">
              <w:rPr>
                <w:rFonts w:ascii="Verdana" w:hAnsi="Verdana"/>
                <w:sz w:val="18"/>
                <w:szCs w:val="18"/>
              </w:rPr>
              <w:t>Nazwa podwykonawcy</w:t>
            </w:r>
            <w:r w:rsidRPr="00831E57">
              <w:rPr>
                <w:rFonts w:ascii="Verdana" w:hAnsi="Verdana"/>
                <w:sz w:val="18"/>
                <w:szCs w:val="18"/>
              </w:rPr>
              <w:br/>
              <w:t xml:space="preserve">(o ile jest znana) </w:t>
            </w:r>
          </w:p>
        </w:tc>
      </w:tr>
      <w:tr w:rsidR="00941A76" w:rsidRPr="00831E57" w14:paraId="672598CA" w14:textId="77777777" w:rsidTr="00321C0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2B73A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BF20E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CF96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941A76" w:rsidRPr="00831E57" w14:paraId="04EF0313" w14:textId="77777777" w:rsidTr="00321C0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35B6B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6F024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74782" w14:textId="77777777" w:rsidR="00941A76" w:rsidRPr="00831E57" w:rsidRDefault="00941A76" w:rsidP="00321C0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0558FE5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4D7E3389" w14:textId="77777777" w:rsidR="00941A76" w:rsidRPr="00831E57" w:rsidRDefault="00941A76" w:rsidP="00941A76">
      <w:pPr>
        <w:pStyle w:val="Nagwek1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Imię i Nazwisko</w:t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</w:p>
    <w:p w14:paraId="7D8BE575" w14:textId="77777777" w:rsidR="00941A76" w:rsidRPr="00831E57" w:rsidRDefault="00941A76" w:rsidP="00941A7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AEEBFC6" w14:textId="77777777" w:rsidR="00941A76" w:rsidRPr="00831E57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</w:p>
    <w:p w14:paraId="343FFBF4" w14:textId="77777777" w:rsidR="00941A76" w:rsidRPr="00831E57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B17E35" w14:textId="77777777" w:rsidR="00941A76" w:rsidRPr="00831E57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31E57">
        <w:rPr>
          <w:rFonts w:ascii="Verdana" w:hAnsi="Verdana"/>
          <w:sz w:val="18"/>
          <w:szCs w:val="18"/>
        </w:rPr>
        <w:tab/>
      </w:r>
      <w:r w:rsidRPr="00831E57">
        <w:rPr>
          <w:rFonts w:ascii="Verdana" w:hAnsi="Verdana"/>
          <w:sz w:val="18"/>
          <w:szCs w:val="18"/>
        </w:rPr>
        <w:tab/>
      </w:r>
    </w:p>
    <w:p w14:paraId="5543846E" w14:textId="77777777" w:rsidR="00941A76" w:rsidRPr="00831E57" w:rsidRDefault="00941A76" w:rsidP="00941A7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A3C4D40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831E57">
        <w:rPr>
          <w:rFonts w:ascii="Verdana" w:hAnsi="Verdana"/>
          <w:sz w:val="18"/>
          <w:szCs w:val="18"/>
        </w:rPr>
        <w:t>ych</w:t>
      </w:r>
      <w:proofErr w:type="spellEnd"/>
      <w:r w:rsidRPr="00831E57">
        <w:rPr>
          <w:rFonts w:ascii="Verdana" w:hAnsi="Verdana"/>
          <w:sz w:val="18"/>
          <w:szCs w:val="18"/>
        </w:rPr>
        <w:t>) dokumentu(ów)…………………………………..................……które dołączamy do oferty.</w:t>
      </w:r>
    </w:p>
    <w:p w14:paraId="166C4933" w14:textId="77777777" w:rsidR="00941A76" w:rsidRPr="00831E57" w:rsidRDefault="00941A76" w:rsidP="00941A7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załącznikami do niniejszej oferty są:</w:t>
      </w:r>
    </w:p>
    <w:p w14:paraId="5340DECD" w14:textId="77777777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AB03DEE" w14:textId="77777777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644BD09" w14:textId="7309A8D2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...........................................................................</w:t>
      </w:r>
    </w:p>
    <w:p w14:paraId="2614D990" w14:textId="77777777" w:rsidR="00941A76" w:rsidRPr="00831E57" w:rsidRDefault="00941A76" w:rsidP="00941A7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23FFA93" w14:textId="77777777" w:rsidR="00941A76" w:rsidRPr="00831E57" w:rsidRDefault="00941A76" w:rsidP="00941A76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831E57">
        <w:rPr>
          <w:rFonts w:ascii="Verdana" w:hAnsi="Verdana"/>
          <w:sz w:val="18"/>
          <w:szCs w:val="18"/>
        </w:rPr>
        <w:tab/>
      </w:r>
    </w:p>
    <w:p w14:paraId="2B7CC141" w14:textId="77777777" w:rsidR="00941A76" w:rsidRPr="00831E57" w:rsidRDefault="00941A76" w:rsidP="00941A76">
      <w:pPr>
        <w:jc w:val="center"/>
        <w:rPr>
          <w:rFonts w:ascii="Verdana" w:hAnsi="Verdana"/>
          <w:i/>
          <w:sz w:val="18"/>
          <w:szCs w:val="18"/>
        </w:rPr>
      </w:pPr>
    </w:p>
    <w:p w14:paraId="6C0EAB02" w14:textId="77777777" w:rsidR="00941A76" w:rsidRPr="00831E57" w:rsidRDefault="00941A76" w:rsidP="00941A76">
      <w:pPr>
        <w:jc w:val="center"/>
        <w:rPr>
          <w:rFonts w:ascii="Verdana" w:hAnsi="Verdana"/>
          <w:i/>
          <w:sz w:val="18"/>
          <w:szCs w:val="18"/>
        </w:rPr>
      </w:pPr>
    </w:p>
    <w:p w14:paraId="0D8CF7F8" w14:textId="667EEF89" w:rsidR="00831E57" w:rsidRPr="00831E57" w:rsidRDefault="00831E57" w:rsidP="00831E57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831E57">
        <w:rPr>
          <w:rFonts w:ascii="Verdana" w:eastAsia="Calibri" w:hAnsi="Verdana" w:cs="Arial"/>
          <w:b/>
          <w:i/>
          <w:iCs/>
          <w:color w:val="FF0000"/>
          <w:sz w:val="18"/>
          <w:szCs w:val="18"/>
          <w:lang w:eastAsia="zh-CN"/>
        </w:rPr>
        <w:t>Oferta powinna być sporządzona w języku polskim, z zachowaniem postaci elektronicznej i podpisana kwalifikowanym podpisem elektronicznym, podpisem zaufanym lub elektronicznym podpisem osobistym.</w:t>
      </w:r>
    </w:p>
    <w:sectPr w:rsidR="00831E57" w:rsidRPr="00831E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B6C88" w14:textId="77777777" w:rsidR="002F29D7" w:rsidRDefault="002F29D7">
      <w:r>
        <w:separator/>
      </w:r>
    </w:p>
  </w:endnote>
  <w:endnote w:type="continuationSeparator" w:id="0">
    <w:p w14:paraId="0E2FE40B" w14:textId="77777777" w:rsidR="002F29D7" w:rsidRDefault="002F2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13822" w14:textId="77777777" w:rsidR="00094A46" w:rsidRDefault="00094A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E07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9FD60" w14:textId="77777777" w:rsidR="00094A46" w:rsidRDefault="00094A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983E9" w14:textId="77777777" w:rsidR="002F29D7" w:rsidRDefault="002F29D7">
      <w:r>
        <w:separator/>
      </w:r>
    </w:p>
  </w:footnote>
  <w:footnote w:type="continuationSeparator" w:id="0">
    <w:p w14:paraId="6FE13269" w14:textId="77777777" w:rsidR="002F29D7" w:rsidRDefault="002F29D7">
      <w:r>
        <w:continuationSeparator/>
      </w:r>
    </w:p>
  </w:footnote>
  <w:footnote w:id="1">
    <w:p w14:paraId="7B7DE850" w14:textId="77777777" w:rsidR="00941A76" w:rsidRDefault="00941A76" w:rsidP="00941A7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3AEB" w14:textId="77777777" w:rsidR="00094A46" w:rsidRDefault="00094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ED4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0FD0B" w14:textId="77777777" w:rsidR="00094A46" w:rsidRDefault="00094A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97610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6575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8989517">
    <w:abstractNumId w:val="0"/>
  </w:num>
  <w:num w:numId="4" w16cid:durableId="1514108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F29"/>
    <w:rsid w:val="00012286"/>
    <w:rsid w:val="000476ED"/>
    <w:rsid w:val="000704FC"/>
    <w:rsid w:val="00071CCC"/>
    <w:rsid w:val="00094A46"/>
    <w:rsid w:val="000B731D"/>
    <w:rsid w:val="000D6134"/>
    <w:rsid w:val="000E09C7"/>
    <w:rsid w:val="000F0393"/>
    <w:rsid w:val="000F6589"/>
    <w:rsid w:val="00106636"/>
    <w:rsid w:val="00116EC6"/>
    <w:rsid w:val="0016077D"/>
    <w:rsid w:val="001801DD"/>
    <w:rsid w:val="001D1C9B"/>
    <w:rsid w:val="001D4612"/>
    <w:rsid w:val="001D7937"/>
    <w:rsid w:val="001E59C4"/>
    <w:rsid w:val="00202F29"/>
    <w:rsid w:val="00206584"/>
    <w:rsid w:val="00207E98"/>
    <w:rsid w:val="002723B0"/>
    <w:rsid w:val="002959E7"/>
    <w:rsid w:val="002F29D7"/>
    <w:rsid w:val="00315A4A"/>
    <w:rsid w:val="00321486"/>
    <w:rsid w:val="003D7863"/>
    <w:rsid w:val="00435C20"/>
    <w:rsid w:val="004A6B02"/>
    <w:rsid w:val="004B7300"/>
    <w:rsid w:val="004C6753"/>
    <w:rsid w:val="005115B8"/>
    <w:rsid w:val="00541268"/>
    <w:rsid w:val="00552E7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52BC"/>
    <w:rsid w:val="00831E57"/>
    <w:rsid w:val="00833933"/>
    <w:rsid w:val="00853083"/>
    <w:rsid w:val="00860CA1"/>
    <w:rsid w:val="008B2F0C"/>
    <w:rsid w:val="008B4928"/>
    <w:rsid w:val="008D2AB8"/>
    <w:rsid w:val="008F1C66"/>
    <w:rsid w:val="00941A76"/>
    <w:rsid w:val="00970FE4"/>
    <w:rsid w:val="00A0022B"/>
    <w:rsid w:val="00A346FE"/>
    <w:rsid w:val="00A47B4D"/>
    <w:rsid w:val="00A83018"/>
    <w:rsid w:val="00AA09BA"/>
    <w:rsid w:val="00B774DC"/>
    <w:rsid w:val="00C969A6"/>
    <w:rsid w:val="00CA12FE"/>
    <w:rsid w:val="00CA7D36"/>
    <w:rsid w:val="00CC50F7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738E"/>
    <w:rsid w:val="00F336DB"/>
    <w:rsid w:val="00F402F1"/>
    <w:rsid w:val="00F51688"/>
    <w:rsid w:val="00F53146"/>
    <w:rsid w:val="00F91018"/>
    <w:rsid w:val="00FA0F30"/>
    <w:rsid w:val="00FA51A4"/>
    <w:rsid w:val="00FC42B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006DB"/>
  <w15:chartTrackingRefBased/>
  <w15:docId w15:val="{04D8E51A-F0EB-4A36-BF3F-7EAAF9CE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A7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831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3</cp:revision>
  <cp:lastPrinted>2025-07-23T11:48:00Z</cp:lastPrinted>
  <dcterms:created xsi:type="dcterms:W3CDTF">2026-10-07T09:40:00Z</dcterms:created>
  <dcterms:modified xsi:type="dcterms:W3CDTF">2026-10-07T09:46:00Z</dcterms:modified>
</cp:coreProperties>
</file>