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CD894" w14:textId="77777777" w:rsidR="00E31023" w:rsidRDefault="00E31023" w:rsidP="00E31023">
      <w:pPr>
        <w:suppressAutoHyphens/>
        <w:jc w:val="right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>Załącznik nr 1</w:t>
      </w:r>
    </w:p>
    <w:p w14:paraId="463D7125" w14:textId="77777777" w:rsidR="00E31023" w:rsidRDefault="00E31023" w:rsidP="00E31023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FORMULARZ OFERTY </w:t>
      </w:r>
    </w:p>
    <w:p w14:paraId="3E2A67F1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</w:p>
    <w:p w14:paraId="7BE257AC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NAZWA WYKONAWCY lub Wykonawców w przypadku oferty wspólnej:……………………………………………………………………</w:t>
      </w:r>
    </w:p>
    <w:p w14:paraId="354A5A7F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FORMA PROWADZONEJ DZIAŁALNOŚCI: ......................................................................</w:t>
      </w:r>
    </w:p>
    <w:p w14:paraId="007E7B1B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ADRES:……………………………………………………………………………………….</w:t>
      </w:r>
    </w:p>
    <w:p w14:paraId="0F455A6E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POWIAT:…………………………………WOJEWÓDZTWO …………………………….</w:t>
      </w:r>
    </w:p>
    <w:p w14:paraId="72AAFA76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val="en-US" w:eastAsia="zh-CN"/>
        </w:rPr>
      </w:pPr>
      <w:r>
        <w:rPr>
          <w:rFonts w:ascii="Verdana" w:hAnsi="Verdana"/>
          <w:sz w:val="20"/>
          <w:szCs w:val="20"/>
          <w:lang w:val="de-DE" w:eastAsia="zh-CN"/>
        </w:rPr>
        <w:t>TEL./FAX/ E-MAIL…………………………………………………………………………..</w:t>
      </w:r>
    </w:p>
    <w:p w14:paraId="245777AB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val="de-DE" w:eastAsia="zh-CN"/>
        </w:rPr>
        <w:t xml:space="preserve">NIP…………………………………. </w:t>
      </w:r>
      <w:r>
        <w:rPr>
          <w:rFonts w:ascii="Verdana" w:hAnsi="Verdana"/>
          <w:sz w:val="20"/>
          <w:szCs w:val="20"/>
          <w:lang w:eastAsia="zh-CN"/>
        </w:rPr>
        <w:t>REGON:………………………………………………</w:t>
      </w:r>
    </w:p>
    <w:p w14:paraId="4A96A17A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BANK/ NR KONTA ………………………………………………………………………….</w:t>
      </w:r>
    </w:p>
    <w:p w14:paraId="0FBDB4AB" w14:textId="77777777" w:rsidR="00E31023" w:rsidRDefault="00E31023" w:rsidP="00E31023">
      <w:pPr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Do: Nazwa i siedziba Zamawiającego:</w:t>
      </w:r>
    </w:p>
    <w:p w14:paraId="7BC8B472" w14:textId="77777777" w:rsidR="00E31023" w:rsidRDefault="00E31023" w:rsidP="00E31023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>Akademia Górniczo – Hutnicza</w:t>
      </w:r>
      <w:r>
        <w:rPr>
          <w:rFonts w:ascii="Verdana" w:hAnsi="Verdana"/>
          <w:sz w:val="20"/>
          <w:szCs w:val="20"/>
          <w:lang w:eastAsia="zh-CN"/>
        </w:rPr>
        <w:t xml:space="preserve"> </w:t>
      </w:r>
      <w:r>
        <w:rPr>
          <w:rFonts w:ascii="Verdana" w:hAnsi="Verdana"/>
          <w:b/>
          <w:sz w:val="20"/>
          <w:szCs w:val="20"/>
          <w:lang w:eastAsia="zh-CN"/>
        </w:rPr>
        <w:t>im. Stanisława Staszica w Krakowie</w:t>
      </w:r>
    </w:p>
    <w:p w14:paraId="5DBF7FAF" w14:textId="77777777" w:rsidR="00E31023" w:rsidRDefault="00E31023" w:rsidP="00E31023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Dział Zamówień Publicznych  </w:t>
      </w:r>
    </w:p>
    <w:p w14:paraId="16924999" w14:textId="77777777" w:rsidR="00E31023" w:rsidRDefault="00E31023" w:rsidP="00E31023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Al. Mickiewicza 30, 30-059 Kraków,  </w:t>
      </w:r>
    </w:p>
    <w:p w14:paraId="051E3113" w14:textId="77777777" w:rsidR="00E31023" w:rsidRDefault="00E31023" w:rsidP="00E31023">
      <w:pPr>
        <w:widowControl w:val="0"/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</w:p>
    <w:p w14:paraId="724D6C1B" w14:textId="21075435" w:rsidR="00E31023" w:rsidRDefault="00E31023" w:rsidP="00E31023">
      <w:pPr>
        <w:suppressAutoHyphens/>
        <w:jc w:val="both"/>
        <w:rPr>
          <w:rFonts w:ascii="Verdana" w:hAnsi="Verdana"/>
          <w:b/>
          <w:bCs/>
          <w:iCs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Przystępując do postępowania o udzielenie zamówienia publicznego, którego przedmiotem są</w:t>
      </w:r>
      <w:r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="007B61CB" w:rsidRPr="007B61CB">
        <w:rPr>
          <w:rFonts w:ascii="Verdana" w:hAnsi="Verdana"/>
          <w:b/>
          <w:bCs/>
          <w:iCs/>
          <w:sz w:val="20"/>
          <w:szCs w:val="20"/>
          <w:lang w:eastAsia="zh-CN"/>
        </w:rPr>
        <w:t>naprawy i bieżąca konserwacja instalacji CO, instalacji ciepłej wody, CT, zimnej wody i wymiennikowni ciepła z hydroforniami w obiektach Miasteczka Studenckiego AGH w Krakowie - KC-DE-zp.25.523.2026</w:t>
      </w:r>
      <w:r>
        <w:rPr>
          <w:rFonts w:ascii="Verdana" w:hAnsi="Verdana"/>
          <w:b/>
          <w:iCs/>
          <w:color w:val="000000"/>
          <w:sz w:val="20"/>
          <w:szCs w:val="20"/>
        </w:rPr>
        <w:t>,</w:t>
      </w:r>
      <w:r>
        <w:rPr>
          <w:rFonts w:ascii="Verdana" w:hAnsi="Verdana"/>
          <w:sz w:val="20"/>
          <w:szCs w:val="20"/>
          <w:lang w:eastAsia="zh-CN"/>
        </w:rPr>
        <w:t xml:space="preserve"> oferuję realizację przedmiotu zamówienia, zgodnie z zasadami określonymi w specyfikacji warunków zamówienia.</w:t>
      </w:r>
    </w:p>
    <w:p w14:paraId="1F394F95" w14:textId="77777777" w:rsidR="00E31023" w:rsidRDefault="00E31023" w:rsidP="00E31023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</w:p>
    <w:p w14:paraId="74AEBFB2" w14:textId="77777777" w:rsidR="00E31023" w:rsidRDefault="00E31023" w:rsidP="00E31023">
      <w:pPr>
        <w:numPr>
          <w:ilvl w:val="0"/>
          <w:numId w:val="5"/>
        </w:numPr>
        <w:tabs>
          <w:tab w:val="left" w:pos="284"/>
        </w:tabs>
        <w:suppressAutoHyphens/>
        <w:jc w:val="both"/>
        <w:rPr>
          <w:rFonts w:ascii="Verdana" w:hAnsi="Verdana"/>
          <w:b/>
          <w:bCs/>
          <w:sz w:val="20"/>
          <w:szCs w:val="20"/>
          <w:lang w:eastAsia="zh-CN"/>
        </w:rPr>
      </w:pPr>
      <w:r>
        <w:rPr>
          <w:rFonts w:ascii="Verdana" w:hAnsi="Verdana"/>
          <w:b/>
          <w:bCs/>
          <w:sz w:val="20"/>
          <w:szCs w:val="20"/>
          <w:lang w:eastAsia="zh-CN"/>
        </w:rPr>
        <w:t xml:space="preserve">Cena brutto za 12 miesięcy konserwacji </w:t>
      </w:r>
      <w:r>
        <w:rPr>
          <w:rFonts w:ascii="Verdana" w:hAnsi="Verdana"/>
          <w:bCs/>
          <w:sz w:val="20"/>
          <w:szCs w:val="20"/>
          <w:lang w:eastAsia="zh-CN"/>
        </w:rPr>
        <w:t>instalacji (wyliczona zgodnie z załącznikiem nr 1A do formularza oferty) ...................zł.</w:t>
      </w:r>
    </w:p>
    <w:p w14:paraId="6EFD152F" w14:textId="77777777" w:rsidR="00E31023" w:rsidRDefault="00E31023" w:rsidP="00E31023">
      <w:pPr>
        <w:tabs>
          <w:tab w:val="left" w:pos="644"/>
          <w:tab w:val="num" w:pos="1080"/>
        </w:tabs>
        <w:suppressAutoHyphens/>
        <w:rPr>
          <w:rFonts w:ascii="Verdana" w:hAnsi="Verdana"/>
          <w:bCs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lang w:eastAsia="zh-CN"/>
        </w:rPr>
        <w:t xml:space="preserve">            (słownie..................)</w:t>
      </w:r>
    </w:p>
    <w:p w14:paraId="7E22A049" w14:textId="77777777" w:rsidR="00E31023" w:rsidRDefault="00E31023" w:rsidP="00E31023">
      <w:pPr>
        <w:numPr>
          <w:ilvl w:val="0"/>
          <w:numId w:val="5"/>
        </w:numPr>
        <w:tabs>
          <w:tab w:val="left" w:pos="0"/>
        </w:tabs>
        <w:suppressAutoHyphens/>
        <w:rPr>
          <w:rFonts w:ascii="Verdana" w:hAnsi="Verdana"/>
          <w:bCs/>
          <w:sz w:val="20"/>
          <w:szCs w:val="20"/>
          <w:lang w:eastAsia="zh-CN"/>
        </w:rPr>
      </w:pPr>
      <w:r>
        <w:rPr>
          <w:rFonts w:ascii="Verdana" w:hAnsi="Verdana"/>
          <w:b/>
          <w:bCs/>
          <w:sz w:val="20"/>
          <w:szCs w:val="20"/>
          <w:lang w:eastAsia="zh-CN"/>
        </w:rPr>
        <w:t>Cena brutto za materiały niezbędne do napraw instalacji (</w:t>
      </w:r>
      <w:r>
        <w:rPr>
          <w:rFonts w:ascii="Verdana" w:hAnsi="Verdana"/>
          <w:bCs/>
          <w:sz w:val="20"/>
          <w:szCs w:val="20"/>
          <w:lang w:eastAsia="zh-CN"/>
        </w:rPr>
        <w:t>wyliczona zgodnie z załącznikiem nr 1B do formularza oferty) .........................................................zł.</w:t>
      </w:r>
    </w:p>
    <w:p w14:paraId="116C063C" w14:textId="77777777" w:rsidR="00E31023" w:rsidRDefault="00E31023" w:rsidP="00E31023">
      <w:pPr>
        <w:tabs>
          <w:tab w:val="left" w:pos="644"/>
          <w:tab w:val="num" w:pos="1080"/>
        </w:tabs>
        <w:suppressAutoHyphens/>
        <w:ind w:hanging="360"/>
        <w:rPr>
          <w:rFonts w:ascii="Verdana" w:hAnsi="Verdana"/>
          <w:bCs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lang w:eastAsia="zh-CN"/>
        </w:rPr>
        <w:t xml:space="preserve">                  (słownie................................)</w:t>
      </w:r>
    </w:p>
    <w:p w14:paraId="1DBFE68A" w14:textId="77777777" w:rsidR="00E31023" w:rsidRPr="00E31023" w:rsidRDefault="00E31023" w:rsidP="00E31023">
      <w:pPr>
        <w:numPr>
          <w:ilvl w:val="0"/>
          <w:numId w:val="5"/>
        </w:numPr>
        <w:tabs>
          <w:tab w:val="left" w:pos="644"/>
        </w:tabs>
        <w:suppressAutoHyphens/>
        <w:rPr>
          <w:rFonts w:ascii="Verdana" w:hAnsi="Verdana"/>
          <w:b/>
          <w:bCs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sz w:val="20"/>
          <w:szCs w:val="20"/>
          <w:lang w:eastAsia="zh-CN"/>
        </w:rPr>
        <w:t xml:space="preserve">Cena roboczogodziny brutto </w:t>
      </w:r>
      <w:r>
        <w:rPr>
          <w:rFonts w:ascii="Verdana" w:hAnsi="Verdana"/>
          <w:bCs/>
          <w:sz w:val="20"/>
          <w:szCs w:val="20"/>
          <w:lang w:eastAsia="zh-CN"/>
        </w:rPr>
        <w:t xml:space="preserve"> wyliczona zgodnie ze wzorem: </w:t>
      </w:r>
    </w:p>
    <w:p w14:paraId="7837ED0E" w14:textId="2E2A099F" w:rsidR="00E31023" w:rsidRDefault="00E31023" w:rsidP="00E31023">
      <w:pPr>
        <w:tabs>
          <w:tab w:val="left" w:pos="644"/>
        </w:tabs>
        <w:suppressAutoHyphens/>
        <w:ind w:left="720"/>
        <w:rPr>
          <w:rFonts w:ascii="Verdana" w:hAnsi="Verdana"/>
          <w:b/>
          <w:bCs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lang w:eastAsia="zh-CN"/>
        </w:rPr>
        <w:t xml:space="preserve">CRG = CN x (1 + Ko) x (1+Z) </w:t>
      </w:r>
      <w:r w:rsidRPr="00E31023">
        <w:rPr>
          <w:rFonts w:ascii="Verdana" w:hAnsi="Verdana"/>
          <w:bCs/>
          <w:color w:val="000000"/>
          <w:sz w:val="20"/>
          <w:szCs w:val="20"/>
          <w:lang w:eastAsia="zh-CN"/>
        </w:rPr>
        <w:t>wynosi</w:t>
      </w:r>
      <w:r>
        <w:rPr>
          <w:rFonts w:ascii="Verdana" w:hAnsi="Verdana"/>
          <w:bCs/>
          <w:sz w:val="20"/>
          <w:szCs w:val="20"/>
          <w:lang w:eastAsia="zh-CN"/>
        </w:rPr>
        <w:t xml:space="preserve">:  </w:t>
      </w:r>
      <w:r>
        <w:rPr>
          <w:rFonts w:ascii="Verdana" w:hAnsi="Verdana"/>
          <w:sz w:val="20"/>
          <w:szCs w:val="20"/>
          <w:lang w:eastAsia="zh-CN"/>
        </w:rPr>
        <w:t>C</w:t>
      </w:r>
      <w:r>
        <w:rPr>
          <w:rFonts w:ascii="Verdana" w:hAnsi="Verdana"/>
          <w:sz w:val="20"/>
          <w:szCs w:val="20"/>
          <w:vertAlign w:val="subscript"/>
          <w:lang w:eastAsia="zh-CN"/>
        </w:rPr>
        <w:t>RG</w:t>
      </w:r>
      <w:r>
        <w:rPr>
          <w:rFonts w:ascii="Verdana" w:hAnsi="Verdana"/>
          <w:sz w:val="20"/>
          <w:szCs w:val="20"/>
          <w:lang w:eastAsia="zh-CN"/>
        </w:rPr>
        <w:t xml:space="preserve"> </w:t>
      </w:r>
      <w:r>
        <w:rPr>
          <w:rFonts w:ascii="Verdana" w:hAnsi="Verdana"/>
          <w:bCs/>
          <w:sz w:val="20"/>
          <w:szCs w:val="20"/>
          <w:lang w:eastAsia="zh-CN"/>
        </w:rPr>
        <w:t xml:space="preserve">= ……………………….. </w:t>
      </w:r>
      <w:r>
        <w:rPr>
          <w:rFonts w:ascii="Verdana" w:hAnsi="Verdana"/>
          <w:sz w:val="20"/>
          <w:szCs w:val="20"/>
          <w:lang w:eastAsia="zh-CN"/>
        </w:rPr>
        <w:t>zł</w:t>
      </w:r>
    </w:p>
    <w:p w14:paraId="148E3A4F" w14:textId="77777777" w:rsidR="00E31023" w:rsidRDefault="00E31023" w:rsidP="00E31023">
      <w:pPr>
        <w:tabs>
          <w:tab w:val="left" w:pos="644"/>
        </w:tabs>
        <w:ind w:left="720"/>
        <w:rPr>
          <w:rFonts w:ascii="Verdana" w:hAnsi="Verdana"/>
          <w:b/>
          <w:bCs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lang w:eastAsia="zh-CN"/>
        </w:rPr>
        <w:t>(słownie..............................................)</w:t>
      </w:r>
    </w:p>
    <w:p w14:paraId="2F5FA4DE" w14:textId="77777777" w:rsidR="00E31023" w:rsidRDefault="00E31023" w:rsidP="00E31023">
      <w:pPr>
        <w:widowControl w:val="0"/>
        <w:numPr>
          <w:ilvl w:val="0"/>
          <w:numId w:val="5"/>
        </w:numPr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>Okres udzielonej gwarancji na wykonane naprawy wynosi:</w:t>
      </w:r>
      <w:r>
        <w:rPr>
          <w:rFonts w:ascii="Verdana" w:hAnsi="Verdana"/>
          <w:sz w:val="20"/>
          <w:szCs w:val="20"/>
          <w:lang w:eastAsia="zh-CN"/>
        </w:rPr>
        <w:t xml:space="preserve"> …… miesięcy na montowane urządzenia - zgodnie z gwarancją udzieloną przez producenta.</w:t>
      </w:r>
    </w:p>
    <w:p w14:paraId="0344AD06" w14:textId="77777777" w:rsidR="00E31023" w:rsidRDefault="00E31023" w:rsidP="00E31023">
      <w:pPr>
        <w:numPr>
          <w:ilvl w:val="0"/>
          <w:numId w:val="5"/>
        </w:numPr>
        <w:tabs>
          <w:tab w:val="left" w:pos="709"/>
        </w:tabs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>
        <w:rPr>
          <w:rFonts w:ascii="Verdana" w:hAnsi="Verdana"/>
          <w:b/>
          <w:color w:val="000000"/>
          <w:sz w:val="20"/>
          <w:szCs w:val="20"/>
          <w:lang w:eastAsia="zh-CN"/>
        </w:rPr>
        <w:t>Czas reakcji</w:t>
      </w:r>
      <w:r>
        <w:rPr>
          <w:rFonts w:ascii="Verdana" w:hAnsi="Verdana"/>
          <w:color w:val="000000"/>
          <w:sz w:val="20"/>
          <w:szCs w:val="20"/>
          <w:lang w:eastAsia="zh-CN"/>
        </w:rPr>
        <w:t xml:space="preserve"> – przystąpienie do usuwania awarii </w:t>
      </w:r>
      <w:r>
        <w:rPr>
          <w:rFonts w:ascii="Verdana" w:hAnsi="Verdana"/>
          <w:b/>
          <w:color w:val="000000"/>
          <w:sz w:val="20"/>
          <w:szCs w:val="20"/>
          <w:lang w:eastAsia="zh-CN"/>
        </w:rPr>
        <w:t xml:space="preserve">wyniesie …..… </w:t>
      </w:r>
      <w:r>
        <w:rPr>
          <w:rFonts w:ascii="Verdana" w:hAnsi="Verdana"/>
          <w:color w:val="000000"/>
          <w:sz w:val="20"/>
          <w:szCs w:val="20"/>
          <w:lang w:eastAsia="zh-CN"/>
        </w:rPr>
        <w:t>minut od momentu zgłoszenia</w:t>
      </w:r>
    </w:p>
    <w:p w14:paraId="7CAE6085" w14:textId="77777777" w:rsidR="00E31023" w:rsidRDefault="00E31023" w:rsidP="00E31023">
      <w:pPr>
        <w:tabs>
          <w:tab w:val="left" w:pos="2520"/>
          <w:tab w:val="left" w:pos="2586"/>
        </w:tabs>
        <w:suppressAutoHyphens/>
        <w:jc w:val="both"/>
        <w:rPr>
          <w:rFonts w:ascii="Verdana" w:hAnsi="Verdana"/>
          <w:b/>
          <w:color w:val="000000"/>
          <w:sz w:val="20"/>
          <w:szCs w:val="20"/>
          <w:lang w:eastAsia="zh-CN"/>
        </w:rPr>
      </w:pPr>
    </w:p>
    <w:p w14:paraId="48B9C801" w14:textId="77777777" w:rsidR="00E31023" w:rsidRDefault="00E31023" w:rsidP="00E31023">
      <w:pPr>
        <w:widowControl w:val="0"/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Termin realizacji umowy: </w:t>
      </w:r>
      <w:r>
        <w:rPr>
          <w:rFonts w:ascii="Verdana" w:hAnsi="Verdana"/>
          <w:b/>
          <w:iCs/>
          <w:sz w:val="20"/>
          <w:szCs w:val="20"/>
          <w:lang w:eastAsia="zh-CN"/>
        </w:rPr>
        <w:t>do 12 miesięcy od daty podpisania umowy</w:t>
      </w:r>
      <w:r>
        <w:rPr>
          <w:rFonts w:ascii="Verdana" w:hAnsi="Verdana"/>
          <w:b/>
          <w:sz w:val="20"/>
          <w:szCs w:val="20"/>
          <w:lang w:eastAsia="zh-CN"/>
        </w:rPr>
        <w:t xml:space="preserve"> </w:t>
      </w:r>
    </w:p>
    <w:p w14:paraId="1A3A9852" w14:textId="77777777" w:rsidR="00E31023" w:rsidRDefault="00E31023" w:rsidP="00E31023">
      <w:pPr>
        <w:suppressAutoHyphens/>
        <w:rPr>
          <w:rFonts w:ascii="Verdana" w:hAnsi="Verdana"/>
          <w:b/>
          <w:bCs/>
          <w:sz w:val="20"/>
          <w:szCs w:val="20"/>
          <w:lang w:eastAsia="zh-CN"/>
        </w:rPr>
      </w:pPr>
    </w:p>
    <w:p w14:paraId="54F23FFB" w14:textId="77777777" w:rsidR="00E31023" w:rsidRDefault="00E31023" w:rsidP="00E31023">
      <w:pPr>
        <w:suppressAutoHyphens/>
        <w:jc w:val="both"/>
        <w:rPr>
          <w:rFonts w:ascii="Verdana" w:hAnsi="Verdana"/>
          <w:bCs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lang w:eastAsia="zh-CN"/>
        </w:rPr>
        <w:t>Na usługi wykonywane w domach studenckich  stosowana będzie do rozliczeń  stawka podatku od towarów i usług VAT 8%, a w innych obiektach 23%.</w:t>
      </w:r>
    </w:p>
    <w:p w14:paraId="6C8D50E1" w14:textId="77777777" w:rsidR="00E31023" w:rsidRDefault="00E31023" w:rsidP="00E31023">
      <w:pPr>
        <w:widowControl w:val="0"/>
        <w:tabs>
          <w:tab w:val="left" w:pos="360"/>
        </w:tabs>
        <w:suppressAutoHyphens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0464B9A2" w14:textId="77777777" w:rsidR="00E31023" w:rsidRDefault="00E31023" w:rsidP="00E31023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>
        <w:rPr>
          <w:rFonts w:ascii="Verdana" w:hAnsi="Verdana"/>
          <w:sz w:val="20"/>
          <w:szCs w:val="20"/>
          <w:lang w:eastAsia="zh-CN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>
        <w:rPr>
          <w:rFonts w:ascii="Verdana" w:hAnsi="Verdana"/>
          <w:sz w:val="20"/>
          <w:szCs w:val="20"/>
        </w:rPr>
        <w:t xml:space="preserve"> </w:t>
      </w:r>
    </w:p>
    <w:p w14:paraId="273232ED" w14:textId="77777777" w:rsidR="00E31023" w:rsidRDefault="00E31023" w:rsidP="00E31023">
      <w:pPr>
        <w:suppressAutoHyphens/>
        <w:rPr>
          <w:rFonts w:ascii="Verdana" w:hAnsi="Verdana"/>
          <w:b/>
          <w:sz w:val="20"/>
          <w:szCs w:val="20"/>
          <w:u w:val="single"/>
          <w:lang w:eastAsia="zh-CN"/>
        </w:rPr>
      </w:pPr>
    </w:p>
    <w:p w14:paraId="4BD874FB" w14:textId="77777777" w:rsidR="00E31023" w:rsidRDefault="00E31023" w:rsidP="00E31023">
      <w:pPr>
        <w:suppressAutoHyphens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4A0C9494" w14:textId="77777777" w:rsidR="00E31023" w:rsidRDefault="00E31023" w:rsidP="00E31023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  <w:lang w:eastAsia="zh-CN"/>
        </w:rPr>
        <w:t xml:space="preserve"> </w:t>
      </w:r>
    </w:p>
    <w:p w14:paraId="5FACD1F9" w14:textId="77777777" w:rsidR="00E31023" w:rsidRDefault="00E31023" w:rsidP="00E3102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04001FFE" w14:textId="77777777" w:rsidR="00E31023" w:rsidRDefault="00E31023" w:rsidP="00E31023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lastRenderedPageBreak/>
        <w:t xml:space="preserve">Oświadczamy, ze jesteśmy mikro/małym/średnim/dużym przedsiębiorstwem </w:t>
      </w:r>
      <w:r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>
        <w:rPr>
          <w:rFonts w:ascii="Verdana" w:hAnsi="Verdana"/>
          <w:b/>
          <w:sz w:val="20"/>
          <w:szCs w:val="20"/>
          <w:lang w:eastAsia="zh-CN"/>
        </w:rPr>
        <w:t>*</w:t>
      </w:r>
    </w:p>
    <w:p w14:paraId="13D80148" w14:textId="77777777" w:rsidR="00E31023" w:rsidRDefault="00E31023" w:rsidP="00E3102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W pracach (wykonywaniu bieżących napraw) świadczonych na rzecz  Zamawiającego stosowane  będą nośniki cenowe nie wyższe niż :</w:t>
      </w:r>
    </w:p>
    <w:p w14:paraId="60B5EEDC" w14:textId="77777777" w:rsidR="00E31023" w:rsidRDefault="00E31023" w:rsidP="00E31023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stawka roboczogodziny (netto)- ................ zł</w:t>
      </w:r>
    </w:p>
    <w:p w14:paraId="3E99679B" w14:textId="77777777" w:rsidR="00E31023" w:rsidRDefault="00E31023" w:rsidP="00E31023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koszty ogólne - ............%</w:t>
      </w:r>
    </w:p>
    <w:p w14:paraId="1E287E8D" w14:textId="77777777" w:rsidR="00E31023" w:rsidRDefault="00E31023" w:rsidP="00E31023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zysk netto -.................%</w:t>
      </w:r>
    </w:p>
    <w:p w14:paraId="128BA784" w14:textId="77777777" w:rsidR="00E31023" w:rsidRDefault="00E31023" w:rsidP="00E3102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bCs/>
          <w:iCs/>
          <w:sz w:val="20"/>
          <w:szCs w:val="20"/>
          <w:lang w:eastAsia="zh-CN"/>
        </w:rPr>
        <w:t>Ośw</w:t>
      </w:r>
      <w:r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>
        <w:rPr>
          <w:rFonts w:ascii="Verdana" w:hAnsi="Verdana"/>
          <w:sz w:val="20"/>
          <w:szCs w:val="20"/>
          <w:lang w:eastAsia="zh-CN"/>
        </w:rPr>
        <w:t>*</w:t>
      </w:r>
      <w:r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12A62096" w14:textId="77777777" w:rsidR="00E31023" w:rsidRDefault="00E31023" w:rsidP="00E31023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3CE5B9" w14:textId="77777777" w:rsidR="00E31023" w:rsidRDefault="00E31023" w:rsidP="00E31023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>
        <w:rPr>
          <w:rFonts w:ascii="Verdana" w:eastAsia="Calibri" w:hAnsi="Verdana"/>
          <w:sz w:val="16"/>
          <w:szCs w:val="16"/>
          <w:lang w:eastAsia="zh-CN"/>
        </w:rPr>
        <w:t>**</w:t>
      </w:r>
      <w:r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45ABC5" w14:textId="77777777" w:rsidR="00E31023" w:rsidRDefault="00E31023" w:rsidP="00E31023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54DB7BEF" w14:textId="77777777" w:rsidR="00E31023" w:rsidRDefault="00E31023" w:rsidP="00E3102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032E51BA" w14:textId="77777777" w:rsidR="00E31023" w:rsidRDefault="00E31023" w:rsidP="00E3102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31023" w14:paraId="38C317BD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301EE24" w14:textId="77777777" w:rsidR="00E31023" w:rsidRDefault="00E3102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199CF2" w14:textId="77777777" w:rsidR="00E31023" w:rsidRDefault="00E3102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1DA6AD6F" w14:textId="77777777" w:rsidR="00E31023" w:rsidRDefault="00E3102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833AC" w14:textId="77777777" w:rsidR="00E31023" w:rsidRDefault="00E3102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E31023" w14:paraId="75AAD1B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7287BA" w14:textId="77777777" w:rsidR="00E31023" w:rsidRDefault="00E31023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CDAAC8" w14:textId="77777777" w:rsidR="00E31023" w:rsidRDefault="00E3102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DAE0D" w14:textId="77777777" w:rsidR="00E31023" w:rsidRDefault="00E3102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353BF44E" w14:textId="77777777" w:rsidR="00E31023" w:rsidRDefault="00E31023" w:rsidP="00E31023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31023" w14:paraId="52954DB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182F5F" w14:textId="77777777" w:rsidR="00E31023" w:rsidRDefault="00E3102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DE43F4" w14:textId="77777777" w:rsidR="00E31023" w:rsidRDefault="00E3102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1A576" w14:textId="77777777" w:rsidR="00E31023" w:rsidRDefault="00E31023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Usługa, dostawa (zakres), który wykonają poszczególni wykonawcy </w:t>
            </w:r>
          </w:p>
        </w:tc>
      </w:tr>
      <w:tr w:rsidR="00E31023" w14:paraId="06A6A8DF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D39257" w14:textId="77777777" w:rsidR="00E31023" w:rsidRDefault="00E31023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A1EF2C" w14:textId="77777777" w:rsidR="00E31023" w:rsidRDefault="00E3102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11D1C" w14:textId="77777777" w:rsidR="00E31023" w:rsidRDefault="00E3102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31023" w14:paraId="5AA71C0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2A9237E" w14:textId="77777777" w:rsidR="00E31023" w:rsidRDefault="00E31023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C36041" w14:textId="77777777" w:rsidR="00E31023" w:rsidRDefault="00E3102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08263" w14:textId="77777777" w:rsidR="00E31023" w:rsidRDefault="00E31023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7EA3EEF" w14:textId="77777777" w:rsidR="00E31023" w:rsidRDefault="00E31023" w:rsidP="00E3102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507D383B" w14:textId="77777777" w:rsidR="00E31023" w:rsidRDefault="00E31023" w:rsidP="00E31023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6EE30E5D" w14:textId="77777777" w:rsidR="00E31023" w:rsidRDefault="00E31023" w:rsidP="00E31023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  <w:lang w:eastAsia="zh-CN"/>
        </w:rPr>
        <w:tab/>
      </w:r>
      <w:r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17AB0B4F" w14:textId="77777777" w:rsidR="00E31023" w:rsidRDefault="00E31023" w:rsidP="00E3102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  <w:lang w:eastAsia="zh-CN"/>
        </w:rPr>
        <w:t>ych</w:t>
      </w:r>
      <w:proofErr w:type="spellEnd"/>
      <w:r>
        <w:rPr>
          <w:rFonts w:ascii="Verdana" w:hAnsi="Verdana"/>
          <w:sz w:val="20"/>
          <w:szCs w:val="20"/>
          <w:lang w:eastAsia="zh-CN"/>
        </w:rPr>
        <w:t>) dokumentu(ów)</w:t>
      </w:r>
    </w:p>
    <w:p w14:paraId="17DDA38D" w14:textId="77777777" w:rsidR="00E31023" w:rsidRDefault="00E31023" w:rsidP="00E31023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…………………………………………………...........................…… które dołączamy do oferty.</w:t>
      </w:r>
    </w:p>
    <w:p w14:paraId="2CD82780" w14:textId="77777777" w:rsidR="00E31023" w:rsidRDefault="00E31023" w:rsidP="00E31023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7B7013B7" w14:textId="77777777" w:rsidR="00E31023" w:rsidRDefault="00E31023" w:rsidP="00E3102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15B158DB" w14:textId="77777777" w:rsidR="00E31023" w:rsidRDefault="00E31023" w:rsidP="00E3102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4FAA8952" w14:textId="77777777" w:rsidR="00E31023" w:rsidRDefault="00E31023" w:rsidP="00E31023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.................................................................................................................</w:t>
      </w:r>
    </w:p>
    <w:p w14:paraId="5C62FEBB" w14:textId="77777777" w:rsidR="00E31023" w:rsidRDefault="00E31023" w:rsidP="00E31023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bookmarkStart w:id="0" w:name="_Hlk88125989"/>
      <w:r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5CD33402" w14:textId="77777777" w:rsidR="00E31023" w:rsidRDefault="00E31023" w:rsidP="00E31023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  <w:bookmarkEnd w:id="0"/>
    </w:p>
    <w:p w14:paraId="278983E5" w14:textId="77777777" w:rsidR="00FE545C" w:rsidRPr="00E31023" w:rsidRDefault="00FE545C" w:rsidP="00E31023"/>
    <w:sectPr w:rsidR="00FE545C" w:rsidRPr="00E31023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85C72" w14:textId="77777777" w:rsidR="00CA44C4" w:rsidRDefault="00CA44C4">
      <w:r>
        <w:separator/>
      </w:r>
    </w:p>
  </w:endnote>
  <w:endnote w:type="continuationSeparator" w:id="0">
    <w:p w14:paraId="3A04148A" w14:textId="77777777" w:rsidR="00CA44C4" w:rsidRDefault="00CA4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2258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DD366" w14:textId="77777777" w:rsidR="00CA44C4" w:rsidRDefault="00CA44C4">
      <w:r>
        <w:separator/>
      </w:r>
    </w:p>
  </w:footnote>
  <w:footnote w:type="continuationSeparator" w:id="0">
    <w:p w14:paraId="03F8FA58" w14:textId="77777777" w:rsidR="00CA44C4" w:rsidRDefault="00CA44C4">
      <w:r>
        <w:continuationSeparator/>
      </w:r>
    </w:p>
  </w:footnote>
  <w:footnote w:id="1">
    <w:p w14:paraId="2D7F1608" w14:textId="77777777" w:rsidR="00E31023" w:rsidRDefault="00E31023" w:rsidP="00E3102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F7CFA8F" w14:textId="77777777" w:rsidR="00E31023" w:rsidRDefault="00E31023" w:rsidP="00E3102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191A3D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1C1477F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12594F"/>
    <w:multiLevelType w:val="hybridMultilevel"/>
    <w:tmpl w:val="3BCC95C0"/>
    <w:lvl w:ilvl="0" w:tplc="52A624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8484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76790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3509933">
    <w:abstractNumId w:val="3"/>
  </w:num>
  <w:num w:numId="4" w16cid:durableId="1720935329">
    <w:abstractNumId w:val="6"/>
  </w:num>
  <w:num w:numId="5" w16cid:durableId="11020646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0028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86140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33329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A25"/>
    <w:rsid w:val="00012286"/>
    <w:rsid w:val="000704FC"/>
    <w:rsid w:val="00071CCC"/>
    <w:rsid w:val="000B731D"/>
    <w:rsid w:val="000D6134"/>
    <w:rsid w:val="000E09C7"/>
    <w:rsid w:val="000F6589"/>
    <w:rsid w:val="001029BE"/>
    <w:rsid w:val="00106636"/>
    <w:rsid w:val="00116EC6"/>
    <w:rsid w:val="001801DD"/>
    <w:rsid w:val="001D4612"/>
    <w:rsid w:val="00207E98"/>
    <w:rsid w:val="00243C35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61C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5DDD"/>
    <w:rsid w:val="00B774DC"/>
    <w:rsid w:val="00C969A6"/>
    <w:rsid w:val="00CA44C4"/>
    <w:rsid w:val="00CA7D36"/>
    <w:rsid w:val="00D24208"/>
    <w:rsid w:val="00D60C38"/>
    <w:rsid w:val="00D66893"/>
    <w:rsid w:val="00D90ACB"/>
    <w:rsid w:val="00DC1500"/>
    <w:rsid w:val="00E10FCE"/>
    <w:rsid w:val="00E31023"/>
    <w:rsid w:val="00E44371"/>
    <w:rsid w:val="00E57A25"/>
    <w:rsid w:val="00E949B0"/>
    <w:rsid w:val="00EC0BEA"/>
    <w:rsid w:val="00F00591"/>
    <w:rsid w:val="00F51688"/>
    <w:rsid w:val="00F53146"/>
    <w:rsid w:val="00F91018"/>
    <w:rsid w:val="00FA0F30"/>
    <w:rsid w:val="00FA43D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BEF2F7"/>
  <w15:chartTrackingRefBased/>
  <w15:docId w15:val="{BE863CA1-9349-4283-8A05-8F5E4713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02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2026-10-16T07:44:00Z</dcterms:created>
  <dcterms:modified xsi:type="dcterms:W3CDTF">2026-10-16T07:44:00Z</dcterms:modified>
</cp:coreProperties>
</file>