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51F0D" w14:textId="7C006E81" w:rsidR="00D665F5" w:rsidRPr="00101860" w:rsidRDefault="00CB78A8" w:rsidP="00101860">
      <w:pPr>
        <w:spacing w:after="240"/>
        <w:jc w:val="right"/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>Kraków</w:t>
      </w:r>
      <w:r w:rsidR="00D665F5" w:rsidRPr="00101860">
        <w:rPr>
          <w:rFonts w:ascii="Verdana" w:hAnsi="Verdana"/>
          <w:sz w:val="18"/>
          <w:szCs w:val="18"/>
        </w:rPr>
        <w:t xml:space="preserve"> dnia: </w:t>
      </w:r>
      <w:r w:rsidRPr="00101860">
        <w:rPr>
          <w:rFonts w:ascii="Verdana" w:hAnsi="Verdana"/>
          <w:sz w:val="18"/>
          <w:szCs w:val="18"/>
        </w:rPr>
        <w:t>2026-10-19</w:t>
      </w:r>
    </w:p>
    <w:p w14:paraId="63FD6FEB" w14:textId="77777777" w:rsidR="00CB78A8" w:rsidRPr="00101860" w:rsidRDefault="00CB78A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0186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D958B0F" w14:textId="77777777" w:rsidR="00CB78A8" w:rsidRPr="00101860" w:rsidRDefault="00CB78A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0186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BF51840" w14:textId="3D046BDB" w:rsidR="00D665F5" w:rsidRPr="00101860" w:rsidRDefault="00CB78A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0186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4B049FD" w14:textId="51DE4E24" w:rsidR="00D665F5" w:rsidRPr="00101860" w:rsidRDefault="00CB78A8" w:rsidP="00D665F5">
      <w:pPr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>Al. Mickiewicza</w:t>
      </w:r>
      <w:r w:rsidR="00D665F5" w:rsidRPr="00101860">
        <w:rPr>
          <w:rFonts w:ascii="Verdana" w:hAnsi="Verdana"/>
          <w:sz w:val="18"/>
          <w:szCs w:val="18"/>
        </w:rPr>
        <w:t xml:space="preserve"> </w:t>
      </w:r>
      <w:r w:rsidRPr="00101860">
        <w:rPr>
          <w:rFonts w:ascii="Verdana" w:hAnsi="Verdana"/>
          <w:sz w:val="18"/>
          <w:szCs w:val="18"/>
        </w:rPr>
        <w:t>30</w:t>
      </w:r>
    </w:p>
    <w:p w14:paraId="7A131066" w14:textId="6D93A9A0" w:rsidR="00D665F5" w:rsidRDefault="00CB78A8" w:rsidP="00D665F5">
      <w:pPr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>30-059</w:t>
      </w:r>
      <w:r w:rsidR="00D665F5" w:rsidRPr="00101860">
        <w:rPr>
          <w:rFonts w:ascii="Verdana" w:hAnsi="Verdana"/>
          <w:sz w:val="18"/>
          <w:szCs w:val="18"/>
        </w:rPr>
        <w:t xml:space="preserve"> </w:t>
      </w:r>
      <w:r w:rsidRPr="00101860">
        <w:rPr>
          <w:rFonts w:ascii="Verdana" w:hAnsi="Verdana"/>
          <w:sz w:val="18"/>
          <w:szCs w:val="18"/>
        </w:rPr>
        <w:t>Kraków</w:t>
      </w:r>
    </w:p>
    <w:p w14:paraId="0E6E7BEF" w14:textId="77777777" w:rsidR="00101860" w:rsidRPr="00101860" w:rsidRDefault="00101860" w:rsidP="00D665F5">
      <w:pPr>
        <w:rPr>
          <w:rFonts w:ascii="Verdana" w:hAnsi="Verdana"/>
          <w:sz w:val="18"/>
          <w:szCs w:val="18"/>
        </w:rPr>
      </w:pPr>
    </w:p>
    <w:p w14:paraId="486920AD" w14:textId="174D975E" w:rsidR="00A80738" w:rsidRPr="0010186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>Znak sprawy:</w:t>
      </w:r>
      <w:r w:rsidRPr="00101860">
        <w:rPr>
          <w:rFonts w:ascii="Verdana" w:hAnsi="Verdana"/>
          <w:b/>
          <w:sz w:val="18"/>
          <w:szCs w:val="18"/>
        </w:rPr>
        <w:t xml:space="preserve"> </w:t>
      </w:r>
      <w:r w:rsidR="00CB78A8" w:rsidRPr="00101860">
        <w:rPr>
          <w:rFonts w:ascii="Verdana" w:hAnsi="Verdana"/>
          <w:bCs/>
          <w:sz w:val="18"/>
          <w:szCs w:val="18"/>
        </w:rPr>
        <w:t>KC-DE-zp.25.456.2026</w:t>
      </w:r>
      <w:r w:rsidR="00A80738" w:rsidRPr="00101860">
        <w:rPr>
          <w:rFonts w:ascii="Verdana" w:hAnsi="Verdana"/>
          <w:sz w:val="18"/>
          <w:szCs w:val="18"/>
        </w:rPr>
        <w:tab/>
        <w:t xml:space="preserve"> </w:t>
      </w:r>
    </w:p>
    <w:p w14:paraId="04175E00" w14:textId="77777777" w:rsidR="00A80738" w:rsidRPr="0010186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F7DCE9D" w14:textId="77777777" w:rsidR="00A80738" w:rsidRPr="0010186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6C21BE" w14:textId="77777777" w:rsidR="00A80738" w:rsidRPr="0010186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576585" w14:textId="77777777" w:rsidR="00A80738" w:rsidRPr="001018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0186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EDE5D96" w14:textId="77777777" w:rsidR="00A80738" w:rsidRPr="0010186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3B8F4CD" w14:textId="595C4635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bCs/>
          <w:sz w:val="18"/>
          <w:szCs w:val="18"/>
        </w:rPr>
        <w:t xml:space="preserve">Dotyczy </w:t>
      </w:r>
      <w:r w:rsidRPr="0010186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CB78A8" w:rsidRPr="00101860">
        <w:rPr>
          <w:rFonts w:ascii="Verdana" w:hAnsi="Verdana"/>
          <w:sz w:val="18"/>
          <w:szCs w:val="18"/>
        </w:rPr>
        <w:t>przetarg nieograniczony</w:t>
      </w:r>
      <w:r w:rsidRPr="00101860">
        <w:rPr>
          <w:rFonts w:ascii="Verdana" w:hAnsi="Verdana"/>
          <w:sz w:val="18"/>
          <w:szCs w:val="18"/>
        </w:rPr>
        <w:t xml:space="preserve"> </w:t>
      </w:r>
      <w:r w:rsidR="007965DC" w:rsidRPr="00101860">
        <w:rPr>
          <w:rFonts w:ascii="Verdana" w:hAnsi="Verdana"/>
          <w:sz w:val="18"/>
          <w:szCs w:val="18"/>
        </w:rPr>
        <w:t>prowadzonego pn.</w:t>
      </w:r>
      <w:r w:rsidRPr="00101860">
        <w:rPr>
          <w:rFonts w:ascii="Verdana" w:hAnsi="Verdana"/>
          <w:sz w:val="18"/>
          <w:szCs w:val="18"/>
        </w:rPr>
        <w:t xml:space="preserve">: </w:t>
      </w:r>
    </w:p>
    <w:p w14:paraId="58CCCEEE" w14:textId="77777777" w:rsidR="00101860" w:rsidRPr="00101860" w:rsidRDefault="0010186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993FD84" w14:textId="2D13692B" w:rsidR="00A80738" w:rsidRPr="00101860" w:rsidRDefault="00CB78A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b/>
          <w:sz w:val="18"/>
          <w:szCs w:val="18"/>
        </w:rPr>
        <w:t>dostawa 2 szt. tabletów multimedialnych - KC-DE-zp.25.456.2026</w:t>
      </w:r>
    </w:p>
    <w:p w14:paraId="6D718EC3" w14:textId="77777777" w:rsidR="00D665F5" w:rsidRPr="0010186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>Zamawiający, działając na podstawie art. 22</w:t>
      </w:r>
      <w:r w:rsidR="00601802" w:rsidRPr="00101860">
        <w:rPr>
          <w:rFonts w:ascii="Verdana" w:hAnsi="Verdana"/>
          <w:sz w:val="18"/>
          <w:szCs w:val="18"/>
        </w:rPr>
        <w:t>2</w:t>
      </w:r>
      <w:r w:rsidRPr="00101860">
        <w:rPr>
          <w:rFonts w:ascii="Verdana" w:hAnsi="Verdana"/>
          <w:sz w:val="18"/>
          <w:szCs w:val="18"/>
        </w:rPr>
        <w:t xml:space="preserve"> ust. 5 </w:t>
      </w:r>
      <w:r w:rsidRPr="0010186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01860">
        <w:rPr>
          <w:rFonts w:ascii="Verdana" w:hAnsi="Verdana"/>
          <w:sz w:val="18"/>
          <w:szCs w:val="18"/>
        </w:rPr>
        <w:t>publicznych</w:t>
      </w:r>
      <w:r w:rsidR="00104EFA" w:rsidRPr="00101860">
        <w:rPr>
          <w:rFonts w:ascii="Verdana" w:hAnsi="Verdana"/>
          <w:sz w:val="18"/>
          <w:szCs w:val="18"/>
        </w:rPr>
        <w:t xml:space="preserve"> </w:t>
      </w:r>
      <w:r w:rsidR="009C20BC" w:rsidRPr="00101860">
        <w:rPr>
          <w:rFonts w:ascii="Verdana" w:hAnsi="Verdana"/>
          <w:sz w:val="18"/>
          <w:szCs w:val="18"/>
        </w:rPr>
        <w:t>(Dz.U.202</w:t>
      </w:r>
      <w:r w:rsidR="001757EC" w:rsidRPr="00101860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101860">
        <w:rPr>
          <w:rFonts w:ascii="Verdana" w:hAnsi="Verdana"/>
          <w:sz w:val="18"/>
          <w:szCs w:val="18"/>
        </w:rPr>
        <w:t>t.j</w:t>
      </w:r>
      <w:proofErr w:type="spellEnd"/>
      <w:r w:rsidR="009C20BC" w:rsidRPr="00101860">
        <w:rPr>
          <w:rFonts w:ascii="Verdana" w:hAnsi="Verdana"/>
          <w:sz w:val="18"/>
          <w:szCs w:val="18"/>
        </w:rPr>
        <w:t xml:space="preserve">. </w:t>
      </w:r>
      <w:r w:rsidR="00104EFA" w:rsidRPr="00101860">
        <w:rPr>
          <w:rFonts w:ascii="Verdana" w:hAnsi="Verdana"/>
          <w:sz w:val="18"/>
          <w:szCs w:val="18"/>
        </w:rPr>
        <w:t>ze zm.</w:t>
      </w:r>
      <w:r w:rsidR="00AA718D" w:rsidRPr="00101860">
        <w:rPr>
          <w:rFonts w:ascii="Verdana" w:hAnsi="Verdana"/>
          <w:sz w:val="18"/>
          <w:szCs w:val="18"/>
        </w:rPr>
        <w:t>)</w:t>
      </w:r>
      <w:r w:rsidR="00A67C20" w:rsidRPr="00101860">
        <w:rPr>
          <w:rFonts w:ascii="Verdana" w:hAnsi="Verdana"/>
          <w:sz w:val="18"/>
          <w:szCs w:val="18"/>
        </w:rPr>
        <w:t xml:space="preserve"> </w:t>
      </w:r>
      <w:r w:rsidRPr="00101860">
        <w:rPr>
          <w:rFonts w:ascii="Verdana" w:hAnsi="Verdana"/>
          <w:sz w:val="18"/>
          <w:szCs w:val="18"/>
        </w:rPr>
        <w:t>udostępnia</w:t>
      </w:r>
      <w:r w:rsidR="00F95C33" w:rsidRPr="00101860">
        <w:rPr>
          <w:rFonts w:ascii="Verdana" w:hAnsi="Verdana"/>
          <w:sz w:val="18"/>
          <w:szCs w:val="18"/>
        </w:rPr>
        <w:t xml:space="preserve"> </w:t>
      </w:r>
      <w:r w:rsidR="004C7E9B" w:rsidRPr="00101860">
        <w:rPr>
          <w:rFonts w:ascii="Verdana" w:hAnsi="Verdana"/>
          <w:sz w:val="18"/>
          <w:szCs w:val="18"/>
        </w:rPr>
        <w:t>informacj</w:t>
      </w:r>
      <w:r w:rsidR="00577BC6" w:rsidRPr="00101860">
        <w:rPr>
          <w:rFonts w:ascii="Verdana" w:hAnsi="Verdana"/>
          <w:sz w:val="18"/>
          <w:szCs w:val="18"/>
        </w:rPr>
        <w:t>ę</w:t>
      </w:r>
      <w:r w:rsidR="00035488" w:rsidRPr="00101860">
        <w:rPr>
          <w:rFonts w:ascii="Verdana" w:hAnsi="Verdana"/>
          <w:sz w:val="18"/>
          <w:szCs w:val="18"/>
        </w:rPr>
        <w:t xml:space="preserve"> z otwarcia ofert</w:t>
      </w:r>
      <w:r w:rsidR="00577BC6" w:rsidRPr="00101860">
        <w:rPr>
          <w:rFonts w:ascii="Verdana" w:hAnsi="Verdana"/>
          <w:sz w:val="18"/>
          <w:szCs w:val="18"/>
        </w:rPr>
        <w:t>.</w:t>
      </w:r>
    </w:p>
    <w:p w14:paraId="387EB891" w14:textId="35464413" w:rsidR="00A80738" w:rsidRPr="0010186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>Podczas otwarcia ofert, mającego miejsce</w:t>
      </w:r>
      <w:r w:rsidR="00FF4AB1" w:rsidRPr="00101860">
        <w:rPr>
          <w:rFonts w:ascii="Verdana" w:hAnsi="Verdana"/>
          <w:sz w:val="18"/>
          <w:szCs w:val="18"/>
        </w:rPr>
        <w:t xml:space="preserve"> w dniu </w:t>
      </w:r>
      <w:r w:rsidR="00CB78A8" w:rsidRPr="00101860">
        <w:rPr>
          <w:rFonts w:ascii="Verdana" w:hAnsi="Verdana"/>
          <w:sz w:val="18"/>
          <w:szCs w:val="18"/>
        </w:rPr>
        <w:t>19/10/2026</w:t>
      </w:r>
      <w:r w:rsidR="00FF4AB1" w:rsidRPr="00101860">
        <w:rPr>
          <w:rFonts w:ascii="Verdana" w:hAnsi="Verdana"/>
          <w:sz w:val="18"/>
          <w:szCs w:val="18"/>
        </w:rPr>
        <w:t xml:space="preserve"> o godz. </w:t>
      </w:r>
      <w:r w:rsidR="00CB78A8" w:rsidRPr="00101860">
        <w:rPr>
          <w:rFonts w:ascii="Verdana" w:hAnsi="Verdana"/>
          <w:sz w:val="18"/>
          <w:szCs w:val="18"/>
        </w:rPr>
        <w:t>11:00</w:t>
      </w:r>
      <w:r w:rsidRPr="0010186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01860" w14:paraId="72DE70EC" w14:textId="77777777" w:rsidTr="003F57CD">
        <w:tc>
          <w:tcPr>
            <w:tcW w:w="993" w:type="dxa"/>
            <w:vAlign w:val="center"/>
          </w:tcPr>
          <w:p w14:paraId="707B518A" w14:textId="77777777" w:rsidR="00D665F5" w:rsidRPr="0010186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45F4042F" w14:textId="77777777" w:rsidR="00D665F5" w:rsidRPr="0010186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186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3D514C07" w14:textId="77777777" w:rsidR="00D665F5" w:rsidRPr="0010186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CB78A8" w:rsidRPr="00101860" w14:paraId="2B634439" w14:textId="77777777" w:rsidTr="005C4DC0">
        <w:tc>
          <w:tcPr>
            <w:tcW w:w="993" w:type="dxa"/>
            <w:vAlign w:val="center"/>
          </w:tcPr>
          <w:p w14:paraId="0C31F783" w14:textId="3103D126" w:rsidR="00CB78A8" w:rsidRPr="00101860" w:rsidRDefault="00CB78A8" w:rsidP="005C4DC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73F11981" w14:textId="6E180061" w:rsidR="00CB78A8" w:rsidRPr="00101860" w:rsidRDefault="00CB78A8" w:rsidP="005C4DC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 xml:space="preserve">Piotr </w:t>
            </w:r>
            <w:proofErr w:type="spellStart"/>
            <w:r w:rsidRPr="00101860">
              <w:rPr>
                <w:rFonts w:ascii="Verdana" w:hAnsi="Verdana"/>
                <w:sz w:val="18"/>
                <w:szCs w:val="18"/>
              </w:rPr>
              <w:t>Migda</w:t>
            </w:r>
            <w:proofErr w:type="spellEnd"/>
          </w:p>
          <w:p w14:paraId="036C5D8E" w14:textId="56F91483" w:rsidR="00CB78A8" w:rsidRPr="00101860" w:rsidRDefault="00CB78A8" w:rsidP="005C4DC0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101860">
              <w:rPr>
                <w:rFonts w:ascii="Verdana" w:hAnsi="Verdana"/>
                <w:sz w:val="18"/>
                <w:szCs w:val="18"/>
              </w:rPr>
              <w:t>Opaczewska</w:t>
            </w:r>
            <w:proofErr w:type="spellEnd"/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1860">
              <w:rPr>
                <w:rFonts w:ascii="Verdana" w:hAnsi="Verdana"/>
                <w:sz w:val="18"/>
                <w:szCs w:val="18"/>
              </w:rPr>
              <w:t>7/16</w:t>
            </w:r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F4DD571" w14:textId="7A7C9A34" w:rsidR="00CB78A8" w:rsidRPr="00101860" w:rsidRDefault="00CB78A8" w:rsidP="005C4DC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02-368</w:t>
            </w:r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186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18024D7C" w14:textId="14531568" w:rsidR="00CB78A8" w:rsidRPr="00101860" w:rsidRDefault="00CB78A8" w:rsidP="005C4DC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7 569.42 zł</w:t>
            </w:r>
          </w:p>
        </w:tc>
      </w:tr>
      <w:tr w:rsidR="00CB78A8" w:rsidRPr="00101860" w14:paraId="78837198" w14:textId="77777777" w:rsidTr="005C4DC0">
        <w:tc>
          <w:tcPr>
            <w:tcW w:w="993" w:type="dxa"/>
            <w:vAlign w:val="center"/>
          </w:tcPr>
          <w:p w14:paraId="5268F379" w14:textId="405DD85D" w:rsidR="00CB78A8" w:rsidRPr="00101860" w:rsidRDefault="00CB78A8" w:rsidP="005C4DC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1F5147BE" w14:textId="65612560" w:rsidR="00CB78A8" w:rsidRPr="00101860" w:rsidRDefault="00CB78A8" w:rsidP="005C4DC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101860">
              <w:rPr>
                <w:rFonts w:ascii="Verdana" w:hAnsi="Verdana"/>
                <w:sz w:val="18"/>
                <w:szCs w:val="18"/>
              </w:rPr>
              <w:t>MuflonDev</w:t>
            </w:r>
            <w:proofErr w:type="spellEnd"/>
            <w:r w:rsidRPr="00101860">
              <w:rPr>
                <w:rFonts w:ascii="Verdana" w:hAnsi="Verdana"/>
                <w:sz w:val="18"/>
                <w:szCs w:val="18"/>
              </w:rPr>
              <w:t xml:space="preserve"> Jędrzej Kaniewski</w:t>
            </w:r>
          </w:p>
          <w:p w14:paraId="0C3A1540" w14:textId="0FA8C416" w:rsidR="00CB78A8" w:rsidRPr="00101860" w:rsidRDefault="00CB78A8" w:rsidP="005C4DC0">
            <w:pPr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Prosta</w:t>
            </w:r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1860">
              <w:rPr>
                <w:rFonts w:ascii="Verdana" w:hAnsi="Verdana"/>
                <w:sz w:val="18"/>
                <w:szCs w:val="18"/>
              </w:rPr>
              <w:t>33M/1</w:t>
            </w:r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B4DE7D5" w14:textId="6B405F06" w:rsidR="00CB78A8" w:rsidRPr="00101860" w:rsidRDefault="00CB78A8" w:rsidP="005C4DC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05-092</w:t>
            </w:r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1860">
              <w:rPr>
                <w:rFonts w:ascii="Verdana" w:hAnsi="Verdana"/>
                <w:sz w:val="18"/>
                <w:szCs w:val="18"/>
              </w:rPr>
              <w:t>Łomianki</w:t>
            </w:r>
          </w:p>
        </w:tc>
        <w:tc>
          <w:tcPr>
            <w:tcW w:w="2835" w:type="dxa"/>
            <w:vAlign w:val="center"/>
          </w:tcPr>
          <w:p w14:paraId="66C396F7" w14:textId="1BC028F0" w:rsidR="00CB78A8" w:rsidRPr="00101860" w:rsidRDefault="00CB78A8" w:rsidP="005C4DC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7 284.06 zł</w:t>
            </w:r>
          </w:p>
        </w:tc>
      </w:tr>
      <w:tr w:rsidR="00CB78A8" w:rsidRPr="00101860" w14:paraId="27AB4E24" w14:textId="77777777" w:rsidTr="005C4DC0">
        <w:tc>
          <w:tcPr>
            <w:tcW w:w="993" w:type="dxa"/>
            <w:vAlign w:val="center"/>
          </w:tcPr>
          <w:p w14:paraId="35EF3EE1" w14:textId="712CE5D0" w:rsidR="00CB78A8" w:rsidRPr="00101860" w:rsidRDefault="00CB78A8" w:rsidP="005C4DC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364C005A" w14:textId="65C3131F" w:rsidR="00CB78A8" w:rsidRPr="00101860" w:rsidRDefault="00CB78A8" w:rsidP="005C4DC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EUROTEL SA</w:t>
            </w:r>
          </w:p>
          <w:p w14:paraId="1CB64288" w14:textId="387BF08D" w:rsidR="00CB78A8" w:rsidRPr="00101860" w:rsidRDefault="00101860" w:rsidP="005C4DC0">
            <w:pPr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Ul. Kartuska 391</w:t>
            </w:r>
            <w:r w:rsidR="00CB78A8"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72319F9" w14:textId="67C79D69" w:rsidR="00CB78A8" w:rsidRPr="00101860" w:rsidRDefault="00CB78A8" w:rsidP="005C4DC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80-12</w:t>
            </w:r>
            <w:r w:rsidR="00101860" w:rsidRPr="00101860">
              <w:rPr>
                <w:rFonts w:ascii="Verdana" w:hAnsi="Verdana"/>
                <w:sz w:val="18"/>
                <w:szCs w:val="18"/>
              </w:rPr>
              <w:t>5</w:t>
            </w:r>
            <w:r w:rsidRPr="0010186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01860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vAlign w:val="center"/>
          </w:tcPr>
          <w:p w14:paraId="38A832A2" w14:textId="622C8751" w:rsidR="00CB78A8" w:rsidRPr="00101860" w:rsidRDefault="00CB78A8" w:rsidP="005C4DC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01860">
              <w:rPr>
                <w:rFonts w:ascii="Verdana" w:hAnsi="Verdana"/>
                <w:sz w:val="18"/>
                <w:szCs w:val="18"/>
              </w:rPr>
              <w:t>4 698.60 zł</w:t>
            </w:r>
          </w:p>
        </w:tc>
      </w:tr>
    </w:tbl>
    <w:p w14:paraId="38D572A0" w14:textId="77777777" w:rsidR="00577BC6" w:rsidRPr="0010186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23045E2" w14:textId="77777777" w:rsidR="00101860" w:rsidRPr="00101860" w:rsidRDefault="00101860" w:rsidP="00101860">
      <w:pPr>
        <w:rPr>
          <w:rFonts w:ascii="Verdana" w:hAnsi="Verdana"/>
          <w:sz w:val="18"/>
          <w:szCs w:val="18"/>
        </w:rPr>
      </w:pPr>
    </w:p>
    <w:p w14:paraId="6BF1C7D9" w14:textId="60262993" w:rsidR="00101860" w:rsidRPr="00101860" w:rsidRDefault="00101860" w:rsidP="00101860">
      <w:pPr>
        <w:tabs>
          <w:tab w:val="left" w:pos="5640"/>
        </w:tabs>
        <w:rPr>
          <w:rFonts w:ascii="Verdana" w:hAnsi="Verdana"/>
          <w:sz w:val="18"/>
          <w:szCs w:val="18"/>
        </w:rPr>
      </w:pPr>
      <w:r w:rsidRPr="00101860">
        <w:rPr>
          <w:rFonts w:ascii="Verdana" w:hAnsi="Verdana"/>
          <w:sz w:val="18"/>
          <w:szCs w:val="18"/>
        </w:rPr>
        <w:tab/>
        <w:t>Sekretarz Komisji Przetargowej</w:t>
      </w:r>
    </w:p>
    <w:p w14:paraId="665A3F12" w14:textId="6C74B921" w:rsidR="00101860" w:rsidRPr="00101860" w:rsidRDefault="00101860" w:rsidP="00101860">
      <w:pPr>
        <w:tabs>
          <w:tab w:val="left" w:pos="56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101860">
        <w:rPr>
          <w:rFonts w:ascii="Verdana" w:hAnsi="Verdana"/>
          <w:sz w:val="18"/>
          <w:szCs w:val="18"/>
        </w:rPr>
        <w:t>mgr Joanna Kraińska</w:t>
      </w:r>
    </w:p>
    <w:sectPr w:rsidR="00101860" w:rsidRPr="001018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FF95E" w14:textId="77777777" w:rsidR="000D1569" w:rsidRDefault="000D1569">
      <w:r>
        <w:separator/>
      </w:r>
    </w:p>
  </w:endnote>
  <w:endnote w:type="continuationSeparator" w:id="0">
    <w:p w14:paraId="27C58BF6" w14:textId="77777777" w:rsidR="000D1569" w:rsidRDefault="000D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8D6C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94663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779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AB007B">
        <v:line id="_x0000_s1025" style="position:absolute;left:0;text-align:left;z-index:251657728" from="-3.85pt,8.7pt" to="455.15pt,8.7pt"/>
      </w:pict>
    </w:r>
  </w:p>
  <w:p w14:paraId="398393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9AE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7275D5" w14:textId="77777777" w:rsidR="009F189D" w:rsidRDefault="009F189D">
    <w:pPr>
      <w:pStyle w:val="Stopka"/>
      <w:tabs>
        <w:tab w:val="clear" w:pos="4536"/>
      </w:tabs>
      <w:jc w:val="center"/>
    </w:pPr>
  </w:p>
  <w:p w14:paraId="6C1F3C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8A702" w14:textId="77777777" w:rsidR="000D1569" w:rsidRDefault="000D1569">
      <w:r>
        <w:separator/>
      </w:r>
    </w:p>
  </w:footnote>
  <w:footnote w:type="continuationSeparator" w:id="0">
    <w:p w14:paraId="67B08F13" w14:textId="77777777" w:rsidR="000D1569" w:rsidRDefault="000D1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7E00" w14:textId="77777777" w:rsidR="00CB78A8" w:rsidRDefault="00CB78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AD500" w14:textId="77777777" w:rsidR="00CB78A8" w:rsidRDefault="00CB78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E3BD" w14:textId="77777777" w:rsidR="00CB78A8" w:rsidRDefault="00CB78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625A"/>
    <w:rsid w:val="00007727"/>
    <w:rsid w:val="00017720"/>
    <w:rsid w:val="00035488"/>
    <w:rsid w:val="000A0093"/>
    <w:rsid w:val="000D1569"/>
    <w:rsid w:val="000D38D0"/>
    <w:rsid w:val="000D7F25"/>
    <w:rsid w:val="000E00E5"/>
    <w:rsid w:val="00101860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E625A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78A8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2247A7"/>
  <w15:chartTrackingRefBased/>
  <w15:docId w15:val="{DF182CBD-6B95-4489-8963-6A8EB075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2026-10-19T09:39:00Z</cp:lastPrinted>
  <dcterms:created xsi:type="dcterms:W3CDTF">2026-10-19T09:39:00Z</dcterms:created>
  <dcterms:modified xsi:type="dcterms:W3CDTF">2026-10-19T09:39:00Z</dcterms:modified>
</cp:coreProperties>
</file>