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2560C" w14:textId="3DF46862" w:rsidR="00FB7F50" w:rsidRPr="002245BE" w:rsidRDefault="00FD686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D686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D6860">
        <w:rPr>
          <w:sz w:val="22"/>
          <w:szCs w:val="22"/>
        </w:rPr>
        <w:t>2026-10-1</w:t>
      </w:r>
      <w:r w:rsidR="009F11A7">
        <w:rPr>
          <w:sz w:val="22"/>
          <w:szCs w:val="22"/>
        </w:rPr>
        <w:t>9</w:t>
      </w:r>
    </w:p>
    <w:p w14:paraId="5A1BEB5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D406D20" w14:textId="77777777" w:rsidR="00FD6860" w:rsidRPr="00FD6860" w:rsidRDefault="00FD6860" w:rsidP="00FB7F50">
      <w:pPr>
        <w:spacing w:after="40"/>
        <w:rPr>
          <w:b/>
          <w:bCs/>
          <w:sz w:val="22"/>
          <w:szCs w:val="22"/>
        </w:rPr>
      </w:pPr>
      <w:r w:rsidRPr="00FD6860">
        <w:rPr>
          <w:b/>
          <w:bCs/>
          <w:sz w:val="22"/>
          <w:szCs w:val="22"/>
        </w:rPr>
        <w:t>Akademia Górniczo - Hutnicza</w:t>
      </w:r>
    </w:p>
    <w:p w14:paraId="67E0C640" w14:textId="77777777" w:rsidR="00FD6860" w:rsidRPr="00FD6860" w:rsidRDefault="00FD6860" w:rsidP="00FB7F50">
      <w:pPr>
        <w:spacing w:after="40"/>
        <w:rPr>
          <w:b/>
          <w:bCs/>
          <w:sz w:val="22"/>
          <w:szCs w:val="22"/>
        </w:rPr>
      </w:pPr>
      <w:r w:rsidRPr="00FD6860">
        <w:rPr>
          <w:b/>
          <w:bCs/>
          <w:sz w:val="22"/>
          <w:szCs w:val="22"/>
        </w:rPr>
        <w:t>im. Stanisława Staszica w Krakowie</w:t>
      </w:r>
    </w:p>
    <w:p w14:paraId="7C1F5DE9" w14:textId="352260BD" w:rsidR="00FB7F50" w:rsidRPr="002245BE" w:rsidRDefault="00FD6860" w:rsidP="00FB7F50">
      <w:pPr>
        <w:spacing w:after="40"/>
        <w:rPr>
          <w:b/>
          <w:bCs/>
          <w:sz w:val="22"/>
          <w:szCs w:val="22"/>
        </w:rPr>
      </w:pPr>
      <w:r w:rsidRPr="00FD6860">
        <w:rPr>
          <w:b/>
          <w:bCs/>
          <w:sz w:val="22"/>
          <w:szCs w:val="22"/>
        </w:rPr>
        <w:t>Dział Zamówień Publicznych</w:t>
      </w:r>
    </w:p>
    <w:p w14:paraId="5A62AB87" w14:textId="00E1198A" w:rsidR="00FB7F50" w:rsidRPr="002245BE" w:rsidRDefault="00FD6860" w:rsidP="00FB7F50">
      <w:pPr>
        <w:rPr>
          <w:sz w:val="22"/>
          <w:szCs w:val="22"/>
        </w:rPr>
      </w:pPr>
      <w:r w:rsidRPr="00FD686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D6860">
        <w:rPr>
          <w:sz w:val="22"/>
          <w:szCs w:val="22"/>
        </w:rPr>
        <w:t>30</w:t>
      </w:r>
    </w:p>
    <w:p w14:paraId="165B4BDD" w14:textId="7B235635" w:rsidR="00FB7F50" w:rsidRPr="002245BE" w:rsidRDefault="00FD6860" w:rsidP="00FB7F50">
      <w:pPr>
        <w:rPr>
          <w:sz w:val="22"/>
          <w:szCs w:val="22"/>
        </w:rPr>
      </w:pPr>
      <w:r w:rsidRPr="00FD686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D6860">
        <w:rPr>
          <w:sz w:val="22"/>
          <w:szCs w:val="22"/>
        </w:rPr>
        <w:t>Kraków</w:t>
      </w:r>
    </w:p>
    <w:p w14:paraId="477A0D6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060805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D6860" w:rsidRPr="00607F9B" w14:paraId="5A4A3B3D" w14:textId="77777777" w:rsidTr="006506AC">
        <w:trPr>
          <w:trHeight w:val="638"/>
        </w:trPr>
        <w:tc>
          <w:tcPr>
            <w:tcW w:w="959" w:type="dxa"/>
          </w:tcPr>
          <w:p w14:paraId="71C0D36B" w14:textId="77777777" w:rsidR="00FD6860" w:rsidRPr="00607F9B" w:rsidRDefault="00FD6860" w:rsidP="006506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D7B9D32" w14:textId="645549DF" w:rsidR="00FD6860" w:rsidRPr="00607F9B" w:rsidRDefault="00FD6860" w:rsidP="006506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D686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D686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D6860">
              <w:rPr>
                <w:b/>
                <w:bCs/>
                <w:sz w:val="22"/>
                <w:szCs w:val="22"/>
              </w:rPr>
              <w:t xml:space="preserve">Dostawa bezzałogowego statku powietrznego przeznaczonego do wykonywania nalotów fotogrametrycznych i </w:t>
            </w:r>
            <w:proofErr w:type="spellStart"/>
            <w:r w:rsidRPr="00FD6860">
              <w:rPr>
                <w:b/>
                <w:bCs/>
                <w:sz w:val="22"/>
                <w:szCs w:val="22"/>
              </w:rPr>
              <w:t>multispektralnych</w:t>
            </w:r>
            <w:proofErr w:type="spellEnd"/>
            <w:r w:rsidRPr="00FD6860">
              <w:rPr>
                <w:b/>
                <w:bCs/>
                <w:sz w:val="22"/>
                <w:szCs w:val="22"/>
              </w:rPr>
              <w:t xml:space="preserve"> na potrzeby analiz roślinności, środowiska oraz powierzchni leśnych - KC-DE-zp.25.448.2026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5B3CF648" w14:textId="36FFDAC9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D6860" w14:paraId="53F55320" w14:textId="77777777" w:rsidTr="006506AC">
        <w:trPr>
          <w:cantSplit/>
        </w:trPr>
        <w:tc>
          <w:tcPr>
            <w:tcW w:w="10150" w:type="dxa"/>
          </w:tcPr>
          <w:p w14:paraId="14BE2681" w14:textId="06CAF8D2" w:rsidR="00FD6860" w:rsidRPr="00D26ED6" w:rsidRDefault="00FD6860" w:rsidP="006506A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D6860">
              <w:rPr>
                <w:b/>
                <w:sz w:val="22"/>
                <w:szCs w:val="22"/>
              </w:rPr>
              <w:t xml:space="preserve"> SNH GROUP SPÓŁKA Z OGRANICZONĄ ODPOWIEDZIALNOŚCIĄ</w:t>
            </w:r>
          </w:p>
          <w:p w14:paraId="5DD7CCD2" w14:textId="09DF3BEB" w:rsidR="00FD6860" w:rsidRPr="009F0E5C" w:rsidRDefault="00FD6860" w:rsidP="006506AC">
            <w:pPr>
              <w:jc w:val="both"/>
              <w:rPr>
                <w:bCs/>
                <w:sz w:val="22"/>
                <w:szCs w:val="22"/>
              </w:rPr>
            </w:pPr>
            <w:r w:rsidRPr="00FD6860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D6860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AD989B4" w14:textId="30AB3B20" w:rsidR="00FD6860" w:rsidRPr="009F0E5C" w:rsidRDefault="00FD6860" w:rsidP="006506AC">
            <w:pPr>
              <w:jc w:val="both"/>
              <w:rPr>
                <w:bCs/>
                <w:sz w:val="22"/>
                <w:szCs w:val="22"/>
              </w:rPr>
            </w:pPr>
            <w:r w:rsidRPr="00FD6860">
              <w:rPr>
                <w:bCs/>
                <w:sz w:val="22"/>
                <w:szCs w:val="22"/>
              </w:rPr>
              <w:t>46-046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D6860">
              <w:rPr>
                <w:bCs/>
                <w:sz w:val="22"/>
                <w:szCs w:val="22"/>
              </w:rPr>
              <w:t>Bierdzany</w:t>
            </w:r>
          </w:p>
          <w:p w14:paraId="46848A11" w14:textId="77777777" w:rsidR="00FD6860" w:rsidRPr="00D26ED6" w:rsidRDefault="00FD6860" w:rsidP="006506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5B1998C" w14:textId="33CC9900" w:rsidR="00FD6860" w:rsidRDefault="00FD6860" w:rsidP="006506A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D6860">
              <w:rPr>
                <w:sz w:val="22"/>
                <w:szCs w:val="22"/>
              </w:rPr>
              <w:t xml:space="preserve">Dostawa bezzałogowego statku powietrznego przeznaczonego do wykonywania nalotów fotogrametrycznych i </w:t>
            </w:r>
            <w:proofErr w:type="spellStart"/>
            <w:r w:rsidRPr="00FD6860">
              <w:rPr>
                <w:sz w:val="22"/>
                <w:szCs w:val="22"/>
              </w:rPr>
              <w:t>multispektralnych</w:t>
            </w:r>
            <w:proofErr w:type="spellEnd"/>
            <w:r w:rsidRPr="00FD6860">
              <w:rPr>
                <w:sz w:val="22"/>
                <w:szCs w:val="22"/>
              </w:rPr>
              <w:t xml:space="preserve"> na potrzeby analiz roślinności, środowiska oraz powierzchni leśnych - KC-DE-zp.25.448.2026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95C74DC" w14:textId="0BFD0F43" w:rsidR="00FD6860" w:rsidRPr="00D26ED6" w:rsidRDefault="00FD6860" w:rsidP="006506A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D6860">
              <w:rPr>
                <w:b/>
                <w:sz w:val="22"/>
                <w:szCs w:val="22"/>
              </w:rPr>
              <w:t>15 997.5</w:t>
            </w:r>
            <w:r w:rsidR="00446295">
              <w:rPr>
                <w:b/>
                <w:sz w:val="22"/>
                <w:szCs w:val="22"/>
              </w:rPr>
              <w:t>4</w:t>
            </w:r>
            <w:r w:rsidRPr="00FD6860">
              <w:rPr>
                <w:b/>
                <w:sz w:val="22"/>
                <w:szCs w:val="22"/>
              </w:rPr>
              <w:t xml:space="preserve">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AFC166F" w14:textId="77777777" w:rsidR="00FD6860" w:rsidRDefault="00FD6860" w:rsidP="006506A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6BCF47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559"/>
        <w:gridCol w:w="1701"/>
        <w:gridCol w:w="1701"/>
        <w:gridCol w:w="1985"/>
      </w:tblGrid>
      <w:tr w:rsidR="00A13EDA" w:rsidRPr="008567C7" w14:paraId="62FB0DFB" w14:textId="77777777" w:rsidTr="00A13EDA">
        <w:trPr>
          <w:trHeight w:val="510"/>
        </w:trPr>
        <w:tc>
          <w:tcPr>
            <w:tcW w:w="709" w:type="dxa"/>
            <w:vAlign w:val="center"/>
          </w:tcPr>
          <w:p w14:paraId="39FA9EF1" w14:textId="77777777" w:rsidR="00A13EDA" w:rsidRPr="008567C7" w:rsidRDefault="00A13ED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5EB0621C" w14:textId="77777777" w:rsidR="00A13EDA" w:rsidRPr="008567C7" w:rsidRDefault="00A13ED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2FB0AEDB" w14:textId="78F3B8E8" w:rsidR="00A13EDA" w:rsidRPr="008567C7" w:rsidRDefault="00A13ED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2830C381" w14:textId="3E32D07C" w:rsidR="00A13EDA" w:rsidRPr="008567C7" w:rsidRDefault="00A13ED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14:paraId="71C8EB53" w14:textId="291B3F5F" w:rsidR="00A13EDA" w:rsidRPr="008567C7" w:rsidRDefault="00A13ED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985" w:type="dxa"/>
            <w:vAlign w:val="center"/>
          </w:tcPr>
          <w:p w14:paraId="16A2148C" w14:textId="77777777" w:rsidR="00A13EDA" w:rsidRPr="008567C7" w:rsidRDefault="00A13ED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13EDA" w:rsidRPr="008567C7" w14:paraId="38E5F1B1" w14:textId="77777777" w:rsidTr="00A13EDA">
        <w:tc>
          <w:tcPr>
            <w:tcW w:w="709" w:type="dxa"/>
            <w:vAlign w:val="center"/>
          </w:tcPr>
          <w:p w14:paraId="6D19AEFB" w14:textId="0CE3E91A" w:rsidR="00A13EDA" w:rsidRPr="008567C7" w:rsidRDefault="00A13EDA" w:rsidP="006506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0D5AD27D" w14:textId="22FED790" w:rsidR="00A13EDA" w:rsidRPr="002B6761" w:rsidRDefault="00A13EDA" w:rsidP="006506A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SNH GROUP </w:t>
            </w:r>
            <w:r w:rsidR="009F11A7"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14:paraId="7049D043" w14:textId="46AF57B1" w:rsidR="00A13EDA" w:rsidRPr="008567C7" w:rsidRDefault="00A13EDA" w:rsidP="006506A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bCs/>
                <w:sz w:val="18"/>
                <w:szCs w:val="18"/>
              </w:rPr>
              <w:t>Polna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6860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AC785C9" w14:textId="20CF5AC5" w:rsidR="00A13EDA" w:rsidRPr="001B7815" w:rsidRDefault="00A13EDA" w:rsidP="006506A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bCs/>
                <w:sz w:val="18"/>
                <w:szCs w:val="18"/>
              </w:rPr>
              <w:t>46-046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6860">
              <w:rPr>
                <w:rFonts w:ascii="Times New Roman" w:hAnsi="Times New Roman" w:cs="Times New Roman"/>
                <w:bCs/>
                <w:sz w:val="18"/>
                <w:szCs w:val="18"/>
              </w:rPr>
              <w:t>Bierdzany</w:t>
            </w:r>
          </w:p>
        </w:tc>
        <w:tc>
          <w:tcPr>
            <w:tcW w:w="1559" w:type="dxa"/>
            <w:vAlign w:val="center"/>
          </w:tcPr>
          <w:p w14:paraId="33645C24" w14:textId="405C45A7" w:rsidR="00A13EDA" w:rsidRPr="008567C7" w:rsidRDefault="00A13EDA" w:rsidP="006506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2C2FAF0A" w14:textId="3B1B27AA" w:rsidR="00A13EDA" w:rsidRPr="008567C7" w:rsidRDefault="00A13EDA" w:rsidP="006506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14:paraId="3C5AE3EE" w14:textId="3495AFBB" w:rsidR="00A13EDA" w:rsidRPr="008567C7" w:rsidRDefault="00A13EDA" w:rsidP="006506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985" w:type="dxa"/>
            <w:vAlign w:val="center"/>
          </w:tcPr>
          <w:p w14:paraId="2BB4246B" w14:textId="07F35292" w:rsidR="00A13EDA" w:rsidRPr="008567C7" w:rsidRDefault="00A13EDA" w:rsidP="006506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13EDA" w:rsidRPr="008567C7" w14:paraId="489CDE8C" w14:textId="77777777" w:rsidTr="00A13EDA">
        <w:tc>
          <w:tcPr>
            <w:tcW w:w="709" w:type="dxa"/>
            <w:vAlign w:val="center"/>
          </w:tcPr>
          <w:p w14:paraId="1CB36064" w14:textId="7369BAA2" w:rsidR="00A13EDA" w:rsidRPr="008567C7" w:rsidRDefault="00A13EDA" w:rsidP="006506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52" w:type="dxa"/>
            <w:vAlign w:val="center"/>
          </w:tcPr>
          <w:p w14:paraId="2885AAC5" w14:textId="709E753E" w:rsidR="00A13EDA" w:rsidRPr="002B6761" w:rsidRDefault="00A13EDA" w:rsidP="006506A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b/>
                <w:sz w:val="18"/>
                <w:szCs w:val="18"/>
              </w:rPr>
              <w:t>TPI Sp. z o.o.</w:t>
            </w:r>
          </w:p>
          <w:p w14:paraId="2AF518FA" w14:textId="0995A717" w:rsidR="00A13EDA" w:rsidRPr="008567C7" w:rsidRDefault="00A13EDA" w:rsidP="006506A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bCs/>
                <w:sz w:val="18"/>
                <w:szCs w:val="18"/>
              </w:rPr>
              <w:t>ul. Wał Miedzeszyński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6860">
              <w:rPr>
                <w:rFonts w:ascii="Times New Roman" w:hAnsi="Times New Roman" w:cs="Times New Roman"/>
                <w:bCs/>
                <w:sz w:val="18"/>
                <w:szCs w:val="18"/>
              </w:rPr>
              <w:t>598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7CC0301" w14:textId="7DB0B63F" w:rsidR="00A13EDA" w:rsidRPr="001B7815" w:rsidRDefault="00A13EDA" w:rsidP="006506A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bCs/>
                <w:sz w:val="18"/>
                <w:szCs w:val="18"/>
              </w:rPr>
              <w:t>03-994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686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59" w:type="dxa"/>
            <w:vAlign w:val="center"/>
          </w:tcPr>
          <w:p w14:paraId="089C06D6" w14:textId="375C5434" w:rsidR="00A13EDA" w:rsidRPr="008567C7" w:rsidRDefault="00A13EDA" w:rsidP="006506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sz w:val="18"/>
                <w:szCs w:val="18"/>
              </w:rPr>
              <w:t xml:space="preserve">  50,29</w:t>
            </w:r>
          </w:p>
        </w:tc>
        <w:tc>
          <w:tcPr>
            <w:tcW w:w="1701" w:type="dxa"/>
            <w:vAlign w:val="center"/>
          </w:tcPr>
          <w:p w14:paraId="64BEE3D1" w14:textId="4ED5E75D" w:rsidR="00A13EDA" w:rsidRPr="008567C7" w:rsidRDefault="00A13EDA" w:rsidP="006506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14:paraId="0A36C798" w14:textId="1AB712D5" w:rsidR="00A13EDA" w:rsidRPr="008567C7" w:rsidRDefault="00A13EDA" w:rsidP="006506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985" w:type="dxa"/>
            <w:vAlign w:val="center"/>
          </w:tcPr>
          <w:p w14:paraId="0862928D" w14:textId="6B2E50FC" w:rsidR="00A13EDA" w:rsidRPr="008567C7" w:rsidRDefault="00A13EDA" w:rsidP="006506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sz w:val="18"/>
                <w:szCs w:val="18"/>
              </w:rPr>
              <w:t xml:space="preserve">  90,29</w:t>
            </w:r>
          </w:p>
        </w:tc>
      </w:tr>
      <w:tr w:rsidR="00A13EDA" w:rsidRPr="008567C7" w14:paraId="6D0B132A" w14:textId="77777777" w:rsidTr="00A13EDA">
        <w:tc>
          <w:tcPr>
            <w:tcW w:w="709" w:type="dxa"/>
            <w:vAlign w:val="center"/>
          </w:tcPr>
          <w:p w14:paraId="6AE5D386" w14:textId="45383368" w:rsidR="00A13EDA" w:rsidRPr="008567C7" w:rsidRDefault="00A13EDA" w:rsidP="006506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52" w:type="dxa"/>
            <w:vAlign w:val="center"/>
          </w:tcPr>
          <w:p w14:paraId="0DF09ED0" w14:textId="3CB5E3B1" w:rsidR="00A13EDA" w:rsidRPr="009F11A7" w:rsidRDefault="00A13EDA" w:rsidP="006506A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9F11A7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NaviGate</w:t>
            </w:r>
            <w:proofErr w:type="spellEnd"/>
            <w:r w:rsidRPr="009F11A7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="009F11A7" w:rsidRPr="009F11A7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sp. z </w:t>
            </w:r>
            <w:proofErr w:type="spellStart"/>
            <w:r w:rsidR="009F11A7" w:rsidRPr="009F11A7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</w:t>
            </w:r>
            <w:r w:rsidR="009F11A7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</w:t>
            </w:r>
            <w:proofErr w:type="spellEnd"/>
          </w:p>
          <w:p w14:paraId="63095106" w14:textId="66381D32" w:rsidR="00A13EDA" w:rsidRPr="008567C7" w:rsidRDefault="00A13EDA" w:rsidP="006506A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bCs/>
                <w:sz w:val="18"/>
                <w:szCs w:val="18"/>
              </w:rPr>
              <w:t>Wadowicka 8A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FD6860">
              <w:rPr>
                <w:rFonts w:ascii="Times New Roman" w:hAnsi="Times New Roman" w:cs="Times New Roman"/>
                <w:bCs/>
                <w:sz w:val="18"/>
                <w:szCs w:val="18"/>
              </w:rPr>
              <w:t>8A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7764D9C" w14:textId="39339BB3" w:rsidR="00A13EDA" w:rsidRPr="001B7815" w:rsidRDefault="00A13EDA" w:rsidP="006506A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bCs/>
                <w:sz w:val="18"/>
                <w:szCs w:val="18"/>
              </w:rPr>
              <w:t>30-415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686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14:paraId="108C523C" w14:textId="02A635C0" w:rsidR="00A13EDA" w:rsidRPr="008567C7" w:rsidRDefault="00A13EDA" w:rsidP="006506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sz w:val="18"/>
                <w:szCs w:val="18"/>
              </w:rPr>
              <w:t xml:space="preserve">  43,60</w:t>
            </w:r>
          </w:p>
        </w:tc>
        <w:tc>
          <w:tcPr>
            <w:tcW w:w="1701" w:type="dxa"/>
            <w:vAlign w:val="center"/>
          </w:tcPr>
          <w:p w14:paraId="723B854F" w14:textId="739DCD2F" w:rsidR="00A13EDA" w:rsidRPr="008567C7" w:rsidRDefault="00A13EDA" w:rsidP="006506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14:paraId="70762CC5" w14:textId="249F70C9" w:rsidR="00A13EDA" w:rsidRPr="008567C7" w:rsidRDefault="00A13EDA" w:rsidP="006506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985" w:type="dxa"/>
            <w:vAlign w:val="center"/>
          </w:tcPr>
          <w:p w14:paraId="3055F7AA" w14:textId="13E5DD70" w:rsidR="00A13EDA" w:rsidRPr="008567C7" w:rsidRDefault="00A13EDA" w:rsidP="006506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sz w:val="18"/>
                <w:szCs w:val="18"/>
              </w:rPr>
              <w:t xml:space="preserve">  83,60</w:t>
            </w:r>
          </w:p>
        </w:tc>
      </w:tr>
      <w:tr w:rsidR="00A13EDA" w:rsidRPr="008567C7" w14:paraId="4D19DCF0" w14:textId="77777777" w:rsidTr="00A13EDA">
        <w:tc>
          <w:tcPr>
            <w:tcW w:w="709" w:type="dxa"/>
            <w:vAlign w:val="center"/>
          </w:tcPr>
          <w:p w14:paraId="746CDCB0" w14:textId="7F168C62" w:rsidR="00A13EDA" w:rsidRPr="008567C7" w:rsidRDefault="00A13EDA" w:rsidP="006506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vAlign w:val="center"/>
          </w:tcPr>
          <w:p w14:paraId="0F5B4553" w14:textId="73ED9C71" w:rsidR="00A13EDA" w:rsidRPr="002B6761" w:rsidRDefault="00A13EDA" w:rsidP="006506A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b/>
                <w:sz w:val="18"/>
                <w:szCs w:val="18"/>
              </w:rPr>
              <w:t>IRONSKY sp. z o.o. sp. k.</w:t>
            </w:r>
          </w:p>
          <w:p w14:paraId="3B7F3E85" w14:textId="1376EF06" w:rsidR="00A13EDA" w:rsidRPr="008567C7" w:rsidRDefault="00A13EDA" w:rsidP="006506A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bCs/>
                <w:sz w:val="18"/>
                <w:szCs w:val="18"/>
              </w:rPr>
              <w:t>Słoneczna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686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6860">
              <w:rPr>
                <w:rFonts w:ascii="Times New Roman" w:hAnsi="Times New Roman" w:cs="Times New Roman"/>
                <w:bCs/>
                <w:sz w:val="18"/>
                <w:szCs w:val="18"/>
              </w:rPr>
              <w:t>/B</w:t>
            </w:r>
          </w:p>
          <w:p w14:paraId="1B8E4517" w14:textId="5767469B" w:rsidR="00A13EDA" w:rsidRPr="001B7815" w:rsidRDefault="00A13EDA" w:rsidP="006506A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bCs/>
                <w:sz w:val="18"/>
                <w:szCs w:val="18"/>
              </w:rPr>
              <w:t>64-320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6860">
              <w:rPr>
                <w:rFonts w:ascii="Times New Roman" w:hAnsi="Times New Roman" w:cs="Times New Roman"/>
                <w:bCs/>
                <w:sz w:val="18"/>
                <w:szCs w:val="18"/>
              </w:rPr>
              <w:t>Buk</w:t>
            </w:r>
          </w:p>
        </w:tc>
        <w:tc>
          <w:tcPr>
            <w:tcW w:w="1559" w:type="dxa"/>
            <w:vAlign w:val="center"/>
          </w:tcPr>
          <w:p w14:paraId="3BFD55DA" w14:textId="41744511" w:rsidR="00A13EDA" w:rsidRPr="008567C7" w:rsidRDefault="00A13EDA" w:rsidP="006506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14:paraId="00D36584" w14:textId="6CBA4081" w:rsidR="00A13EDA" w:rsidRPr="008567C7" w:rsidRDefault="00A13EDA" w:rsidP="006506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14:paraId="48EA19D9" w14:textId="6158C563" w:rsidR="00A13EDA" w:rsidRPr="008567C7" w:rsidRDefault="00A13EDA" w:rsidP="006506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686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14:paraId="70677C56" w14:textId="06742CB0" w:rsidR="00A13EDA" w:rsidRPr="008567C7" w:rsidRDefault="00A13EDA" w:rsidP="006506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7E2EF059" w14:textId="1F90A291" w:rsidR="00F960D7" w:rsidRDefault="00A13EDA" w:rsidP="009F11A7">
      <w:pPr>
        <w:spacing w:before="120"/>
        <w:ind w:firstLine="709"/>
        <w:jc w:val="both"/>
        <w:rPr>
          <w:bCs/>
        </w:rPr>
      </w:pPr>
      <w:r>
        <w:rPr>
          <w:color w:val="000000"/>
        </w:rPr>
        <w:t>*Zamawiający nie przyznawał punktów, oferta Wykonawcy została odrzucona.</w:t>
      </w:r>
      <w:bookmarkEnd w:id="0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7AB8C" w14:textId="77777777" w:rsidR="00C66189" w:rsidRDefault="00C66189">
      <w:r>
        <w:separator/>
      </w:r>
    </w:p>
  </w:endnote>
  <w:endnote w:type="continuationSeparator" w:id="0">
    <w:p w14:paraId="678C5587" w14:textId="77777777" w:rsidR="00C66189" w:rsidRDefault="00C66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F600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A2CC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F454FC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11130B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40DF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53EA6" w14:textId="77777777" w:rsidR="00C66189" w:rsidRDefault="00C66189">
      <w:r>
        <w:separator/>
      </w:r>
    </w:p>
  </w:footnote>
  <w:footnote w:type="continuationSeparator" w:id="0">
    <w:p w14:paraId="2581C154" w14:textId="77777777" w:rsidR="00C66189" w:rsidRDefault="00C66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84F1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C660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DEA0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1C1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46295"/>
    <w:rsid w:val="004657DA"/>
    <w:rsid w:val="004B2665"/>
    <w:rsid w:val="004C3459"/>
    <w:rsid w:val="004D1C1A"/>
    <w:rsid w:val="004D544D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121C3"/>
    <w:rsid w:val="00832144"/>
    <w:rsid w:val="00845A72"/>
    <w:rsid w:val="008567C7"/>
    <w:rsid w:val="008642B3"/>
    <w:rsid w:val="008A6C10"/>
    <w:rsid w:val="008E5102"/>
    <w:rsid w:val="00915B9E"/>
    <w:rsid w:val="00952256"/>
    <w:rsid w:val="0097748A"/>
    <w:rsid w:val="009F0E5C"/>
    <w:rsid w:val="009F11A7"/>
    <w:rsid w:val="00A029B8"/>
    <w:rsid w:val="00A13EDA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66189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AE7"/>
    <w:rsid w:val="00F96DC7"/>
    <w:rsid w:val="00FB7F50"/>
    <w:rsid w:val="00FD6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2E3489"/>
  <w15:chartTrackingRefBased/>
  <w15:docId w15:val="{D1758644-5262-4514-B8F7-5DC751E0C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Sylwia Lempart</cp:lastModifiedBy>
  <cp:revision>2</cp:revision>
  <cp:lastPrinted>2026-10-19T09:25:00Z</cp:lastPrinted>
  <dcterms:created xsi:type="dcterms:W3CDTF">2026-10-19T09:25:00Z</dcterms:created>
  <dcterms:modified xsi:type="dcterms:W3CDTF">2026-10-19T09:25:00Z</dcterms:modified>
</cp:coreProperties>
</file>