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9C996" w14:textId="6559E05D" w:rsidR="00B87D37" w:rsidRDefault="00B87D37" w:rsidP="00B87D37">
      <w:pPr>
        <w:spacing w:line="360" w:lineRule="auto"/>
        <w:jc w:val="right"/>
        <w:rPr>
          <w:rFonts w:ascii="Arial Narrow" w:hAnsi="Arial Narrow" w:cs="Arial"/>
          <w:b/>
          <w:bCs/>
          <w:sz w:val="22"/>
          <w:szCs w:val="22"/>
        </w:rPr>
      </w:pPr>
      <w:bookmarkStart w:id="0" w:name="_Hlk138841484"/>
      <w:r w:rsidRPr="00B87D37">
        <w:rPr>
          <w:rFonts w:ascii="Arial Narrow" w:hAnsi="Arial Narrow" w:cs="Arial"/>
          <w:sz w:val="22"/>
          <w:szCs w:val="22"/>
        </w:rPr>
        <w:t>Bydgoszcz, 2026-10-19</w:t>
      </w:r>
    </w:p>
    <w:p w14:paraId="1D9074FF" w14:textId="5398EF0E" w:rsidR="00471F3F" w:rsidRPr="00B87D37" w:rsidRDefault="0027325F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87D37">
        <w:rPr>
          <w:rFonts w:ascii="Arial Narrow" w:hAnsi="Arial Narrow" w:cs="Arial"/>
          <w:b/>
          <w:bCs/>
          <w:sz w:val="22"/>
          <w:szCs w:val="22"/>
        </w:rPr>
        <w:t>10.WSzKzP SPZOZ</w:t>
      </w:r>
      <w:r w:rsidR="00B87D37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           </w:t>
      </w:r>
    </w:p>
    <w:p w14:paraId="49E50C8A" w14:textId="1E6B05CD" w:rsidR="00471F3F" w:rsidRPr="00B87D37" w:rsidRDefault="0027325F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87D37">
        <w:rPr>
          <w:rFonts w:ascii="Arial Narrow" w:hAnsi="Arial Narrow" w:cs="Arial"/>
          <w:sz w:val="22"/>
          <w:szCs w:val="22"/>
        </w:rPr>
        <w:t>Powstańców Warszawy</w:t>
      </w:r>
      <w:r w:rsidR="00471F3F" w:rsidRPr="00B87D37">
        <w:rPr>
          <w:rFonts w:ascii="Arial Narrow" w:hAnsi="Arial Narrow" w:cs="Arial"/>
          <w:sz w:val="22"/>
          <w:szCs w:val="22"/>
        </w:rPr>
        <w:t xml:space="preserve"> </w:t>
      </w:r>
      <w:r w:rsidRPr="00B87D37">
        <w:rPr>
          <w:rFonts w:ascii="Arial Narrow" w:hAnsi="Arial Narrow" w:cs="Arial"/>
          <w:sz w:val="22"/>
          <w:szCs w:val="22"/>
        </w:rPr>
        <w:t>5</w:t>
      </w:r>
    </w:p>
    <w:p w14:paraId="731EE2EC" w14:textId="34F58BB9" w:rsidR="00471F3F" w:rsidRPr="00B87D37" w:rsidRDefault="0027325F" w:rsidP="00471F3F">
      <w:pPr>
        <w:rPr>
          <w:rFonts w:ascii="Arial Narrow" w:hAnsi="Arial Narrow" w:cs="Arial"/>
          <w:sz w:val="22"/>
          <w:szCs w:val="22"/>
        </w:rPr>
      </w:pPr>
      <w:r w:rsidRPr="00B87D37">
        <w:rPr>
          <w:rFonts w:ascii="Arial Narrow" w:hAnsi="Arial Narrow" w:cs="Arial"/>
          <w:sz w:val="22"/>
          <w:szCs w:val="22"/>
        </w:rPr>
        <w:t>85-681</w:t>
      </w:r>
      <w:r w:rsidR="00471F3F" w:rsidRPr="00B87D37">
        <w:rPr>
          <w:rFonts w:ascii="Arial Narrow" w:hAnsi="Arial Narrow" w:cs="Arial"/>
          <w:sz w:val="22"/>
          <w:szCs w:val="22"/>
        </w:rPr>
        <w:t xml:space="preserve"> </w:t>
      </w:r>
      <w:r w:rsidRPr="00B87D37">
        <w:rPr>
          <w:rFonts w:ascii="Arial Narrow" w:hAnsi="Arial Narrow" w:cs="Arial"/>
          <w:sz w:val="22"/>
          <w:szCs w:val="22"/>
        </w:rPr>
        <w:t>Bydgoszcz</w:t>
      </w:r>
    </w:p>
    <w:p w14:paraId="02F45AF2" w14:textId="77777777" w:rsidR="00471F3F" w:rsidRPr="00B87D37" w:rsidRDefault="00471F3F" w:rsidP="00471F3F">
      <w:pPr>
        <w:jc w:val="both"/>
        <w:rPr>
          <w:rFonts w:ascii="Arial Narrow" w:hAnsi="Arial Narrow" w:cs="Arial"/>
          <w:bCs/>
          <w:sz w:val="22"/>
          <w:szCs w:val="22"/>
        </w:rPr>
      </w:pPr>
      <w:r w:rsidRPr="00B87D37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735195E8" w14:textId="77777777" w:rsidR="00DA2A7E" w:rsidRDefault="00471F3F" w:rsidP="00471F3F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B87D37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68C07CF2" w14:textId="6C02D454" w:rsidR="00B87D37" w:rsidRPr="00B87D37" w:rsidRDefault="00B87D37" w:rsidP="00471F3F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B87D37">
        <w:rPr>
          <w:rFonts w:ascii="Arial Narrow" w:hAnsi="Arial Narrow" w:cs="Arial"/>
          <w:b/>
          <w:sz w:val="22"/>
          <w:szCs w:val="22"/>
        </w:rPr>
        <w:t>Pismo nr: 8900/26</w:t>
      </w:r>
    </w:p>
    <w:p w14:paraId="1BF0D4A1" w14:textId="77777777" w:rsidR="00DA2A7E" w:rsidRPr="00B87D37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B87D37">
        <w:rPr>
          <w:rFonts w:ascii="Arial Narrow" w:hAnsi="Arial Narrow" w:cs="Arial"/>
          <w:b/>
          <w:sz w:val="22"/>
          <w:szCs w:val="22"/>
        </w:rPr>
        <w:t>WYKONAWCY</w:t>
      </w:r>
    </w:p>
    <w:p w14:paraId="0119EBE6" w14:textId="77777777" w:rsidR="00471F3F" w:rsidRPr="00B87D37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B87D3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B87D37" w14:paraId="0E47CCD4" w14:textId="77777777" w:rsidTr="00A34E9B">
        <w:tc>
          <w:tcPr>
            <w:tcW w:w="9330" w:type="dxa"/>
            <w:shd w:val="clear" w:color="auto" w:fill="F2F2F2"/>
            <w:hideMark/>
          </w:tcPr>
          <w:p w14:paraId="5A7B8E00" w14:textId="77777777" w:rsidR="00471F3F" w:rsidRPr="00B87D37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B87D37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14:paraId="51037FB9" w14:textId="77777777" w:rsidR="00471F3F" w:rsidRPr="00B87D37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B87D37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14:paraId="738994B7" w14:textId="77777777" w:rsidR="00607E00" w:rsidRPr="00B87D37" w:rsidRDefault="00607E00" w:rsidP="00607E00">
      <w:pPr>
        <w:spacing w:before="600" w:line="360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B87D37" w14:paraId="69A1628A" w14:textId="77777777" w:rsidTr="001D5408">
        <w:tc>
          <w:tcPr>
            <w:tcW w:w="2268" w:type="dxa"/>
          </w:tcPr>
          <w:p w14:paraId="001B1710" w14:textId="77777777" w:rsidR="00607E00" w:rsidRPr="00B87D3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7D37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</w:tcPr>
          <w:p w14:paraId="2A50678D" w14:textId="51100AE4" w:rsidR="00607E00" w:rsidRPr="00B87D3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87D37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27325F" w:rsidRPr="00B87D37">
              <w:rPr>
                <w:rFonts w:ascii="Arial Narrow" w:hAnsi="Arial Narrow" w:cs="Arial"/>
                <w:sz w:val="22"/>
                <w:szCs w:val="22"/>
              </w:rPr>
              <w:t>Tryb podstawowy bez negocjacji - art. 275 pkt. 1 ustawy Pzp</w:t>
            </w:r>
          </w:p>
        </w:tc>
      </w:tr>
      <w:tr w:rsidR="00607E00" w:rsidRPr="00B87D37" w14:paraId="770D6B89" w14:textId="77777777" w:rsidTr="001D5408">
        <w:tc>
          <w:tcPr>
            <w:tcW w:w="2268" w:type="dxa"/>
          </w:tcPr>
          <w:p w14:paraId="6F4E39F2" w14:textId="77777777" w:rsidR="00607E00" w:rsidRPr="00B87D3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7D3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2711F5BF" w14:textId="0C1ED50A" w:rsidR="00607E00" w:rsidRPr="00B87D37" w:rsidRDefault="0027325F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87D37">
              <w:rPr>
                <w:rFonts w:ascii="Arial Narrow" w:hAnsi="Arial Narrow" w:cs="Arial"/>
                <w:bCs/>
                <w:sz w:val="22"/>
                <w:szCs w:val="22"/>
              </w:rPr>
              <w:t>Sukcesywna dostawa środków piorących, dezynfekcyjnych i wzmacniających do prania bielizny szpitalnej wraz z automatycznym systemem dozującym (zgodnie z załącznikiem)</w:t>
            </w:r>
          </w:p>
        </w:tc>
      </w:tr>
      <w:tr w:rsidR="0027325F" w:rsidRPr="00B87D37" w14:paraId="2E731552" w14:textId="77777777" w:rsidTr="002B34F4">
        <w:tc>
          <w:tcPr>
            <w:tcW w:w="2268" w:type="dxa"/>
          </w:tcPr>
          <w:p w14:paraId="49F6CDFA" w14:textId="77777777" w:rsidR="0027325F" w:rsidRPr="00B87D37" w:rsidRDefault="0027325F" w:rsidP="002B34F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7D3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1C48C325" w14:textId="21DABF92" w:rsidR="0027325F" w:rsidRPr="00B87D37" w:rsidRDefault="0027325F" w:rsidP="002B34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87D37">
              <w:rPr>
                <w:rFonts w:ascii="Arial Narrow" w:hAnsi="Arial Narrow" w:cs="Arial"/>
                <w:bCs/>
                <w:sz w:val="22"/>
                <w:szCs w:val="22"/>
              </w:rPr>
              <w:t>112/2026</w:t>
            </w:r>
          </w:p>
        </w:tc>
      </w:tr>
    </w:tbl>
    <w:p w14:paraId="1C01C6CA" w14:textId="2A83B2D5" w:rsidR="00B87D37" w:rsidRPr="00B87D37" w:rsidRDefault="0027325F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87D37">
        <w:rPr>
          <w:rFonts w:ascii="Arial Narrow" w:hAnsi="Arial Narrow" w:cs="Arial"/>
          <w:sz w:val="22"/>
          <w:szCs w:val="22"/>
        </w:rPr>
        <w:t xml:space="preserve"> </w:t>
      </w:r>
      <w:r w:rsidR="00DA2A7E" w:rsidRPr="00B87D37">
        <w:rPr>
          <w:rFonts w:ascii="Arial Narrow" w:hAnsi="Arial Narrow" w:cs="Arial"/>
          <w:sz w:val="22"/>
          <w:szCs w:val="22"/>
        </w:rPr>
        <w:t xml:space="preserve">Zamawiający, </w:t>
      </w:r>
      <w:r w:rsidRPr="00B87D37">
        <w:rPr>
          <w:rFonts w:ascii="Arial Narrow" w:hAnsi="Arial Narrow" w:cs="Arial"/>
          <w:b/>
          <w:sz w:val="22"/>
          <w:szCs w:val="22"/>
        </w:rPr>
        <w:t>10.WSzKzP SPZOZ</w:t>
      </w:r>
      <w:r w:rsidR="00DA2A7E" w:rsidRPr="00B87D37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Pr="00B87D37">
        <w:rPr>
          <w:rFonts w:ascii="Arial Narrow" w:hAnsi="Arial Narrow" w:cs="Arial"/>
          <w:sz w:val="22"/>
          <w:szCs w:val="22"/>
        </w:rPr>
        <w:t>(t.j. Dz. U. z 2026 r. poz. 793)</w:t>
      </w:r>
      <w:r w:rsidR="00DA2A7E" w:rsidRPr="00B87D37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60521B71" w14:textId="77777777" w:rsidR="00DA2A7E" w:rsidRPr="00B87D37" w:rsidRDefault="00DA2A7E" w:rsidP="00DA2A7E">
      <w:pPr>
        <w:spacing w:after="60"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87D37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B87D37">
        <w:rPr>
          <w:rFonts w:ascii="Arial Narrow" w:hAnsi="Arial Narrow" w:cs="Arial"/>
          <w:b/>
          <w:bCs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27325F" w:rsidRPr="00B87D37" w14:paraId="4B2A031C" w14:textId="77777777" w:rsidTr="002B34F4">
        <w:tc>
          <w:tcPr>
            <w:tcW w:w="2943" w:type="dxa"/>
          </w:tcPr>
          <w:p w14:paraId="09516E9B" w14:textId="66EDCA91" w:rsidR="0027325F" w:rsidRPr="00B87D37" w:rsidRDefault="0027325F" w:rsidP="002B34F4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7D37">
              <w:rPr>
                <w:rFonts w:ascii="Arial Narrow" w:hAnsi="Arial Narrow" w:cs="Arial"/>
                <w:sz w:val="22"/>
                <w:szCs w:val="22"/>
              </w:rPr>
              <w:t>Art. 255 pkt. 3</w:t>
            </w:r>
            <w:r w:rsidRPr="00B87D37">
              <w:rPr>
                <w:rFonts w:ascii="Arial Narrow" w:hAnsi="Arial Narrow" w:cs="Arial"/>
                <w:sz w:val="22"/>
                <w:szCs w:val="22"/>
              </w:rPr>
              <w:t xml:space="preserve"> ustawy Pzp</w:t>
            </w:r>
          </w:p>
        </w:tc>
        <w:tc>
          <w:tcPr>
            <w:tcW w:w="6237" w:type="dxa"/>
          </w:tcPr>
          <w:p w14:paraId="252BF6A3" w14:textId="77777777" w:rsidR="0027325F" w:rsidRDefault="0027325F" w:rsidP="002B34F4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7D37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140CD3E7" w14:textId="30667621" w:rsidR="00B87D37" w:rsidRPr="00B87D37" w:rsidRDefault="00B87D37" w:rsidP="002B34F4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481A3FA9" w14:textId="5B0839D1" w:rsidR="00DA2A7E" w:rsidRPr="00B87D37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B87D37">
        <w:rPr>
          <w:rFonts w:ascii="Arial Narrow" w:hAnsi="Arial Narrow" w:cs="Arial"/>
          <w:szCs w:val="22"/>
          <w:u w:val="single"/>
        </w:rPr>
        <w:lastRenderedPageBreak/>
        <w:t>Uzasadnienie faktyczne</w:t>
      </w:r>
      <w:r w:rsidRPr="00B87D37">
        <w:rPr>
          <w:rFonts w:ascii="Arial Narrow" w:hAnsi="Arial Narrow" w:cs="Arial"/>
          <w:szCs w:val="22"/>
        </w:rPr>
        <w:t>:</w:t>
      </w:r>
    </w:p>
    <w:p w14:paraId="32092105" w14:textId="5D0AC331" w:rsidR="00DA2A7E" w:rsidRPr="00B87D37" w:rsidRDefault="0027325F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B87D37">
        <w:rPr>
          <w:rFonts w:ascii="Arial Narrow" w:hAnsi="Arial Narrow" w:cs="Arial"/>
          <w:sz w:val="22"/>
          <w:szCs w:val="22"/>
        </w:rPr>
        <w:t>Cena najkorzystniejszej oferty złożonej w postępowaniu, znacząco przewyższa kwotę środków finansowych zabezpieczonych przez Zamawiającego na sfinansowanie zamówienia. Wobec braku możliwości zwiększenia tych środków Zamawiający unieważnia przedmiotowe postępowanie.</w:t>
      </w:r>
    </w:p>
    <w:p w14:paraId="23448280" w14:textId="77777777" w:rsidR="00C512EB" w:rsidRPr="00B87D37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164F3F7F" w14:textId="77777777"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87D37">
        <w:rPr>
          <w:rFonts w:ascii="Arial Narrow" w:hAnsi="Arial Narrow" w:cs="Arial"/>
          <w:i/>
          <w:sz w:val="22"/>
          <w:szCs w:val="22"/>
        </w:rPr>
        <w:t>Zamawiający</w:t>
      </w:r>
    </w:p>
    <w:p w14:paraId="7A6676BF" w14:textId="77777777" w:rsidR="00B87D37" w:rsidRDefault="00B87D3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09DB953" w14:textId="77777777" w:rsidR="00B87D37" w:rsidRDefault="00B87D3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F51FB26" w14:textId="77777777" w:rsidR="00B87D37" w:rsidRDefault="00B87D3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0F542DD" w14:textId="77777777" w:rsidR="00B87D37" w:rsidRDefault="00B87D3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67B28E6D" w14:textId="77777777" w:rsidR="00B87D37" w:rsidRDefault="00B87D3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A20A6B3" w14:textId="77777777" w:rsidR="00B87D37" w:rsidRDefault="00B87D3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AC1DE2A" w14:textId="77777777" w:rsidR="00B87D37" w:rsidRDefault="00B87D3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ACED037" w14:textId="77777777" w:rsidR="00B87D37" w:rsidRDefault="00B87D3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EE91833" w14:textId="77777777" w:rsidR="00B87D37" w:rsidRDefault="00B87D3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85CBDA2" w14:textId="77777777" w:rsidR="00B87D37" w:rsidRDefault="00B87D3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5FBAB4E" w14:textId="77777777" w:rsidR="00B87D37" w:rsidRDefault="00B87D37" w:rsidP="00B87D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5B7A5EB8" w14:textId="77777777" w:rsidR="00B87D37" w:rsidRDefault="00B87D37" w:rsidP="00B87D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7C7747E3" w14:textId="161F3731" w:rsidR="00B87D37" w:rsidRPr="00CA7892" w:rsidRDefault="00B87D37" w:rsidP="00B87D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N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 1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</w:p>
    <w:p w14:paraId="070DDC8F" w14:textId="77777777" w:rsidR="00B87D37" w:rsidRDefault="00B87D37" w:rsidP="00B87D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 </w:t>
      </w:r>
      <w:r w:rsidRPr="00B87D37">
        <w:rPr>
          <w:rFonts w:ascii="Arial Narrow" w:hAnsi="Arial Narrow"/>
          <w:b/>
          <w:bCs/>
          <w:sz w:val="18"/>
          <w:szCs w:val="20"/>
        </w:rPr>
        <w:t xml:space="preserve">– </w:t>
      </w:r>
      <w:r w:rsidRPr="00B87D37">
        <w:rPr>
          <w:rFonts w:ascii="Arial Narrow" w:hAnsi="Arial Narrow"/>
          <w:sz w:val="18"/>
          <w:szCs w:val="20"/>
        </w:rPr>
        <w:t>a/a kancelaria</w:t>
      </w:r>
      <w:r w:rsidRPr="00B9724A">
        <w:rPr>
          <w:rFonts w:ascii="Arial Narrow" w:hAnsi="Arial Narrow"/>
          <w:sz w:val="18"/>
          <w:szCs w:val="20"/>
        </w:rPr>
        <w:t xml:space="preserve">  </w:t>
      </w:r>
    </w:p>
    <w:p w14:paraId="39D30EA0" w14:textId="77777777" w:rsidR="00B87D37" w:rsidRPr="00B9724A" w:rsidRDefault="00B87D37" w:rsidP="00B87D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 w:rsidRPr="00B87D37">
        <w:rPr>
          <w:rFonts w:ascii="Arial Narrow" w:hAnsi="Arial Narrow"/>
          <w:b/>
          <w:bCs/>
          <w:sz w:val="18"/>
          <w:szCs w:val="20"/>
        </w:rPr>
        <w:t>Wykonawcy</w:t>
      </w:r>
      <w:r w:rsidRPr="00F60D92">
        <w:rPr>
          <w:rFonts w:ascii="Arial Narrow" w:hAnsi="Arial Narrow"/>
          <w:sz w:val="18"/>
          <w:szCs w:val="20"/>
        </w:rPr>
        <w:t xml:space="preserve"> poprzez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14:paraId="70E4DE33" w14:textId="77777777" w:rsidR="00B87D37" w:rsidRPr="00B9724A" w:rsidRDefault="00B87D37" w:rsidP="00B87D3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Martyna Ostrowska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</w:t>
      </w:r>
      <w:r>
        <w:rPr>
          <w:rFonts w:ascii="Arial Narrow" w:hAnsi="Arial Narrow"/>
          <w:sz w:val="18"/>
        </w:rPr>
        <w:t>8, e-mail: ostrowska8911@10wsk.mil.pl</w:t>
      </w:r>
    </w:p>
    <w:p w14:paraId="172D2EB6" w14:textId="4A14E5D7" w:rsidR="00B87D37" w:rsidRDefault="00B87D37" w:rsidP="00B87D3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19.10.2026</w:t>
      </w:r>
    </w:p>
    <w:bookmarkEnd w:id="0"/>
    <w:p w14:paraId="79439A30" w14:textId="06E02966" w:rsidR="00020DF5" w:rsidRPr="00B87D37" w:rsidRDefault="00020DF5" w:rsidP="00C512EB">
      <w:pPr>
        <w:spacing w:line="276" w:lineRule="auto"/>
        <w:jc w:val="right"/>
        <w:rPr>
          <w:rFonts w:ascii="Arial Narrow" w:hAnsi="Arial Narrow" w:cs="Arial"/>
          <w:iCs/>
          <w:sz w:val="22"/>
          <w:szCs w:val="22"/>
        </w:rPr>
      </w:pPr>
    </w:p>
    <w:sectPr w:rsidR="00020DF5" w:rsidRPr="00B87D37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29466" w14:textId="77777777" w:rsidR="00373B3F" w:rsidRDefault="00373B3F">
      <w:r>
        <w:separator/>
      </w:r>
    </w:p>
  </w:endnote>
  <w:endnote w:type="continuationSeparator" w:id="0">
    <w:p w14:paraId="0EC6ADA6" w14:textId="77777777" w:rsidR="00373B3F" w:rsidRDefault="00373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742FA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313FA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F22B7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F38AF7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4146B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D0236B" w14:textId="77777777" w:rsidR="003F0CBE" w:rsidRDefault="003F0CBE">
    <w:pPr>
      <w:pStyle w:val="Stopka"/>
      <w:tabs>
        <w:tab w:val="clear" w:pos="4536"/>
      </w:tabs>
      <w:jc w:val="center"/>
    </w:pPr>
  </w:p>
  <w:p w14:paraId="3EEB6B7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1A192" w14:textId="77777777" w:rsidR="00373B3F" w:rsidRDefault="00373B3F">
      <w:r>
        <w:separator/>
      </w:r>
    </w:p>
  </w:footnote>
  <w:footnote w:type="continuationSeparator" w:id="0">
    <w:p w14:paraId="361E05DA" w14:textId="77777777" w:rsidR="00373B3F" w:rsidRDefault="00373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A48B3" w14:textId="77777777" w:rsidR="0027325F" w:rsidRDefault="002732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E09A8" w14:textId="77777777" w:rsidR="0027325F" w:rsidRDefault="002732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D29BA" w14:textId="77777777" w:rsidR="0027325F" w:rsidRDefault="00273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490978">
    <w:abstractNumId w:val="5"/>
  </w:num>
  <w:num w:numId="2" w16cid:durableId="916212062">
    <w:abstractNumId w:val="10"/>
  </w:num>
  <w:num w:numId="3" w16cid:durableId="1785617914">
    <w:abstractNumId w:val="4"/>
  </w:num>
  <w:num w:numId="4" w16cid:durableId="246892306">
    <w:abstractNumId w:val="9"/>
  </w:num>
  <w:num w:numId="5" w16cid:durableId="1190608472">
    <w:abstractNumId w:val="1"/>
  </w:num>
  <w:num w:numId="6" w16cid:durableId="1997371312">
    <w:abstractNumId w:val="2"/>
  </w:num>
  <w:num w:numId="7" w16cid:durableId="1926837967">
    <w:abstractNumId w:val="8"/>
  </w:num>
  <w:num w:numId="8" w16cid:durableId="1420716334">
    <w:abstractNumId w:val="6"/>
  </w:num>
  <w:num w:numId="9" w16cid:durableId="1567179653">
    <w:abstractNumId w:val="3"/>
  </w:num>
  <w:num w:numId="10" w16cid:durableId="363480499">
    <w:abstractNumId w:val="0"/>
  </w:num>
  <w:num w:numId="11" w16cid:durableId="5751680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004A"/>
    <w:rsid w:val="00020DF5"/>
    <w:rsid w:val="000345C2"/>
    <w:rsid w:val="00047A30"/>
    <w:rsid w:val="001B1480"/>
    <w:rsid w:val="001D5408"/>
    <w:rsid w:val="00210DCB"/>
    <w:rsid w:val="0027325F"/>
    <w:rsid w:val="002D47D4"/>
    <w:rsid w:val="003261E7"/>
    <w:rsid w:val="00372CE9"/>
    <w:rsid w:val="00373B3F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7004A"/>
    <w:rsid w:val="008C7BA4"/>
    <w:rsid w:val="009553F8"/>
    <w:rsid w:val="00A34E9B"/>
    <w:rsid w:val="00A43057"/>
    <w:rsid w:val="00A86662"/>
    <w:rsid w:val="00AF6582"/>
    <w:rsid w:val="00AF7988"/>
    <w:rsid w:val="00B1578C"/>
    <w:rsid w:val="00B87D37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43CBCA"/>
  <w15:chartTrackingRefBased/>
  <w15:docId w15:val="{625869FE-1543-43A3-A8CC-D79E245A6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B87D3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87D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</cp:revision>
  <cp:lastPrinted>2026-10-19T08:37:00Z</cp:lastPrinted>
  <dcterms:created xsi:type="dcterms:W3CDTF">2026-10-19T08:29:00Z</dcterms:created>
  <dcterms:modified xsi:type="dcterms:W3CDTF">2026-10-19T08:37:00Z</dcterms:modified>
</cp:coreProperties>
</file>