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025CB5" w14:textId="0E7223CB" w:rsidR="00B36EDA" w:rsidRPr="00B41C5F" w:rsidRDefault="005A7711" w:rsidP="00B41C5F">
      <w:pPr>
        <w:spacing w:after="600" w:line="276" w:lineRule="auto"/>
        <w:jc w:val="right"/>
        <w:rPr>
          <w:sz w:val="22"/>
          <w:szCs w:val="22"/>
        </w:rPr>
      </w:pPr>
      <w:bookmarkStart w:id="0" w:name="_Hlk53520193"/>
      <w:r w:rsidRPr="00B41C5F">
        <w:rPr>
          <w:sz w:val="22"/>
          <w:szCs w:val="22"/>
        </w:rPr>
        <w:t>Kraków</w:t>
      </w:r>
      <w:r w:rsidR="00B36EDA" w:rsidRPr="00B41C5F">
        <w:rPr>
          <w:sz w:val="22"/>
          <w:szCs w:val="22"/>
        </w:rPr>
        <w:t xml:space="preserve"> dnia: </w:t>
      </w:r>
      <w:r w:rsidR="007A11D4">
        <w:rPr>
          <w:sz w:val="22"/>
          <w:szCs w:val="22"/>
        </w:rPr>
        <w:t>19.10.2026 r.</w:t>
      </w:r>
    </w:p>
    <w:p w14:paraId="1BAB685E" w14:textId="77777777" w:rsidR="005A7711" w:rsidRPr="00B41C5F" w:rsidRDefault="005A7711" w:rsidP="00B41C5F">
      <w:pPr>
        <w:spacing w:line="276" w:lineRule="auto"/>
        <w:ind w:right="3969"/>
        <w:rPr>
          <w:b/>
          <w:bCs/>
          <w:sz w:val="22"/>
          <w:szCs w:val="22"/>
        </w:rPr>
      </w:pPr>
      <w:r w:rsidRPr="00B41C5F">
        <w:rPr>
          <w:b/>
          <w:bCs/>
          <w:sz w:val="22"/>
          <w:szCs w:val="22"/>
        </w:rPr>
        <w:t>Szpital Miejski Specjalistyczny</w:t>
      </w:r>
    </w:p>
    <w:p w14:paraId="19CFA51C" w14:textId="77777777" w:rsidR="005A7711" w:rsidRPr="00B41C5F" w:rsidRDefault="005A7711" w:rsidP="00B41C5F">
      <w:pPr>
        <w:spacing w:line="276" w:lineRule="auto"/>
        <w:ind w:right="3969"/>
        <w:rPr>
          <w:b/>
          <w:bCs/>
          <w:sz w:val="22"/>
          <w:szCs w:val="22"/>
        </w:rPr>
      </w:pPr>
      <w:r w:rsidRPr="00B41C5F">
        <w:rPr>
          <w:b/>
          <w:bCs/>
          <w:sz w:val="22"/>
          <w:szCs w:val="22"/>
        </w:rPr>
        <w:t>im. Gabriela Narutowicza w Krakowie</w:t>
      </w:r>
    </w:p>
    <w:p w14:paraId="1E348F13" w14:textId="77777777" w:rsidR="00B36EDA" w:rsidRPr="00B41C5F" w:rsidRDefault="005A7711" w:rsidP="00B41C5F">
      <w:pPr>
        <w:spacing w:line="276" w:lineRule="auto"/>
        <w:ind w:right="3969"/>
        <w:rPr>
          <w:sz w:val="22"/>
          <w:szCs w:val="22"/>
        </w:rPr>
      </w:pPr>
      <w:r w:rsidRPr="00B41C5F">
        <w:rPr>
          <w:sz w:val="22"/>
          <w:szCs w:val="22"/>
        </w:rPr>
        <w:t>ul. Prądnicka</w:t>
      </w:r>
      <w:r w:rsidR="00B36EDA" w:rsidRPr="00B41C5F">
        <w:rPr>
          <w:sz w:val="22"/>
          <w:szCs w:val="22"/>
        </w:rPr>
        <w:t xml:space="preserve"> </w:t>
      </w:r>
      <w:r w:rsidRPr="00B41C5F">
        <w:rPr>
          <w:sz w:val="22"/>
          <w:szCs w:val="22"/>
        </w:rPr>
        <w:t>35-37</w:t>
      </w:r>
    </w:p>
    <w:p w14:paraId="61618871" w14:textId="77777777" w:rsidR="00B36EDA" w:rsidRPr="00B41C5F" w:rsidRDefault="005A7711" w:rsidP="00B41C5F">
      <w:pPr>
        <w:spacing w:line="276" w:lineRule="auto"/>
        <w:ind w:right="3969"/>
        <w:rPr>
          <w:sz w:val="22"/>
          <w:szCs w:val="22"/>
        </w:rPr>
      </w:pPr>
      <w:r w:rsidRPr="00B41C5F">
        <w:rPr>
          <w:sz w:val="22"/>
          <w:szCs w:val="22"/>
        </w:rPr>
        <w:t>31-202</w:t>
      </w:r>
      <w:r w:rsidR="00B36EDA" w:rsidRPr="00B41C5F">
        <w:rPr>
          <w:sz w:val="22"/>
          <w:szCs w:val="22"/>
        </w:rPr>
        <w:t xml:space="preserve"> </w:t>
      </w:r>
      <w:r w:rsidRPr="00B41C5F">
        <w:rPr>
          <w:sz w:val="22"/>
          <w:szCs w:val="22"/>
        </w:rPr>
        <w:t>Kraków</w:t>
      </w:r>
    </w:p>
    <w:p w14:paraId="009D692F" w14:textId="77777777" w:rsidR="00B36EDA" w:rsidRDefault="00B36EDA" w:rsidP="00B36EDA">
      <w:pPr>
        <w:tabs>
          <w:tab w:val="left" w:pos="708"/>
          <w:tab w:val="center" w:pos="4536"/>
          <w:tab w:val="right" w:pos="9072"/>
        </w:tabs>
        <w:spacing w:after="20"/>
      </w:pPr>
    </w:p>
    <w:p w14:paraId="11661C65" w14:textId="77777777" w:rsidR="00B41C5F" w:rsidRPr="00B41C5F" w:rsidRDefault="00B41C5F" w:rsidP="00B36EDA">
      <w:pPr>
        <w:tabs>
          <w:tab w:val="left" w:pos="708"/>
          <w:tab w:val="center" w:pos="4536"/>
          <w:tab w:val="right" w:pos="9072"/>
        </w:tabs>
        <w:spacing w:after="20"/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B41C5F" w14:paraId="12A3C751" w14:textId="77777777" w:rsidTr="00B36EDA">
        <w:tc>
          <w:tcPr>
            <w:tcW w:w="9923" w:type="dxa"/>
            <w:shd w:val="clear" w:color="auto" w:fill="F2F2F2"/>
            <w:hideMark/>
          </w:tcPr>
          <w:p w14:paraId="31D8DF48" w14:textId="6A3B0340" w:rsidR="00B36EDA" w:rsidRPr="00B41C5F" w:rsidRDefault="00B41C5F" w:rsidP="00967BF4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36"/>
                <w:szCs w:val="36"/>
              </w:rPr>
            </w:pPr>
            <w:r>
              <w:rPr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14:paraId="67FA9144" w14:textId="77777777" w:rsidR="00B36EDA" w:rsidRPr="00B41C5F" w:rsidRDefault="00B36EDA" w:rsidP="00967BF4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B41C5F">
              <w:rPr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302235E9" w14:textId="77777777" w:rsidR="00B36EDA" w:rsidRPr="00B41C5F" w:rsidRDefault="00B36EDA" w:rsidP="00B36EDA">
      <w:pPr>
        <w:keepNext/>
        <w:spacing w:after="240"/>
        <w:outlineLvl w:val="0"/>
        <w:rPr>
          <w:b/>
        </w:rPr>
      </w:pPr>
    </w:p>
    <w:p w14:paraId="2B7AEA10" w14:textId="77777777" w:rsidR="00B36EDA" w:rsidRPr="00B41C5F" w:rsidRDefault="00B36EDA" w:rsidP="00B36EDA">
      <w:pPr>
        <w:spacing w:after="120" w:line="360" w:lineRule="auto"/>
        <w:jc w:val="both"/>
        <w:rPr>
          <w:rFonts w:eastAsia="Calibri"/>
          <w:lang w:eastAsia="en-US"/>
        </w:rPr>
      </w:pPr>
      <w:r w:rsidRPr="00B41C5F">
        <w:rPr>
          <w:rFonts w:eastAsia="Calibri"/>
          <w:lang w:eastAsia="en-US"/>
        </w:rPr>
        <w:t xml:space="preserve">Dotyczy </w:t>
      </w:r>
      <w:r w:rsidRPr="00B41C5F">
        <w:t>postępowania o udzielenie zamówienia publicznego</w:t>
      </w:r>
      <w:r w:rsidRPr="00B41C5F">
        <w:rPr>
          <w:rFonts w:eastAsia="Calibri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B41C5F" w14:paraId="69F68CCF" w14:textId="77777777" w:rsidTr="00B36EDA">
        <w:tc>
          <w:tcPr>
            <w:tcW w:w="2269" w:type="dxa"/>
          </w:tcPr>
          <w:p w14:paraId="2572270E" w14:textId="77777777" w:rsidR="00B36EDA" w:rsidRPr="00B41C5F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B41C5F">
              <w:t>Nazwa zamówienia:</w:t>
            </w:r>
          </w:p>
        </w:tc>
        <w:tc>
          <w:tcPr>
            <w:tcW w:w="7654" w:type="dxa"/>
          </w:tcPr>
          <w:p w14:paraId="27510341" w14:textId="77777777" w:rsidR="00B36EDA" w:rsidRPr="00B41C5F" w:rsidRDefault="005A7711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i/>
                <w:iCs/>
              </w:rPr>
            </w:pPr>
            <w:r w:rsidRPr="00B41C5F">
              <w:rPr>
                <w:bCs/>
                <w:i/>
                <w:iCs/>
              </w:rPr>
              <w:t>Zakup i dostawa środków dezynfekcyjnych II</w:t>
            </w:r>
          </w:p>
        </w:tc>
      </w:tr>
      <w:tr w:rsidR="005A7711" w:rsidRPr="00B41C5F" w14:paraId="110C98D4" w14:textId="77777777" w:rsidTr="00CE479E">
        <w:tc>
          <w:tcPr>
            <w:tcW w:w="2269" w:type="dxa"/>
          </w:tcPr>
          <w:p w14:paraId="3284C3E2" w14:textId="77777777" w:rsidR="005A7711" w:rsidRPr="00B41C5F" w:rsidRDefault="005A7711" w:rsidP="00CE479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B41C5F">
              <w:t>Numer referencyjny:</w:t>
            </w:r>
          </w:p>
        </w:tc>
        <w:tc>
          <w:tcPr>
            <w:tcW w:w="7654" w:type="dxa"/>
          </w:tcPr>
          <w:p w14:paraId="2A5B710C" w14:textId="77777777" w:rsidR="005A7711" w:rsidRPr="00B41C5F" w:rsidRDefault="005A7711" w:rsidP="00CE479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B41C5F">
              <w:rPr>
                <w:bCs/>
              </w:rPr>
              <w:t>ZP/38/2026</w:t>
            </w:r>
          </w:p>
        </w:tc>
      </w:tr>
    </w:tbl>
    <w:p w14:paraId="2B4FAAB9" w14:textId="77777777" w:rsidR="00B36EDA" w:rsidRPr="00B41C5F" w:rsidRDefault="00B36EDA" w:rsidP="00B36EDA">
      <w:pPr>
        <w:tabs>
          <w:tab w:val="left" w:pos="708"/>
          <w:tab w:val="center" w:pos="4536"/>
          <w:tab w:val="right" w:pos="9072"/>
        </w:tabs>
      </w:pPr>
    </w:p>
    <w:p w14:paraId="5283FE72" w14:textId="0AF6397E" w:rsidR="00B36EDA" w:rsidRPr="00B41C5F" w:rsidRDefault="00B36EDA" w:rsidP="00B41C5F">
      <w:pPr>
        <w:pStyle w:val="Nagwek"/>
        <w:tabs>
          <w:tab w:val="left" w:pos="708"/>
        </w:tabs>
        <w:spacing w:after="120" w:line="276" w:lineRule="auto"/>
        <w:ind w:right="-283"/>
        <w:jc w:val="both"/>
        <w:rPr>
          <w:sz w:val="22"/>
          <w:szCs w:val="22"/>
        </w:rPr>
      </w:pPr>
      <w:r w:rsidRPr="00B41C5F">
        <w:rPr>
          <w:sz w:val="22"/>
          <w:szCs w:val="22"/>
        </w:rPr>
        <w:t xml:space="preserve">Zamawiający, działając na podstawie art. 253 ust. 1 pkt. 1 i ust. 2 ustawy z dnia 11 września 2019r. Prawo zamówień publicznych </w:t>
      </w:r>
      <w:r w:rsidR="005A7711" w:rsidRPr="00B41C5F">
        <w:rPr>
          <w:sz w:val="22"/>
          <w:szCs w:val="22"/>
        </w:rPr>
        <w:t>(t.j. Dz. U. z 2026 r. poz. 793)</w:t>
      </w:r>
      <w:r w:rsidRPr="00B41C5F">
        <w:rPr>
          <w:sz w:val="22"/>
          <w:szCs w:val="22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5A7711" w:rsidRPr="00B41C5F" w14:paraId="2E081A22" w14:textId="77777777" w:rsidTr="005A771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C55027" w14:textId="509690C6" w:rsidR="005A7711" w:rsidRPr="00B41C5F" w:rsidRDefault="005A7711" w:rsidP="00B41C5F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B41C5F">
              <w:rPr>
                <w:b/>
                <w:bCs/>
                <w:sz w:val="20"/>
                <w:szCs w:val="20"/>
              </w:rPr>
              <w:t>Pakiet 1 - Dezynfekcja - fumigacja</w:t>
            </w:r>
          </w:p>
          <w:p w14:paraId="28A0C1DC" w14:textId="74B23333" w:rsidR="005A7711" w:rsidRPr="00B41C5F" w:rsidRDefault="005A7711" w:rsidP="00B41C5F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B41C5F">
              <w:rPr>
                <w:b/>
                <w:sz w:val="20"/>
                <w:szCs w:val="20"/>
              </w:rPr>
              <w:t xml:space="preserve">"GREENPOL" </w:t>
            </w:r>
            <w:r w:rsidR="00B41C5F" w:rsidRPr="00B41C5F">
              <w:rPr>
                <w:b/>
                <w:sz w:val="20"/>
                <w:szCs w:val="20"/>
              </w:rPr>
              <w:t xml:space="preserve">Instytut Kształtowania Środowiska </w:t>
            </w:r>
            <w:r w:rsidR="00B41C5F">
              <w:rPr>
                <w:b/>
                <w:sz w:val="20"/>
                <w:szCs w:val="20"/>
              </w:rPr>
              <w:t>Sp. z o.o.</w:t>
            </w:r>
          </w:p>
          <w:p w14:paraId="3A39D8A8" w14:textId="73631386" w:rsidR="005A7711" w:rsidRPr="00B41C5F" w:rsidRDefault="005A7711" w:rsidP="00B41C5F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B41C5F">
              <w:rPr>
                <w:bCs/>
                <w:sz w:val="20"/>
                <w:szCs w:val="20"/>
              </w:rPr>
              <w:t>ul. S. Żeromskiego 10/4</w:t>
            </w:r>
          </w:p>
          <w:p w14:paraId="31EFF53C" w14:textId="3721DCA1" w:rsidR="005A7711" w:rsidRPr="00B41C5F" w:rsidRDefault="005A7711" w:rsidP="00B41C5F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B41C5F">
              <w:rPr>
                <w:bCs/>
                <w:sz w:val="20"/>
                <w:szCs w:val="20"/>
              </w:rPr>
              <w:t>65-066 Zielona Góra</w:t>
            </w:r>
          </w:p>
          <w:p w14:paraId="5738830B" w14:textId="62A8AA8C" w:rsidR="005A7711" w:rsidRPr="00B41C5F" w:rsidRDefault="005A7711" w:rsidP="00B41C5F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B41C5F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B41C5F">
              <w:rPr>
                <w:color w:val="000000"/>
                <w:sz w:val="20"/>
                <w:szCs w:val="20"/>
              </w:rPr>
              <w:t>:</w:t>
            </w:r>
            <w:r w:rsidR="00B41C5F">
              <w:rPr>
                <w:color w:val="000000"/>
                <w:sz w:val="20"/>
                <w:szCs w:val="20"/>
              </w:rPr>
              <w:t xml:space="preserve"> </w:t>
            </w:r>
            <w:r w:rsidRPr="00B41C5F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5A7711" w:rsidRPr="00B41C5F" w14:paraId="3055EA36" w14:textId="77777777" w:rsidTr="005A771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DF5BBA" w14:textId="7BA3A2FC" w:rsidR="005A7711" w:rsidRPr="00B41C5F" w:rsidRDefault="005A7711" w:rsidP="00B41C5F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B41C5F">
              <w:rPr>
                <w:b/>
                <w:bCs/>
                <w:sz w:val="20"/>
                <w:szCs w:val="20"/>
              </w:rPr>
              <w:t>Pakiet 3 - Preparat do szybkiej dezynfekcji powierzchni małych i trudno dostępnych na bazie alkoholu bez aldehydów</w:t>
            </w:r>
          </w:p>
          <w:p w14:paraId="1ECEAC17" w14:textId="7FBCCA9B" w:rsidR="005A7711" w:rsidRPr="00B41C5F" w:rsidRDefault="005A7711" w:rsidP="00B41C5F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B41C5F">
              <w:rPr>
                <w:b/>
                <w:sz w:val="20"/>
                <w:szCs w:val="20"/>
              </w:rPr>
              <w:t>Centrum Zaopatrzenia Medycznego "Cezal" S</w:t>
            </w:r>
            <w:r w:rsidR="00B41C5F">
              <w:rPr>
                <w:b/>
                <w:sz w:val="20"/>
                <w:szCs w:val="20"/>
              </w:rPr>
              <w:t>.</w:t>
            </w:r>
            <w:r w:rsidRPr="00B41C5F">
              <w:rPr>
                <w:b/>
                <w:sz w:val="20"/>
                <w:szCs w:val="20"/>
              </w:rPr>
              <w:t>A</w:t>
            </w:r>
            <w:r w:rsidR="00B41C5F">
              <w:rPr>
                <w:b/>
                <w:sz w:val="20"/>
                <w:szCs w:val="20"/>
              </w:rPr>
              <w:t>.</w:t>
            </w:r>
            <w:r w:rsidRPr="00B41C5F">
              <w:rPr>
                <w:b/>
                <w:sz w:val="20"/>
                <w:szCs w:val="20"/>
              </w:rPr>
              <w:t xml:space="preserve"> </w:t>
            </w:r>
          </w:p>
          <w:p w14:paraId="79ACA6B3" w14:textId="77777777" w:rsidR="005A7711" w:rsidRPr="00B41C5F" w:rsidRDefault="005A7711" w:rsidP="00B41C5F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B41C5F">
              <w:rPr>
                <w:bCs/>
                <w:sz w:val="20"/>
                <w:szCs w:val="20"/>
              </w:rPr>
              <w:t xml:space="preserve">ul. Balicka 117 </w:t>
            </w:r>
          </w:p>
          <w:p w14:paraId="6F8411A4" w14:textId="77777777" w:rsidR="005A7711" w:rsidRPr="00B41C5F" w:rsidRDefault="005A7711" w:rsidP="00B41C5F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B41C5F">
              <w:rPr>
                <w:bCs/>
                <w:sz w:val="20"/>
                <w:szCs w:val="20"/>
              </w:rPr>
              <w:t>30-149 Kraków</w:t>
            </w:r>
          </w:p>
          <w:p w14:paraId="25A11957" w14:textId="69331300" w:rsidR="005A7711" w:rsidRPr="00B41C5F" w:rsidRDefault="005A7711" w:rsidP="00B41C5F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B41C5F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B41C5F">
              <w:rPr>
                <w:color w:val="000000"/>
                <w:sz w:val="20"/>
                <w:szCs w:val="20"/>
              </w:rPr>
              <w:t>:</w:t>
            </w:r>
            <w:r w:rsidR="00B41C5F">
              <w:rPr>
                <w:color w:val="000000"/>
                <w:sz w:val="20"/>
                <w:szCs w:val="20"/>
              </w:rPr>
              <w:t xml:space="preserve"> </w:t>
            </w:r>
            <w:r w:rsidRPr="00B41C5F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5A7711" w:rsidRPr="00B41C5F" w14:paraId="30373583" w14:textId="77777777" w:rsidTr="005A771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06D7A8" w14:textId="676CE554" w:rsidR="005A7711" w:rsidRPr="00B41C5F" w:rsidRDefault="005A7711" w:rsidP="00B41C5F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B41C5F">
              <w:rPr>
                <w:b/>
                <w:bCs/>
                <w:sz w:val="20"/>
                <w:szCs w:val="20"/>
              </w:rPr>
              <w:t>Pakiet 4- Preparat sporobójczy do dezynfekcji videonasofiberoskopu</w:t>
            </w:r>
          </w:p>
          <w:p w14:paraId="008C3129" w14:textId="08B5941F" w:rsidR="005A7711" w:rsidRPr="00B41C5F" w:rsidRDefault="005A7711" w:rsidP="00B41C5F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B41C5F">
              <w:rPr>
                <w:b/>
                <w:sz w:val="20"/>
                <w:szCs w:val="20"/>
              </w:rPr>
              <w:t>Centrum Zaopatrzenia Medycznego "Cezal" S</w:t>
            </w:r>
            <w:r w:rsidR="00B41C5F">
              <w:rPr>
                <w:b/>
                <w:sz w:val="20"/>
                <w:szCs w:val="20"/>
              </w:rPr>
              <w:t>.</w:t>
            </w:r>
            <w:r w:rsidRPr="00B41C5F">
              <w:rPr>
                <w:b/>
                <w:sz w:val="20"/>
                <w:szCs w:val="20"/>
              </w:rPr>
              <w:t>A</w:t>
            </w:r>
            <w:r w:rsidR="00B41C5F">
              <w:rPr>
                <w:b/>
                <w:sz w:val="20"/>
                <w:szCs w:val="20"/>
              </w:rPr>
              <w:t>.</w:t>
            </w:r>
            <w:r w:rsidRPr="00B41C5F">
              <w:rPr>
                <w:b/>
                <w:sz w:val="20"/>
                <w:szCs w:val="20"/>
              </w:rPr>
              <w:t xml:space="preserve"> </w:t>
            </w:r>
          </w:p>
          <w:p w14:paraId="1D469F61" w14:textId="77777777" w:rsidR="005A7711" w:rsidRPr="00B41C5F" w:rsidRDefault="005A7711" w:rsidP="00B41C5F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B41C5F">
              <w:rPr>
                <w:bCs/>
                <w:sz w:val="20"/>
                <w:szCs w:val="20"/>
              </w:rPr>
              <w:t xml:space="preserve">ul. Balicka 117 </w:t>
            </w:r>
          </w:p>
          <w:p w14:paraId="395D0988" w14:textId="77777777" w:rsidR="005A7711" w:rsidRPr="00B41C5F" w:rsidRDefault="005A7711" w:rsidP="00B41C5F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B41C5F">
              <w:rPr>
                <w:bCs/>
                <w:sz w:val="20"/>
                <w:szCs w:val="20"/>
              </w:rPr>
              <w:t>30-149 Kraków</w:t>
            </w:r>
          </w:p>
          <w:p w14:paraId="43E12AE4" w14:textId="46C7BC7B" w:rsidR="005A7711" w:rsidRPr="00B41C5F" w:rsidRDefault="005A7711" w:rsidP="00B41C5F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B41C5F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B41C5F">
              <w:rPr>
                <w:color w:val="000000"/>
                <w:sz w:val="20"/>
                <w:szCs w:val="20"/>
              </w:rPr>
              <w:t>:</w:t>
            </w:r>
            <w:r w:rsidR="00B41C5F">
              <w:rPr>
                <w:color w:val="000000"/>
                <w:sz w:val="20"/>
                <w:szCs w:val="20"/>
              </w:rPr>
              <w:t xml:space="preserve"> </w:t>
            </w:r>
            <w:r w:rsidRPr="00B41C5F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5A7711" w:rsidRPr="00B41C5F" w14:paraId="42F5996A" w14:textId="77777777" w:rsidTr="005A771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0C9D68" w14:textId="7796847C" w:rsidR="005A7711" w:rsidRPr="00B41C5F" w:rsidRDefault="005A7711" w:rsidP="00B41C5F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B41C5F">
              <w:rPr>
                <w:b/>
                <w:bCs/>
                <w:sz w:val="20"/>
                <w:szCs w:val="20"/>
              </w:rPr>
              <w:lastRenderedPageBreak/>
              <w:t>Pakiet 5 - Sporobójcze chusteczki do dezynfekcji wyrobów medycznych</w:t>
            </w:r>
          </w:p>
          <w:p w14:paraId="6BFF8F2C" w14:textId="77777777" w:rsidR="005A7711" w:rsidRPr="00B41C5F" w:rsidRDefault="005A7711" w:rsidP="00B41C5F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B41C5F">
              <w:rPr>
                <w:b/>
                <w:sz w:val="20"/>
                <w:szCs w:val="20"/>
              </w:rPr>
              <w:t>Medilab Sp. z o.o.</w:t>
            </w:r>
          </w:p>
          <w:p w14:paraId="46247682" w14:textId="77777777" w:rsidR="005A7711" w:rsidRPr="00B41C5F" w:rsidRDefault="005A7711" w:rsidP="00B41C5F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B41C5F">
              <w:rPr>
                <w:bCs/>
                <w:sz w:val="20"/>
                <w:szCs w:val="20"/>
              </w:rPr>
              <w:t xml:space="preserve">ul. Niedźwiedzia 60 </w:t>
            </w:r>
          </w:p>
          <w:p w14:paraId="7FE325E0" w14:textId="77777777" w:rsidR="005A7711" w:rsidRPr="00B41C5F" w:rsidRDefault="005A7711" w:rsidP="00B41C5F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B41C5F">
              <w:rPr>
                <w:bCs/>
                <w:sz w:val="20"/>
                <w:szCs w:val="20"/>
              </w:rPr>
              <w:t>15-531 Białystok</w:t>
            </w:r>
          </w:p>
          <w:p w14:paraId="74141EFC" w14:textId="59BA4B0C" w:rsidR="005A7711" w:rsidRPr="00B41C5F" w:rsidRDefault="005A7711" w:rsidP="00B41C5F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B41C5F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B41C5F">
              <w:rPr>
                <w:color w:val="000000"/>
                <w:sz w:val="20"/>
                <w:szCs w:val="20"/>
              </w:rPr>
              <w:t>:</w:t>
            </w:r>
            <w:r w:rsidR="00B41C5F">
              <w:rPr>
                <w:color w:val="000000"/>
                <w:sz w:val="20"/>
                <w:szCs w:val="20"/>
              </w:rPr>
              <w:t xml:space="preserve"> </w:t>
            </w:r>
            <w:r w:rsidRPr="00B41C5F">
              <w:rPr>
                <w:sz w:val="20"/>
                <w:szCs w:val="20"/>
              </w:rPr>
              <w:t xml:space="preserve">Jedyna złożona oferta spełniająca wymagania </w:t>
            </w:r>
            <w:r w:rsidR="00B41C5F" w:rsidRPr="00B41C5F">
              <w:rPr>
                <w:sz w:val="20"/>
                <w:szCs w:val="20"/>
              </w:rPr>
              <w:t>Zamawiającego</w:t>
            </w:r>
            <w:r w:rsidRPr="00B41C5F">
              <w:rPr>
                <w:sz w:val="20"/>
                <w:szCs w:val="20"/>
              </w:rPr>
              <w:t>.</w:t>
            </w:r>
          </w:p>
        </w:tc>
      </w:tr>
    </w:tbl>
    <w:p w14:paraId="630B58B0" w14:textId="77777777" w:rsidR="00B36EDA" w:rsidRPr="00B41C5F" w:rsidRDefault="00B36EDA" w:rsidP="00B36EDA">
      <w:pPr>
        <w:spacing w:before="360" w:after="120" w:line="276" w:lineRule="auto"/>
        <w:ind w:right="-425"/>
        <w:jc w:val="both"/>
        <w:rPr>
          <w:color w:val="000000"/>
        </w:rPr>
      </w:pPr>
      <w:r w:rsidRPr="00B41C5F">
        <w:rPr>
          <w:b/>
          <w:bCs/>
          <w:color w:val="000000"/>
        </w:rPr>
        <w:t>Punktacja przyznana ofertom w każdym kryterium oceny ofert wraz z łączną punktacją</w:t>
      </w:r>
      <w:r w:rsidRPr="00B41C5F">
        <w:rPr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3827"/>
        <w:gridCol w:w="2410"/>
        <w:gridCol w:w="1134"/>
      </w:tblGrid>
      <w:tr w:rsidR="00B36EDA" w:rsidRPr="00B41C5F" w14:paraId="79373D3A" w14:textId="77777777" w:rsidTr="00B41C5F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5564854" w14:textId="77777777" w:rsidR="00B36EDA" w:rsidRPr="00B41C5F" w:rsidRDefault="00B36EDA" w:rsidP="00967BF4">
            <w:pPr>
              <w:spacing w:before="120" w:after="120"/>
              <w:jc w:val="center"/>
              <w:rPr>
                <w:bCs/>
                <w:color w:val="000000"/>
                <w:sz w:val="20"/>
                <w:szCs w:val="20"/>
              </w:rPr>
            </w:pPr>
            <w:r w:rsidRPr="00B41C5F">
              <w:rPr>
                <w:bCs/>
                <w:sz w:val="20"/>
                <w:szCs w:val="20"/>
              </w:rPr>
              <w:t>Część zamówienia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A21AA0A" w14:textId="77777777" w:rsidR="00B36EDA" w:rsidRPr="00B41C5F" w:rsidRDefault="00B36EDA" w:rsidP="00967BF4">
            <w:pPr>
              <w:spacing w:before="120" w:after="120"/>
              <w:jc w:val="center"/>
              <w:rPr>
                <w:bCs/>
                <w:sz w:val="20"/>
                <w:szCs w:val="20"/>
              </w:rPr>
            </w:pPr>
            <w:r w:rsidRPr="00B41C5F">
              <w:rPr>
                <w:bCs/>
                <w:sz w:val="20"/>
                <w:szCs w:val="20"/>
              </w:rPr>
              <w:t>Wykonawca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8850E36" w14:textId="77777777" w:rsidR="00B36EDA" w:rsidRPr="00B41C5F" w:rsidRDefault="00B36EDA" w:rsidP="00967BF4">
            <w:pPr>
              <w:spacing w:before="120" w:after="120"/>
              <w:jc w:val="center"/>
              <w:rPr>
                <w:bCs/>
                <w:color w:val="000000"/>
                <w:sz w:val="20"/>
                <w:szCs w:val="20"/>
              </w:rPr>
            </w:pPr>
            <w:r w:rsidRPr="00B41C5F">
              <w:rPr>
                <w:bCs/>
                <w:color w:val="000000"/>
                <w:sz w:val="20"/>
                <w:szCs w:val="20"/>
              </w:rPr>
              <w:t>Kryterium - 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37EF985" w14:textId="77777777" w:rsidR="00B36EDA" w:rsidRPr="00B41C5F" w:rsidRDefault="00B36EDA" w:rsidP="00967BF4">
            <w:pPr>
              <w:spacing w:before="120" w:after="120"/>
              <w:jc w:val="center"/>
              <w:rPr>
                <w:bCs/>
                <w:color w:val="000000"/>
                <w:sz w:val="20"/>
                <w:szCs w:val="20"/>
              </w:rPr>
            </w:pPr>
            <w:r w:rsidRPr="00B41C5F">
              <w:rPr>
                <w:bCs/>
                <w:color w:val="000000"/>
                <w:sz w:val="20"/>
                <w:szCs w:val="20"/>
              </w:rPr>
              <w:t>Razem</w:t>
            </w:r>
          </w:p>
        </w:tc>
      </w:tr>
      <w:tr w:rsidR="005A7711" w:rsidRPr="00B41C5F" w14:paraId="66CD7984" w14:textId="77777777" w:rsidTr="00B41C5F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34D913" w14:textId="77777777" w:rsidR="005A7711" w:rsidRPr="00B41C5F" w:rsidRDefault="005A7711" w:rsidP="00CE479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41C5F">
              <w:rPr>
                <w:sz w:val="20"/>
                <w:szCs w:val="20"/>
              </w:rPr>
              <w:t>1 - Pakiet 1 - Dezynfekcja - fumigacja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78833F" w14:textId="51E2AABC" w:rsidR="005A7711" w:rsidRPr="00B41C5F" w:rsidRDefault="005A7711" w:rsidP="00CE479E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B41C5F">
              <w:rPr>
                <w:b/>
                <w:bCs/>
                <w:sz w:val="20"/>
                <w:szCs w:val="20"/>
              </w:rPr>
              <w:t xml:space="preserve">"GREENPOL" </w:t>
            </w:r>
            <w:r w:rsidR="00B41C5F" w:rsidRPr="00B41C5F">
              <w:rPr>
                <w:b/>
                <w:bCs/>
                <w:sz w:val="20"/>
                <w:szCs w:val="20"/>
              </w:rPr>
              <w:t xml:space="preserve">Instytut Kształtowania Środowiska </w:t>
            </w:r>
            <w:r w:rsidR="00B41C5F">
              <w:rPr>
                <w:b/>
                <w:bCs/>
                <w:sz w:val="20"/>
                <w:szCs w:val="20"/>
              </w:rPr>
              <w:t>Sp. z o.o.</w:t>
            </w:r>
          </w:p>
          <w:p w14:paraId="274FDD75" w14:textId="77777777" w:rsidR="005A7711" w:rsidRPr="00B41C5F" w:rsidRDefault="005A7711" w:rsidP="00CE479E">
            <w:pPr>
              <w:spacing w:line="276" w:lineRule="auto"/>
              <w:rPr>
                <w:sz w:val="20"/>
                <w:szCs w:val="20"/>
              </w:rPr>
            </w:pPr>
            <w:r w:rsidRPr="00B41C5F">
              <w:rPr>
                <w:sz w:val="20"/>
                <w:szCs w:val="20"/>
              </w:rPr>
              <w:t>ul. S. Żeromskiego 10/4</w:t>
            </w:r>
          </w:p>
          <w:p w14:paraId="3DEF959D" w14:textId="77777777" w:rsidR="005A7711" w:rsidRPr="00B41C5F" w:rsidRDefault="005A7711" w:rsidP="00CE479E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B41C5F">
              <w:rPr>
                <w:sz w:val="20"/>
                <w:szCs w:val="20"/>
              </w:rPr>
              <w:t>65-066 Zielona Góra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4B8626" w14:textId="77777777" w:rsidR="005A7711" w:rsidRPr="00B41C5F" w:rsidRDefault="005A7711" w:rsidP="00CE479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41C5F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6618AE" w14:textId="77777777" w:rsidR="005A7711" w:rsidRPr="00B41C5F" w:rsidRDefault="005A7711" w:rsidP="00CE479E">
            <w:pPr>
              <w:jc w:val="center"/>
              <w:rPr>
                <w:color w:val="000000"/>
                <w:sz w:val="20"/>
                <w:szCs w:val="20"/>
              </w:rPr>
            </w:pPr>
            <w:r w:rsidRPr="00B41C5F">
              <w:rPr>
                <w:sz w:val="20"/>
                <w:szCs w:val="20"/>
              </w:rPr>
              <w:t xml:space="preserve">  500,00</w:t>
            </w:r>
          </w:p>
        </w:tc>
      </w:tr>
      <w:tr w:rsidR="005A7711" w:rsidRPr="00B41C5F" w14:paraId="65B98E3F" w14:textId="77777777" w:rsidTr="00B41C5F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BBA088" w14:textId="77777777" w:rsidR="005A7711" w:rsidRPr="00B41C5F" w:rsidRDefault="005A7711" w:rsidP="00CE479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41C5F">
              <w:rPr>
                <w:sz w:val="20"/>
                <w:szCs w:val="20"/>
              </w:rPr>
              <w:t>3 - Pakiet 3 - Preparat do szybkiej dezynfekcji powierzchni małych i trudno dostępnych na bazie alkoholu bez aldehydów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0A6A9C" w14:textId="381AF2A6" w:rsidR="005A7711" w:rsidRPr="00B41C5F" w:rsidRDefault="005A7711" w:rsidP="00CE479E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B41C5F">
              <w:rPr>
                <w:b/>
                <w:bCs/>
                <w:sz w:val="20"/>
                <w:szCs w:val="20"/>
              </w:rPr>
              <w:t>Centrum Zaopatrzenia Medycznego "Cezal" S</w:t>
            </w:r>
            <w:r w:rsidR="00B41C5F">
              <w:rPr>
                <w:b/>
                <w:bCs/>
                <w:sz w:val="20"/>
                <w:szCs w:val="20"/>
              </w:rPr>
              <w:t>.</w:t>
            </w:r>
            <w:r w:rsidRPr="00B41C5F">
              <w:rPr>
                <w:b/>
                <w:bCs/>
                <w:sz w:val="20"/>
                <w:szCs w:val="20"/>
              </w:rPr>
              <w:t>A</w:t>
            </w:r>
            <w:r w:rsidR="00B41C5F">
              <w:rPr>
                <w:b/>
                <w:bCs/>
                <w:sz w:val="20"/>
                <w:szCs w:val="20"/>
              </w:rPr>
              <w:t>.</w:t>
            </w:r>
          </w:p>
          <w:p w14:paraId="2AA8970C" w14:textId="77777777" w:rsidR="005A7711" w:rsidRPr="00B41C5F" w:rsidRDefault="005A7711" w:rsidP="00CE479E">
            <w:pPr>
              <w:spacing w:line="276" w:lineRule="auto"/>
              <w:rPr>
                <w:sz w:val="20"/>
                <w:szCs w:val="20"/>
              </w:rPr>
            </w:pPr>
            <w:r w:rsidRPr="00B41C5F">
              <w:rPr>
                <w:sz w:val="20"/>
                <w:szCs w:val="20"/>
              </w:rPr>
              <w:t>ul. Balicka 117</w:t>
            </w:r>
          </w:p>
          <w:p w14:paraId="20B77FEE" w14:textId="77777777" w:rsidR="005A7711" w:rsidRPr="00B41C5F" w:rsidRDefault="005A7711" w:rsidP="00CE479E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B41C5F">
              <w:rPr>
                <w:sz w:val="20"/>
                <w:szCs w:val="20"/>
              </w:rPr>
              <w:t>30-149 Kraków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B38309" w14:textId="77777777" w:rsidR="005A7711" w:rsidRPr="00B41C5F" w:rsidRDefault="005A7711" w:rsidP="00CE479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41C5F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B6C53E" w14:textId="77777777" w:rsidR="005A7711" w:rsidRPr="00B41C5F" w:rsidRDefault="005A7711" w:rsidP="00CE479E">
            <w:pPr>
              <w:jc w:val="center"/>
              <w:rPr>
                <w:color w:val="000000"/>
                <w:sz w:val="20"/>
                <w:szCs w:val="20"/>
              </w:rPr>
            </w:pPr>
            <w:r w:rsidRPr="00B41C5F">
              <w:rPr>
                <w:sz w:val="20"/>
                <w:szCs w:val="20"/>
              </w:rPr>
              <w:t xml:space="preserve">  500,00</w:t>
            </w:r>
          </w:p>
        </w:tc>
      </w:tr>
      <w:tr w:rsidR="005A7711" w:rsidRPr="00B41C5F" w14:paraId="06AD272E" w14:textId="77777777" w:rsidTr="00B41C5F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9305F8" w14:textId="77777777" w:rsidR="005A7711" w:rsidRPr="00B41C5F" w:rsidRDefault="005A7711" w:rsidP="00CE479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41C5F">
              <w:rPr>
                <w:sz w:val="20"/>
                <w:szCs w:val="20"/>
              </w:rPr>
              <w:t>4 - Pakiet 4- Preparat sporobójczy do dezynfekcji videonasofiberoskopu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58B0F8" w14:textId="159B6AC7" w:rsidR="005A7711" w:rsidRPr="00B41C5F" w:rsidRDefault="005A7711" w:rsidP="00CE479E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B41C5F">
              <w:rPr>
                <w:b/>
                <w:bCs/>
                <w:sz w:val="20"/>
                <w:szCs w:val="20"/>
              </w:rPr>
              <w:t>Centrum Zaopatrzenia Medycznego "Cezal" S</w:t>
            </w:r>
            <w:r w:rsidR="00B41C5F">
              <w:rPr>
                <w:b/>
                <w:bCs/>
                <w:sz w:val="20"/>
                <w:szCs w:val="20"/>
              </w:rPr>
              <w:t>.</w:t>
            </w:r>
            <w:r w:rsidRPr="00B41C5F">
              <w:rPr>
                <w:b/>
                <w:bCs/>
                <w:sz w:val="20"/>
                <w:szCs w:val="20"/>
              </w:rPr>
              <w:t>A</w:t>
            </w:r>
            <w:r w:rsidR="00B41C5F">
              <w:rPr>
                <w:b/>
                <w:bCs/>
                <w:sz w:val="20"/>
                <w:szCs w:val="20"/>
              </w:rPr>
              <w:t>.</w:t>
            </w:r>
          </w:p>
          <w:p w14:paraId="0689E494" w14:textId="77777777" w:rsidR="005A7711" w:rsidRPr="00B41C5F" w:rsidRDefault="005A7711" w:rsidP="00CE479E">
            <w:pPr>
              <w:spacing w:line="276" w:lineRule="auto"/>
              <w:rPr>
                <w:sz w:val="20"/>
                <w:szCs w:val="20"/>
              </w:rPr>
            </w:pPr>
            <w:r w:rsidRPr="00B41C5F">
              <w:rPr>
                <w:sz w:val="20"/>
                <w:szCs w:val="20"/>
              </w:rPr>
              <w:t>ul. Balicka 117</w:t>
            </w:r>
          </w:p>
          <w:p w14:paraId="7312A401" w14:textId="77777777" w:rsidR="005A7711" w:rsidRPr="00B41C5F" w:rsidRDefault="005A7711" w:rsidP="00CE479E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B41C5F">
              <w:rPr>
                <w:sz w:val="20"/>
                <w:szCs w:val="20"/>
              </w:rPr>
              <w:t>30-149 Kraków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2ABAF1" w14:textId="77777777" w:rsidR="005A7711" w:rsidRPr="00B41C5F" w:rsidRDefault="005A7711" w:rsidP="00CE479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41C5F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527DB3" w14:textId="77777777" w:rsidR="005A7711" w:rsidRPr="00B41C5F" w:rsidRDefault="005A7711" w:rsidP="00CE479E">
            <w:pPr>
              <w:jc w:val="center"/>
              <w:rPr>
                <w:color w:val="000000"/>
                <w:sz w:val="20"/>
                <w:szCs w:val="20"/>
              </w:rPr>
            </w:pPr>
            <w:r w:rsidRPr="00B41C5F">
              <w:rPr>
                <w:sz w:val="20"/>
                <w:szCs w:val="20"/>
              </w:rPr>
              <w:t xml:space="preserve">  500,00</w:t>
            </w:r>
          </w:p>
        </w:tc>
      </w:tr>
      <w:tr w:rsidR="005A7711" w:rsidRPr="00B41C5F" w14:paraId="080783DB" w14:textId="77777777" w:rsidTr="00B41C5F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C4B972" w14:textId="77777777" w:rsidR="005A7711" w:rsidRPr="00B41C5F" w:rsidRDefault="005A7711" w:rsidP="00CE479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41C5F">
              <w:rPr>
                <w:sz w:val="20"/>
                <w:szCs w:val="20"/>
              </w:rPr>
              <w:t>5 - Pakiet 5 - Sporobójcze chusteczki do dezynfekcji wyrobów medycznych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0B2AED" w14:textId="77777777" w:rsidR="005A7711" w:rsidRPr="00B41C5F" w:rsidRDefault="005A7711" w:rsidP="00CE479E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B41C5F">
              <w:rPr>
                <w:b/>
                <w:bCs/>
                <w:sz w:val="20"/>
                <w:szCs w:val="20"/>
              </w:rPr>
              <w:t>Medilab Sp. z o.o.</w:t>
            </w:r>
          </w:p>
          <w:p w14:paraId="187A77C7" w14:textId="77777777" w:rsidR="005A7711" w:rsidRPr="00B41C5F" w:rsidRDefault="005A7711" w:rsidP="00CE479E">
            <w:pPr>
              <w:spacing w:line="276" w:lineRule="auto"/>
              <w:rPr>
                <w:sz w:val="20"/>
                <w:szCs w:val="20"/>
              </w:rPr>
            </w:pPr>
            <w:r w:rsidRPr="00B41C5F">
              <w:rPr>
                <w:sz w:val="20"/>
                <w:szCs w:val="20"/>
              </w:rPr>
              <w:t>ul. Niedźwiedzia 60</w:t>
            </w:r>
          </w:p>
          <w:p w14:paraId="2D51D12E" w14:textId="77777777" w:rsidR="005A7711" w:rsidRPr="00B41C5F" w:rsidRDefault="005A7711" w:rsidP="00CE479E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B41C5F">
              <w:rPr>
                <w:sz w:val="20"/>
                <w:szCs w:val="20"/>
              </w:rPr>
              <w:t>15-531 Białystok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D29AEB" w14:textId="77777777" w:rsidR="005A7711" w:rsidRPr="00B41C5F" w:rsidRDefault="005A7711" w:rsidP="00CE479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41C5F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8DEE9B" w14:textId="77777777" w:rsidR="005A7711" w:rsidRPr="00B41C5F" w:rsidRDefault="005A7711" w:rsidP="00CE479E">
            <w:pPr>
              <w:jc w:val="center"/>
              <w:rPr>
                <w:color w:val="000000"/>
                <w:sz w:val="20"/>
                <w:szCs w:val="20"/>
              </w:rPr>
            </w:pPr>
            <w:r w:rsidRPr="00B41C5F">
              <w:rPr>
                <w:sz w:val="20"/>
                <w:szCs w:val="20"/>
              </w:rPr>
              <w:t xml:space="preserve">  500,00</w:t>
            </w:r>
          </w:p>
        </w:tc>
      </w:tr>
      <w:tr w:rsidR="005A7711" w:rsidRPr="00B41C5F" w14:paraId="4C54C8BE" w14:textId="77777777" w:rsidTr="00B41C5F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5A3058" w14:textId="77777777" w:rsidR="005A7711" w:rsidRPr="00B41C5F" w:rsidRDefault="005A7711" w:rsidP="00CE479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41C5F">
              <w:rPr>
                <w:sz w:val="20"/>
                <w:szCs w:val="20"/>
              </w:rPr>
              <w:t>5 - Pakiet 5 - Sporobójcze chusteczki do dezynfekcji wyrobów medycznych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FD53E5" w14:textId="77777777" w:rsidR="005A7711" w:rsidRPr="00B41C5F" w:rsidRDefault="005A7711" w:rsidP="00CE479E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B41C5F">
              <w:rPr>
                <w:b/>
                <w:bCs/>
                <w:sz w:val="20"/>
                <w:szCs w:val="20"/>
              </w:rPr>
              <w:t>Medi-Pro Sp. z o.o.</w:t>
            </w:r>
          </w:p>
          <w:p w14:paraId="72884D4F" w14:textId="77777777" w:rsidR="005A7711" w:rsidRPr="00B41C5F" w:rsidRDefault="005A7711" w:rsidP="00CE479E">
            <w:pPr>
              <w:spacing w:line="276" w:lineRule="auto"/>
              <w:rPr>
                <w:sz w:val="20"/>
                <w:szCs w:val="20"/>
              </w:rPr>
            </w:pPr>
            <w:r w:rsidRPr="00B41C5F">
              <w:rPr>
                <w:sz w:val="20"/>
                <w:szCs w:val="20"/>
              </w:rPr>
              <w:t>ul. Wysockiego 6b</w:t>
            </w:r>
          </w:p>
          <w:p w14:paraId="720AB6B9" w14:textId="77777777" w:rsidR="005A7711" w:rsidRPr="00B41C5F" w:rsidRDefault="005A7711" w:rsidP="00CE479E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B41C5F">
              <w:rPr>
                <w:sz w:val="20"/>
                <w:szCs w:val="20"/>
              </w:rPr>
              <w:t>03-371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10CE1F" w14:textId="77777777" w:rsidR="005A7711" w:rsidRPr="00B41C5F" w:rsidRDefault="005A7711" w:rsidP="00CE479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41C5F">
              <w:rPr>
                <w:sz w:val="20"/>
                <w:szCs w:val="20"/>
              </w:rPr>
              <w:t>1 - Cena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C038EE" w14:textId="77777777" w:rsidR="005A7711" w:rsidRPr="00B41C5F" w:rsidRDefault="005A7711" w:rsidP="00CE479E">
            <w:pPr>
              <w:jc w:val="center"/>
              <w:rPr>
                <w:color w:val="000000"/>
                <w:sz w:val="20"/>
                <w:szCs w:val="20"/>
              </w:rPr>
            </w:pPr>
            <w:r w:rsidRPr="00B41C5F">
              <w:rPr>
                <w:sz w:val="20"/>
                <w:szCs w:val="20"/>
              </w:rPr>
              <w:t xml:space="preserve">  0,00</w:t>
            </w:r>
          </w:p>
        </w:tc>
      </w:tr>
      <w:bookmarkEnd w:id="0"/>
    </w:tbl>
    <w:p w14:paraId="5BC368DE" w14:textId="065C005B" w:rsidR="008642B3" w:rsidRPr="00B41C5F" w:rsidRDefault="008642B3" w:rsidP="00B36EDA">
      <w:pPr>
        <w:ind w:right="-425"/>
        <w:jc w:val="right"/>
        <w:rPr>
          <w:vertAlign w:val="superscript"/>
        </w:rPr>
      </w:pPr>
    </w:p>
    <w:sectPr w:rsidR="008642B3" w:rsidRPr="00B41C5F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3D8AB5" w14:textId="77777777" w:rsidR="007619F5" w:rsidRDefault="007619F5">
      <w:r>
        <w:separator/>
      </w:r>
    </w:p>
  </w:endnote>
  <w:endnote w:type="continuationSeparator" w:id="0">
    <w:p w14:paraId="1716345F" w14:textId="77777777" w:rsidR="007619F5" w:rsidRDefault="007619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0B371A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867B81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03CF66E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DC6A975" w14:textId="020E0D34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507B24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464F9D" w14:textId="77777777" w:rsidR="007619F5" w:rsidRDefault="007619F5">
      <w:r>
        <w:separator/>
      </w:r>
    </w:p>
  </w:footnote>
  <w:footnote w:type="continuationSeparator" w:id="0">
    <w:p w14:paraId="74CFA038" w14:textId="77777777" w:rsidR="007619F5" w:rsidRDefault="007619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6B238B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41E45D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93FCEB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619F5"/>
    <w:rsid w:val="00022322"/>
    <w:rsid w:val="00042497"/>
    <w:rsid w:val="000477BB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A7711"/>
    <w:rsid w:val="005E5BFF"/>
    <w:rsid w:val="00607F9B"/>
    <w:rsid w:val="00644DCB"/>
    <w:rsid w:val="00657C1E"/>
    <w:rsid w:val="006E3089"/>
    <w:rsid w:val="00712C39"/>
    <w:rsid w:val="00756CDA"/>
    <w:rsid w:val="007619F5"/>
    <w:rsid w:val="007A11D4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1C5F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33EE8FA"/>
  <w15:chartTrackingRefBased/>
  <w15:docId w15:val="{336B0F87-6ECD-4C5A-8081-8197324DE7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2</Pages>
  <Words>364</Words>
  <Characters>2229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Dziubdziela</dc:creator>
  <cp:keywords/>
  <dc:description/>
  <cp:lastModifiedBy>Monika Dziubdziela</cp:lastModifiedBy>
  <cp:revision>4</cp:revision>
  <cp:lastPrinted>1899-12-31T23:00:00Z</cp:lastPrinted>
  <dcterms:created xsi:type="dcterms:W3CDTF">2026-10-08T10:21:00Z</dcterms:created>
  <dcterms:modified xsi:type="dcterms:W3CDTF">2026-10-19T06:27:00Z</dcterms:modified>
</cp:coreProperties>
</file>