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F0AC" w14:textId="77777777" w:rsidR="00D665F5" w:rsidRPr="007E24A2" w:rsidRDefault="001412E8" w:rsidP="00D665F5">
      <w:pPr>
        <w:spacing w:after="240"/>
        <w:jc w:val="right"/>
        <w:rPr>
          <w:sz w:val="24"/>
          <w:szCs w:val="24"/>
        </w:rPr>
      </w:pPr>
      <w:r w:rsidRPr="001412E8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1412E8">
        <w:rPr>
          <w:sz w:val="24"/>
          <w:szCs w:val="24"/>
        </w:rPr>
        <w:t>2026-10-16</w:t>
      </w:r>
    </w:p>
    <w:p w14:paraId="2C8DE2C2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5A40F215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8940605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1B7A0F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CA80C6F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5F1E834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65B955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83AC5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1412E8" w:rsidRPr="001412E8">
        <w:rPr>
          <w:b/>
          <w:sz w:val="24"/>
          <w:szCs w:val="24"/>
        </w:rPr>
        <w:t>ZP/62/2026</w:t>
      </w:r>
      <w:r w:rsidR="00A80738" w:rsidRPr="007E24A2">
        <w:rPr>
          <w:sz w:val="24"/>
          <w:szCs w:val="24"/>
        </w:rPr>
        <w:tab/>
        <w:t xml:space="preserve"> </w:t>
      </w:r>
    </w:p>
    <w:p w14:paraId="3776B9B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BF082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A8B13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A4284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01AB2C8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D8EC80" w14:textId="600E686D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1412E8" w:rsidRPr="001412E8">
        <w:rPr>
          <w:sz w:val="24"/>
          <w:szCs w:val="24"/>
        </w:rPr>
        <w:t>podstawowy</w:t>
      </w:r>
      <w:r w:rsidR="00372EC8">
        <w:rPr>
          <w:sz w:val="24"/>
          <w:szCs w:val="24"/>
        </w:rPr>
        <w:t>m</w:t>
      </w:r>
      <w:r w:rsidR="001412E8" w:rsidRPr="001412E8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02F5A4BA" w14:textId="77777777" w:rsidR="00A80738" w:rsidRPr="007E24A2" w:rsidRDefault="001412E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412E8">
        <w:rPr>
          <w:b/>
          <w:szCs w:val="24"/>
        </w:rPr>
        <w:t>Zakup specjalistycznego aparatu USG dla Poradni Ginekologiczno-Położniczej w ramach projektu grantowego "Dostępność Plus dla AOS"</w:t>
      </w:r>
    </w:p>
    <w:p w14:paraId="24BD1CDC" w14:textId="72C5F2F5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372EC8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608DAA0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1412E8" w:rsidRPr="001412E8">
        <w:rPr>
          <w:sz w:val="24"/>
          <w:szCs w:val="24"/>
        </w:rPr>
        <w:t>16/10/2026</w:t>
      </w:r>
      <w:r w:rsidR="00FF4AB1" w:rsidRPr="007E24A2">
        <w:rPr>
          <w:sz w:val="24"/>
          <w:szCs w:val="24"/>
        </w:rPr>
        <w:t xml:space="preserve"> o godz. </w:t>
      </w:r>
      <w:r w:rsidR="001412E8" w:rsidRPr="001412E8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D7E8E16" w14:textId="77777777" w:rsidTr="003F57CD">
        <w:tc>
          <w:tcPr>
            <w:tcW w:w="993" w:type="dxa"/>
            <w:vAlign w:val="center"/>
          </w:tcPr>
          <w:p w14:paraId="1CB7E72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562C3B8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79F595B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1412E8" w:rsidRPr="007E24A2" w14:paraId="67E5E1CB" w14:textId="77777777" w:rsidTr="00196BA4">
        <w:tc>
          <w:tcPr>
            <w:tcW w:w="993" w:type="dxa"/>
            <w:vAlign w:val="center"/>
          </w:tcPr>
          <w:p w14:paraId="5B1DC9C4" w14:textId="77777777" w:rsidR="001412E8" w:rsidRPr="007E24A2" w:rsidRDefault="001412E8" w:rsidP="00196BA4">
            <w:pPr>
              <w:spacing w:before="80" w:after="80"/>
              <w:jc w:val="center"/>
            </w:pPr>
            <w:r w:rsidRPr="001412E8">
              <w:t>1</w:t>
            </w:r>
          </w:p>
        </w:tc>
        <w:tc>
          <w:tcPr>
            <w:tcW w:w="5244" w:type="dxa"/>
          </w:tcPr>
          <w:p w14:paraId="20D25400" w14:textId="77777777" w:rsidR="001412E8" w:rsidRPr="007E24A2" w:rsidRDefault="001412E8" w:rsidP="00196BA4">
            <w:pPr>
              <w:spacing w:before="80"/>
            </w:pPr>
            <w:r w:rsidRPr="001412E8">
              <w:t>GE Medical Systems Polska Sp. z o.o.</w:t>
            </w:r>
          </w:p>
          <w:p w14:paraId="3FED37C7" w14:textId="77777777" w:rsidR="001412E8" w:rsidRPr="007E24A2" w:rsidRDefault="001412E8" w:rsidP="00196BA4">
            <w:r w:rsidRPr="001412E8">
              <w:t>ul. Wołoska</w:t>
            </w:r>
            <w:r w:rsidRPr="007E24A2">
              <w:t xml:space="preserve"> </w:t>
            </w:r>
            <w:r w:rsidRPr="001412E8">
              <w:t>9</w:t>
            </w:r>
            <w:r w:rsidRPr="007E24A2">
              <w:t xml:space="preserve"> </w:t>
            </w:r>
          </w:p>
          <w:p w14:paraId="0A81947A" w14:textId="77777777" w:rsidR="001412E8" w:rsidRPr="007E24A2" w:rsidRDefault="001412E8" w:rsidP="00196BA4">
            <w:pPr>
              <w:spacing w:after="80"/>
              <w:jc w:val="both"/>
            </w:pPr>
            <w:r w:rsidRPr="001412E8">
              <w:t>02-583</w:t>
            </w:r>
            <w:r w:rsidRPr="007E24A2">
              <w:t xml:space="preserve"> </w:t>
            </w:r>
            <w:r w:rsidRPr="001412E8">
              <w:t>Warszawa</w:t>
            </w:r>
          </w:p>
        </w:tc>
        <w:tc>
          <w:tcPr>
            <w:tcW w:w="2835" w:type="dxa"/>
            <w:vAlign w:val="center"/>
          </w:tcPr>
          <w:p w14:paraId="2829D53A" w14:textId="77777777" w:rsidR="001412E8" w:rsidRPr="007E24A2" w:rsidRDefault="001412E8" w:rsidP="00196BA4">
            <w:pPr>
              <w:spacing w:before="80" w:after="80"/>
              <w:jc w:val="center"/>
            </w:pPr>
            <w:r w:rsidRPr="001412E8">
              <w:t>319 680.00 zł</w:t>
            </w:r>
          </w:p>
        </w:tc>
      </w:tr>
      <w:tr w:rsidR="001412E8" w:rsidRPr="007E24A2" w14:paraId="7BA8AD8D" w14:textId="77777777" w:rsidTr="00196BA4">
        <w:tc>
          <w:tcPr>
            <w:tcW w:w="993" w:type="dxa"/>
            <w:vAlign w:val="center"/>
          </w:tcPr>
          <w:p w14:paraId="79140CC6" w14:textId="77777777" w:rsidR="001412E8" w:rsidRPr="007E24A2" w:rsidRDefault="001412E8" w:rsidP="00196BA4">
            <w:pPr>
              <w:spacing w:before="80" w:after="80"/>
              <w:jc w:val="center"/>
            </w:pPr>
            <w:r w:rsidRPr="001412E8">
              <w:t>2</w:t>
            </w:r>
          </w:p>
        </w:tc>
        <w:tc>
          <w:tcPr>
            <w:tcW w:w="5244" w:type="dxa"/>
          </w:tcPr>
          <w:p w14:paraId="113AF494" w14:textId="77777777" w:rsidR="001412E8" w:rsidRPr="007E24A2" w:rsidRDefault="001412E8" w:rsidP="00196BA4">
            <w:pPr>
              <w:spacing w:before="80"/>
            </w:pPr>
            <w:proofErr w:type="spellStart"/>
            <w:r w:rsidRPr="001412E8">
              <w:t>Gemed</w:t>
            </w:r>
            <w:proofErr w:type="spellEnd"/>
            <w:r w:rsidRPr="001412E8">
              <w:t xml:space="preserve"> Elias Sp. J.</w:t>
            </w:r>
          </w:p>
          <w:p w14:paraId="1DC593EE" w14:textId="77777777" w:rsidR="001412E8" w:rsidRPr="007E24A2" w:rsidRDefault="001412E8" w:rsidP="00196BA4">
            <w:r w:rsidRPr="001412E8">
              <w:t>ul. Stefana Batorego</w:t>
            </w:r>
            <w:r w:rsidRPr="007E24A2">
              <w:t xml:space="preserve"> </w:t>
            </w:r>
            <w:r w:rsidRPr="001412E8">
              <w:t>19</w:t>
            </w:r>
            <w:r w:rsidRPr="007E24A2">
              <w:t xml:space="preserve"> </w:t>
            </w:r>
          </w:p>
          <w:p w14:paraId="3FC8D3D9" w14:textId="77777777" w:rsidR="001412E8" w:rsidRPr="007E24A2" w:rsidRDefault="001412E8" w:rsidP="00196BA4">
            <w:pPr>
              <w:spacing w:after="80"/>
              <w:jc w:val="both"/>
            </w:pPr>
            <w:r w:rsidRPr="001412E8">
              <w:t>41-506</w:t>
            </w:r>
            <w:r w:rsidRPr="007E24A2">
              <w:t xml:space="preserve"> </w:t>
            </w:r>
            <w:r w:rsidRPr="001412E8">
              <w:t>Chorzów</w:t>
            </w:r>
          </w:p>
        </w:tc>
        <w:tc>
          <w:tcPr>
            <w:tcW w:w="2835" w:type="dxa"/>
            <w:vAlign w:val="center"/>
          </w:tcPr>
          <w:p w14:paraId="16740320" w14:textId="77777777" w:rsidR="001412E8" w:rsidRPr="007E24A2" w:rsidRDefault="001412E8" w:rsidP="00196BA4">
            <w:pPr>
              <w:spacing w:before="80" w:after="80"/>
              <w:jc w:val="center"/>
            </w:pPr>
            <w:r w:rsidRPr="001412E8">
              <w:t>235 000.00 zł</w:t>
            </w:r>
          </w:p>
        </w:tc>
      </w:tr>
    </w:tbl>
    <w:p w14:paraId="1116ECA4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37811124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6D7B6971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AB007" w14:textId="77777777" w:rsidR="00A97054" w:rsidRDefault="00A97054">
      <w:r>
        <w:separator/>
      </w:r>
    </w:p>
  </w:endnote>
  <w:endnote w:type="continuationSeparator" w:id="0">
    <w:p w14:paraId="0B520108" w14:textId="77777777" w:rsidR="00A97054" w:rsidRDefault="00A9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B4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EFE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6CDB6" w14:textId="4D69586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37A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8435E4" w14:textId="77777777" w:rsidR="009F189D" w:rsidRDefault="009F189D">
    <w:pPr>
      <w:pStyle w:val="Stopka"/>
      <w:tabs>
        <w:tab w:val="clear" w:pos="4536"/>
      </w:tabs>
      <w:jc w:val="center"/>
    </w:pPr>
  </w:p>
  <w:p w14:paraId="6C1468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9B708" w14:textId="77777777" w:rsidR="00A97054" w:rsidRDefault="00A97054">
      <w:r>
        <w:separator/>
      </w:r>
    </w:p>
  </w:footnote>
  <w:footnote w:type="continuationSeparator" w:id="0">
    <w:p w14:paraId="165BFE7A" w14:textId="77777777" w:rsidR="00A97054" w:rsidRDefault="00A97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13698" w14:textId="77777777" w:rsidR="001412E8" w:rsidRDefault="00141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F2F27" w14:textId="3F3ACA22" w:rsidR="001412E8" w:rsidRDefault="00372EC8">
    <w:pPr>
      <w:pStyle w:val="Nagwek"/>
    </w:pPr>
    <w:r w:rsidRPr="00622631">
      <w:rPr>
        <w:noProof/>
      </w:rPr>
      <w:pict w14:anchorId="328D64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apier firmowy 900000003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917A5" w14:textId="77777777" w:rsidR="001412E8" w:rsidRDefault="00141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054"/>
    <w:rsid w:val="00007727"/>
    <w:rsid w:val="00017720"/>
    <w:rsid w:val="00035488"/>
    <w:rsid w:val="000D7F25"/>
    <w:rsid w:val="000E00E5"/>
    <w:rsid w:val="001146A4"/>
    <w:rsid w:val="001412E8"/>
    <w:rsid w:val="00173B20"/>
    <w:rsid w:val="001C69FF"/>
    <w:rsid w:val="0023318D"/>
    <w:rsid w:val="00355C9D"/>
    <w:rsid w:val="00372EC8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A97054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D72AA"/>
  <w15:chartTrackingRefBased/>
  <w15:docId w15:val="{A8531F11-252C-4267-9815-D174CD4E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2026-10-16T10:09:00Z</cp:lastPrinted>
  <dcterms:created xsi:type="dcterms:W3CDTF">2026-10-16T10:08:00Z</dcterms:created>
  <dcterms:modified xsi:type="dcterms:W3CDTF">2026-10-16T10:09:00Z</dcterms:modified>
</cp:coreProperties>
</file>