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224A2" w14:textId="02A18F0A" w:rsidR="00D665F5" w:rsidRPr="001C37BD" w:rsidRDefault="00437AED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1C37BD">
        <w:rPr>
          <w:rFonts w:ascii="Verdana" w:hAnsi="Verdana"/>
          <w:sz w:val="18"/>
          <w:szCs w:val="18"/>
        </w:rPr>
        <w:t>Kraków</w:t>
      </w:r>
      <w:r w:rsidR="00D665F5" w:rsidRPr="001C37BD">
        <w:rPr>
          <w:rFonts w:ascii="Verdana" w:hAnsi="Verdana"/>
          <w:sz w:val="18"/>
          <w:szCs w:val="18"/>
        </w:rPr>
        <w:t xml:space="preserve"> dnia: </w:t>
      </w:r>
      <w:r w:rsidRPr="001C37BD">
        <w:rPr>
          <w:rFonts w:ascii="Verdana" w:hAnsi="Verdana"/>
          <w:sz w:val="18"/>
          <w:szCs w:val="18"/>
        </w:rPr>
        <w:t>2026-10-16</w:t>
      </w:r>
    </w:p>
    <w:p w14:paraId="7E7440AD" w14:textId="77777777" w:rsidR="00D665F5" w:rsidRPr="001C37BD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0CAE169B" w14:textId="77777777" w:rsidR="00437AED" w:rsidRPr="001C37BD" w:rsidRDefault="00437AE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C37B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4629C73" w14:textId="77777777" w:rsidR="00437AED" w:rsidRPr="001C37BD" w:rsidRDefault="00437AE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C37B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CE22748" w14:textId="4618C9E5" w:rsidR="00D665F5" w:rsidRPr="001C37BD" w:rsidRDefault="00437AED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1C37B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B09C781" w14:textId="29A5458B" w:rsidR="00D665F5" w:rsidRPr="001C37BD" w:rsidRDefault="00437AED" w:rsidP="00D665F5">
      <w:pPr>
        <w:rPr>
          <w:rFonts w:ascii="Verdana" w:hAnsi="Verdana"/>
          <w:sz w:val="18"/>
          <w:szCs w:val="18"/>
        </w:rPr>
      </w:pPr>
      <w:r w:rsidRPr="001C37BD">
        <w:rPr>
          <w:rFonts w:ascii="Verdana" w:hAnsi="Verdana"/>
          <w:sz w:val="18"/>
          <w:szCs w:val="18"/>
        </w:rPr>
        <w:t>Al. Mickiewicza</w:t>
      </w:r>
      <w:r w:rsidR="00D665F5" w:rsidRPr="001C37BD">
        <w:rPr>
          <w:rFonts w:ascii="Verdana" w:hAnsi="Verdana"/>
          <w:sz w:val="18"/>
          <w:szCs w:val="18"/>
        </w:rPr>
        <w:t xml:space="preserve"> </w:t>
      </w:r>
      <w:r w:rsidRPr="001C37BD">
        <w:rPr>
          <w:rFonts w:ascii="Verdana" w:hAnsi="Verdana"/>
          <w:sz w:val="18"/>
          <w:szCs w:val="18"/>
        </w:rPr>
        <w:t>30</w:t>
      </w:r>
    </w:p>
    <w:p w14:paraId="61376B3D" w14:textId="715C47D1" w:rsidR="00D665F5" w:rsidRPr="001C37BD" w:rsidRDefault="00437AED" w:rsidP="00D665F5">
      <w:pPr>
        <w:rPr>
          <w:rFonts w:ascii="Verdana" w:hAnsi="Verdana"/>
          <w:sz w:val="18"/>
          <w:szCs w:val="18"/>
        </w:rPr>
      </w:pPr>
      <w:r w:rsidRPr="001C37BD">
        <w:rPr>
          <w:rFonts w:ascii="Verdana" w:hAnsi="Verdana"/>
          <w:sz w:val="18"/>
          <w:szCs w:val="18"/>
        </w:rPr>
        <w:t>30-059</w:t>
      </w:r>
      <w:r w:rsidR="00D665F5" w:rsidRPr="001C37BD">
        <w:rPr>
          <w:rFonts w:ascii="Verdana" w:hAnsi="Verdana"/>
          <w:sz w:val="18"/>
          <w:szCs w:val="18"/>
        </w:rPr>
        <w:t xml:space="preserve"> </w:t>
      </w:r>
      <w:r w:rsidRPr="001C37BD">
        <w:rPr>
          <w:rFonts w:ascii="Verdana" w:hAnsi="Verdana"/>
          <w:sz w:val="18"/>
          <w:szCs w:val="18"/>
        </w:rPr>
        <w:t>Kraków</w:t>
      </w:r>
    </w:p>
    <w:p w14:paraId="2619F906" w14:textId="26C0C8FC" w:rsidR="00A80738" w:rsidRPr="001C37BD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C37BD">
        <w:rPr>
          <w:rFonts w:ascii="Verdana" w:hAnsi="Verdana"/>
          <w:sz w:val="18"/>
          <w:szCs w:val="18"/>
        </w:rPr>
        <w:t>Znak sprawy:</w:t>
      </w:r>
      <w:r w:rsidRPr="001C37BD">
        <w:rPr>
          <w:rFonts w:ascii="Verdana" w:hAnsi="Verdana"/>
          <w:b/>
          <w:sz w:val="18"/>
          <w:szCs w:val="18"/>
        </w:rPr>
        <w:t xml:space="preserve"> </w:t>
      </w:r>
      <w:r w:rsidR="00437AED" w:rsidRPr="001C37BD">
        <w:rPr>
          <w:rFonts w:ascii="Verdana" w:hAnsi="Verdana"/>
          <w:b/>
          <w:sz w:val="18"/>
          <w:szCs w:val="18"/>
        </w:rPr>
        <w:t>KC-DE-zp.25.464.2026</w:t>
      </w:r>
      <w:r w:rsidR="00A80738" w:rsidRPr="001C37BD">
        <w:rPr>
          <w:rFonts w:ascii="Verdana" w:hAnsi="Verdana"/>
          <w:sz w:val="18"/>
          <w:szCs w:val="18"/>
        </w:rPr>
        <w:tab/>
        <w:t xml:space="preserve"> </w:t>
      </w:r>
    </w:p>
    <w:p w14:paraId="4D732A4E" w14:textId="77777777" w:rsidR="00A80738" w:rsidRPr="001C37B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2AC4FB" w14:textId="77777777" w:rsidR="00A80738" w:rsidRPr="001C37B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1D3B86F" w14:textId="77777777" w:rsidR="00A80738" w:rsidRPr="001C37B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575FB3" w14:textId="77777777" w:rsidR="00A80738" w:rsidRPr="001C37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1C37BD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1CFF4D04" w14:textId="77777777" w:rsidR="00A80738" w:rsidRPr="001C37B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93A5704" w14:textId="47A63C53" w:rsidR="00C659E2" w:rsidRPr="001C37BD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1C37BD">
        <w:rPr>
          <w:rFonts w:ascii="Verdana" w:hAnsi="Verdana"/>
          <w:bCs/>
          <w:sz w:val="18"/>
          <w:szCs w:val="18"/>
        </w:rPr>
        <w:t xml:space="preserve">Dotyczy </w:t>
      </w:r>
      <w:r w:rsidRPr="001C37BD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437AED" w:rsidRPr="001C37BD">
        <w:rPr>
          <w:rFonts w:ascii="Verdana" w:hAnsi="Verdana"/>
          <w:sz w:val="18"/>
          <w:szCs w:val="18"/>
        </w:rPr>
        <w:t>Tryb podstawowy bez negocjacji - art. 275 pkt. 1 ustawy Pzp</w:t>
      </w:r>
      <w:r w:rsidRPr="001C37BD">
        <w:rPr>
          <w:rFonts w:ascii="Verdana" w:hAnsi="Verdana"/>
          <w:sz w:val="18"/>
          <w:szCs w:val="18"/>
        </w:rPr>
        <w:t xml:space="preserve"> </w:t>
      </w:r>
      <w:r w:rsidR="007965DC" w:rsidRPr="001C37BD">
        <w:rPr>
          <w:rFonts w:ascii="Verdana" w:hAnsi="Verdana"/>
          <w:sz w:val="18"/>
          <w:szCs w:val="18"/>
        </w:rPr>
        <w:t>prowadzonego pn.</w:t>
      </w:r>
      <w:r w:rsidRPr="001C37BD">
        <w:rPr>
          <w:rFonts w:ascii="Verdana" w:hAnsi="Verdana"/>
          <w:sz w:val="18"/>
          <w:szCs w:val="18"/>
        </w:rPr>
        <w:t xml:space="preserve">: </w:t>
      </w:r>
    </w:p>
    <w:p w14:paraId="1E28EFA6" w14:textId="7608D8B5" w:rsidR="00A80738" w:rsidRPr="001C37BD" w:rsidRDefault="00437AED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1C37BD">
        <w:rPr>
          <w:rFonts w:ascii="Verdana" w:hAnsi="Verdana"/>
          <w:b/>
          <w:sz w:val="18"/>
          <w:szCs w:val="18"/>
        </w:rPr>
        <w:t>Dostawa sprzętu foto-video dla Centrum Mediów AGH - KC-DE-zp.25.464.2026</w:t>
      </w:r>
    </w:p>
    <w:p w14:paraId="237E79D0" w14:textId="7B4A6260" w:rsidR="00D665F5" w:rsidRPr="001C37BD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1C37BD">
        <w:rPr>
          <w:rFonts w:ascii="Verdana" w:hAnsi="Verdana"/>
          <w:sz w:val="18"/>
          <w:szCs w:val="18"/>
        </w:rPr>
        <w:t>Zamawiający, działając na podstawie art. 22</w:t>
      </w:r>
      <w:r w:rsidR="00601802" w:rsidRPr="001C37BD">
        <w:rPr>
          <w:rFonts w:ascii="Verdana" w:hAnsi="Verdana"/>
          <w:sz w:val="18"/>
          <w:szCs w:val="18"/>
        </w:rPr>
        <w:t>2</w:t>
      </w:r>
      <w:r w:rsidRPr="001C37BD">
        <w:rPr>
          <w:rFonts w:ascii="Verdana" w:hAnsi="Verdana"/>
          <w:sz w:val="18"/>
          <w:szCs w:val="18"/>
        </w:rPr>
        <w:t xml:space="preserve"> ust. 5 </w:t>
      </w:r>
      <w:r w:rsidRPr="001C37BD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1C37BD">
        <w:rPr>
          <w:rFonts w:ascii="Verdana" w:hAnsi="Verdana"/>
          <w:sz w:val="18"/>
          <w:szCs w:val="18"/>
        </w:rPr>
        <w:t>publicznych</w:t>
      </w:r>
      <w:r w:rsidR="00104EFA" w:rsidRPr="001C37BD">
        <w:rPr>
          <w:rFonts w:ascii="Verdana" w:hAnsi="Verdana"/>
          <w:sz w:val="18"/>
          <w:szCs w:val="18"/>
        </w:rPr>
        <w:t xml:space="preserve"> </w:t>
      </w:r>
      <w:r w:rsidR="009C20BC" w:rsidRPr="001C37BD">
        <w:rPr>
          <w:rFonts w:ascii="Verdana" w:hAnsi="Verdana"/>
          <w:sz w:val="18"/>
          <w:szCs w:val="18"/>
        </w:rPr>
        <w:t>(Dz.U.202</w:t>
      </w:r>
      <w:r w:rsidR="001757EC" w:rsidRPr="001C37BD">
        <w:rPr>
          <w:rFonts w:ascii="Verdana" w:hAnsi="Verdana"/>
          <w:sz w:val="18"/>
          <w:szCs w:val="18"/>
        </w:rPr>
        <w:t xml:space="preserve">6 poz.793 </w:t>
      </w:r>
      <w:r w:rsidR="001C37BD" w:rsidRPr="001C37BD">
        <w:rPr>
          <w:rFonts w:ascii="Verdana" w:hAnsi="Verdana"/>
          <w:sz w:val="18"/>
          <w:szCs w:val="18"/>
        </w:rPr>
        <w:t>tj.</w:t>
      </w:r>
      <w:r w:rsidR="009C20BC" w:rsidRPr="001C37BD">
        <w:rPr>
          <w:rFonts w:ascii="Verdana" w:hAnsi="Verdana"/>
          <w:sz w:val="18"/>
          <w:szCs w:val="18"/>
        </w:rPr>
        <w:t xml:space="preserve"> </w:t>
      </w:r>
      <w:r w:rsidR="00104EFA" w:rsidRPr="001C37BD">
        <w:rPr>
          <w:rFonts w:ascii="Verdana" w:hAnsi="Verdana"/>
          <w:sz w:val="18"/>
          <w:szCs w:val="18"/>
        </w:rPr>
        <w:t>ze zm.</w:t>
      </w:r>
      <w:r w:rsidR="00AA718D" w:rsidRPr="001C37BD">
        <w:rPr>
          <w:rFonts w:ascii="Verdana" w:hAnsi="Verdana"/>
          <w:sz w:val="18"/>
          <w:szCs w:val="18"/>
        </w:rPr>
        <w:t>)</w:t>
      </w:r>
      <w:r w:rsidR="00A67C20" w:rsidRPr="001C37BD">
        <w:rPr>
          <w:rFonts w:ascii="Verdana" w:hAnsi="Verdana"/>
          <w:sz w:val="18"/>
          <w:szCs w:val="18"/>
        </w:rPr>
        <w:t xml:space="preserve"> </w:t>
      </w:r>
      <w:r w:rsidRPr="001C37BD">
        <w:rPr>
          <w:rFonts w:ascii="Verdana" w:hAnsi="Verdana"/>
          <w:sz w:val="18"/>
          <w:szCs w:val="18"/>
        </w:rPr>
        <w:t>udostępnia</w:t>
      </w:r>
      <w:r w:rsidR="00F95C33" w:rsidRPr="001C37BD">
        <w:rPr>
          <w:rFonts w:ascii="Verdana" w:hAnsi="Verdana"/>
          <w:sz w:val="18"/>
          <w:szCs w:val="18"/>
        </w:rPr>
        <w:t xml:space="preserve"> </w:t>
      </w:r>
      <w:r w:rsidR="004C7E9B" w:rsidRPr="001C37BD">
        <w:rPr>
          <w:rFonts w:ascii="Verdana" w:hAnsi="Verdana"/>
          <w:sz w:val="18"/>
          <w:szCs w:val="18"/>
        </w:rPr>
        <w:t>informacj</w:t>
      </w:r>
      <w:r w:rsidR="00577BC6" w:rsidRPr="001C37BD">
        <w:rPr>
          <w:rFonts w:ascii="Verdana" w:hAnsi="Verdana"/>
          <w:sz w:val="18"/>
          <w:szCs w:val="18"/>
        </w:rPr>
        <w:t>ę</w:t>
      </w:r>
      <w:r w:rsidR="00035488" w:rsidRPr="001C37BD">
        <w:rPr>
          <w:rFonts w:ascii="Verdana" w:hAnsi="Verdana"/>
          <w:sz w:val="18"/>
          <w:szCs w:val="18"/>
        </w:rPr>
        <w:t xml:space="preserve"> z otwarcia ofert</w:t>
      </w:r>
      <w:r w:rsidR="00577BC6" w:rsidRPr="001C37BD">
        <w:rPr>
          <w:rFonts w:ascii="Verdana" w:hAnsi="Verdana"/>
          <w:sz w:val="18"/>
          <w:szCs w:val="18"/>
        </w:rPr>
        <w:t>.</w:t>
      </w:r>
    </w:p>
    <w:p w14:paraId="4613F77B" w14:textId="1F97BE1E" w:rsidR="00A80738" w:rsidRPr="001C37BD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1C37BD">
        <w:rPr>
          <w:rFonts w:ascii="Verdana" w:hAnsi="Verdana"/>
          <w:sz w:val="18"/>
          <w:szCs w:val="18"/>
        </w:rPr>
        <w:t>Podczas otwarcia ofert, mającego miejsce</w:t>
      </w:r>
      <w:r w:rsidR="00FF4AB1" w:rsidRPr="001C37BD">
        <w:rPr>
          <w:rFonts w:ascii="Verdana" w:hAnsi="Verdana"/>
          <w:sz w:val="18"/>
          <w:szCs w:val="18"/>
        </w:rPr>
        <w:t xml:space="preserve"> w dniu </w:t>
      </w:r>
      <w:r w:rsidR="00437AED" w:rsidRPr="001C37BD">
        <w:rPr>
          <w:rFonts w:ascii="Verdana" w:hAnsi="Verdana"/>
          <w:sz w:val="18"/>
          <w:szCs w:val="18"/>
        </w:rPr>
        <w:t>16/10/2026</w:t>
      </w:r>
      <w:r w:rsidR="00FF4AB1" w:rsidRPr="001C37BD">
        <w:rPr>
          <w:rFonts w:ascii="Verdana" w:hAnsi="Verdana"/>
          <w:sz w:val="18"/>
          <w:szCs w:val="18"/>
        </w:rPr>
        <w:t xml:space="preserve"> o godz. </w:t>
      </w:r>
      <w:r w:rsidR="00437AED" w:rsidRPr="001C37BD">
        <w:rPr>
          <w:rFonts w:ascii="Verdana" w:hAnsi="Verdana"/>
          <w:sz w:val="18"/>
          <w:szCs w:val="18"/>
        </w:rPr>
        <w:t>10:00</w:t>
      </w:r>
      <w:r w:rsidRPr="001C37BD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1C37BD" w14:paraId="06425E67" w14:textId="77777777" w:rsidTr="003F57CD">
        <w:tc>
          <w:tcPr>
            <w:tcW w:w="993" w:type="dxa"/>
            <w:vAlign w:val="center"/>
          </w:tcPr>
          <w:p w14:paraId="0709F823" w14:textId="77777777" w:rsidR="00D665F5" w:rsidRPr="001C37B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24811103" w14:textId="77777777" w:rsidR="00D665F5" w:rsidRPr="001C37B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6765FB5" w14:textId="77777777" w:rsidR="00D665F5" w:rsidRPr="001C37B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437AED" w:rsidRPr="001C37BD" w14:paraId="7E461716" w14:textId="77777777" w:rsidTr="00035D35">
        <w:tc>
          <w:tcPr>
            <w:tcW w:w="993" w:type="dxa"/>
            <w:vAlign w:val="center"/>
          </w:tcPr>
          <w:p w14:paraId="3776E193" w14:textId="6573BBB4" w:rsidR="00437AED" w:rsidRPr="001C37BD" w:rsidRDefault="00437AED" w:rsidP="00035D3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66B88E5B" w14:textId="02D72010" w:rsidR="00437AED" w:rsidRPr="001C37BD" w:rsidRDefault="00437AED" w:rsidP="00035D3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Notopstryk.pl Spółka z Ograniczoną Odpowiedzialnością</w:t>
            </w:r>
          </w:p>
          <w:p w14:paraId="513A1D9D" w14:textId="0C646592" w:rsidR="00437AED" w:rsidRPr="001C37BD" w:rsidRDefault="00437AED" w:rsidP="00035D35">
            <w:pPr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Polna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36B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D8EE0BC" w14:textId="000CFB9B" w:rsidR="00437AED" w:rsidRPr="001C37BD" w:rsidRDefault="00437AED" w:rsidP="00035D3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55-093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Kiełczów</w:t>
            </w:r>
          </w:p>
        </w:tc>
        <w:tc>
          <w:tcPr>
            <w:tcW w:w="2835" w:type="dxa"/>
            <w:vAlign w:val="center"/>
          </w:tcPr>
          <w:p w14:paraId="2D5057D3" w14:textId="2FF4A78F" w:rsidR="00437AED" w:rsidRPr="001C37BD" w:rsidRDefault="00437AED" w:rsidP="00035D3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20 542.00 zł</w:t>
            </w:r>
          </w:p>
        </w:tc>
      </w:tr>
      <w:tr w:rsidR="00437AED" w:rsidRPr="001C37BD" w14:paraId="66B5BF35" w14:textId="77777777" w:rsidTr="00035D35">
        <w:tc>
          <w:tcPr>
            <w:tcW w:w="993" w:type="dxa"/>
            <w:vAlign w:val="center"/>
          </w:tcPr>
          <w:p w14:paraId="57CCDA87" w14:textId="5FD44E15" w:rsidR="00437AED" w:rsidRPr="001C37BD" w:rsidRDefault="00437AED" w:rsidP="00035D3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</w:tcPr>
          <w:p w14:paraId="68E862E7" w14:textId="7E37C0F1" w:rsidR="00437AED" w:rsidRPr="001C37BD" w:rsidRDefault="00437AED" w:rsidP="00035D3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MM MARKET MAŁGORZATA MAŁECKA</w:t>
            </w:r>
          </w:p>
          <w:p w14:paraId="36272D68" w14:textId="3A2ADA8E" w:rsidR="00437AED" w:rsidRPr="001C37BD" w:rsidRDefault="00437AED" w:rsidP="00035D35">
            <w:pPr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SZAŁWIOWA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51/A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805C16E" w14:textId="08770251" w:rsidR="00437AED" w:rsidRPr="001C37BD" w:rsidRDefault="00437AED" w:rsidP="00035D3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03-167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2FDA59DA" w14:textId="25A9BFA6" w:rsidR="00437AED" w:rsidRPr="001C37BD" w:rsidRDefault="00437AED" w:rsidP="00035D3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23 591.40 zł</w:t>
            </w:r>
          </w:p>
        </w:tc>
      </w:tr>
      <w:tr w:rsidR="00437AED" w:rsidRPr="001C37BD" w14:paraId="7C05EB74" w14:textId="77777777" w:rsidTr="00035D35">
        <w:tc>
          <w:tcPr>
            <w:tcW w:w="993" w:type="dxa"/>
            <w:vAlign w:val="center"/>
          </w:tcPr>
          <w:p w14:paraId="7C2A083C" w14:textId="08D4A12D" w:rsidR="00437AED" w:rsidRPr="001C37BD" w:rsidRDefault="00437AED" w:rsidP="00035D3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</w:tcPr>
          <w:p w14:paraId="738AEA31" w14:textId="5AEC1C2E" w:rsidR="00437AED" w:rsidRPr="001C37BD" w:rsidRDefault="00437AED" w:rsidP="00035D3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Marek Klemczak</w:t>
            </w:r>
          </w:p>
          <w:p w14:paraId="33475881" w14:textId="1F6ED74F" w:rsidR="00437AED" w:rsidRPr="001C37BD" w:rsidRDefault="00437AED" w:rsidP="00035D35">
            <w:pPr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Motorowa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2/124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31B2CB2" w14:textId="1CB6CBF8" w:rsidR="00437AED" w:rsidRPr="001C37BD" w:rsidRDefault="00437AED" w:rsidP="00035D3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04-035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vAlign w:val="center"/>
          </w:tcPr>
          <w:p w14:paraId="548E8EB7" w14:textId="5B43B2BD" w:rsidR="00437AED" w:rsidRPr="001C37BD" w:rsidRDefault="00437AED" w:rsidP="00035D3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28 390.56 zł</w:t>
            </w:r>
          </w:p>
        </w:tc>
      </w:tr>
      <w:tr w:rsidR="00437AED" w:rsidRPr="001C37BD" w14:paraId="3176BD3D" w14:textId="77777777" w:rsidTr="00035D35">
        <w:tc>
          <w:tcPr>
            <w:tcW w:w="993" w:type="dxa"/>
            <w:vAlign w:val="center"/>
          </w:tcPr>
          <w:p w14:paraId="4F2CE855" w14:textId="3762099B" w:rsidR="00437AED" w:rsidRPr="001C37BD" w:rsidRDefault="00437AED" w:rsidP="00035D3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</w:tcPr>
          <w:p w14:paraId="08D9DF65" w14:textId="64372A52" w:rsidR="00437AED" w:rsidRPr="001C37BD" w:rsidRDefault="00437AED" w:rsidP="00035D3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MONTIVO Paweł Telka</w:t>
            </w:r>
          </w:p>
          <w:p w14:paraId="295BE95A" w14:textId="0A25542D" w:rsidR="00437AED" w:rsidRPr="001C37BD" w:rsidRDefault="00437AED" w:rsidP="00035D35">
            <w:pPr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Leśna-Stara Wieś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13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613FC5C" w14:textId="1ABA09FF" w:rsidR="00437AED" w:rsidRPr="001C37BD" w:rsidRDefault="00437AED" w:rsidP="00035D3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26-010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Bodzentyn</w:t>
            </w:r>
          </w:p>
        </w:tc>
        <w:tc>
          <w:tcPr>
            <w:tcW w:w="2835" w:type="dxa"/>
            <w:vAlign w:val="center"/>
          </w:tcPr>
          <w:p w14:paraId="07C52706" w14:textId="17F69238" w:rsidR="00437AED" w:rsidRPr="001C37BD" w:rsidRDefault="00437AED" w:rsidP="00035D3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23 362.43 zł</w:t>
            </w:r>
          </w:p>
        </w:tc>
      </w:tr>
      <w:tr w:rsidR="00437AED" w:rsidRPr="001C37BD" w14:paraId="1B0EAB28" w14:textId="77777777" w:rsidTr="00035D35">
        <w:tc>
          <w:tcPr>
            <w:tcW w:w="993" w:type="dxa"/>
            <w:vAlign w:val="center"/>
          </w:tcPr>
          <w:p w14:paraId="69541C6C" w14:textId="62E3DEE9" w:rsidR="00437AED" w:rsidRPr="001C37BD" w:rsidRDefault="00437AED" w:rsidP="00035D3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</w:tcPr>
          <w:p w14:paraId="5AD35045" w14:textId="1494A665" w:rsidR="00437AED" w:rsidRPr="001C37BD" w:rsidRDefault="00437AED" w:rsidP="00035D3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Aology Ewa Bucoń</w:t>
            </w:r>
          </w:p>
          <w:p w14:paraId="77BB5CA0" w14:textId="5EF94E1E" w:rsidR="00437AED" w:rsidRPr="001C37BD" w:rsidRDefault="00437AED" w:rsidP="00035D35">
            <w:pPr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Przemyska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49/2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9DD661A" w14:textId="6C1353C7" w:rsidR="00437AED" w:rsidRPr="001C37BD" w:rsidRDefault="00437AED" w:rsidP="00035D3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38-500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Sanok</w:t>
            </w:r>
          </w:p>
        </w:tc>
        <w:tc>
          <w:tcPr>
            <w:tcW w:w="2835" w:type="dxa"/>
            <w:vAlign w:val="center"/>
          </w:tcPr>
          <w:p w14:paraId="6DA2D693" w14:textId="5F8CE30F" w:rsidR="00437AED" w:rsidRPr="001C37BD" w:rsidRDefault="00437AED" w:rsidP="00035D3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31 177.00 zł</w:t>
            </w:r>
          </w:p>
        </w:tc>
      </w:tr>
      <w:tr w:rsidR="00437AED" w:rsidRPr="001C37BD" w14:paraId="409F35F9" w14:textId="77777777" w:rsidTr="00035D35">
        <w:tc>
          <w:tcPr>
            <w:tcW w:w="993" w:type="dxa"/>
            <w:vAlign w:val="center"/>
          </w:tcPr>
          <w:p w14:paraId="3AEF8D84" w14:textId="42D9DB52" w:rsidR="00437AED" w:rsidRPr="001C37BD" w:rsidRDefault="00437AED" w:rsidP="00035D3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</w:tcPr>
          <w:p w14:paraId="1314DD58" w14:textId="68AD2B37" w:rsidR="00437AED" w:rsidRPr="001C37BD" w:rsidRDefault="00437AED" w:rsidP="00035D3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Elaboro Agnieszka Borowiecka-Sorbian</w:t>
            </w:r>
          </w:p>
          <w:p w14:paraId="227C2B06" w14:textId="5EC4CCCC" w:rsidR="00437AED" w:rsidRPr="001C37BD" w:rsidRDefault="00437AED" w:rsidP="00035D35">
            <w:pPr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ul. Reymonta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15a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08B458C" w14:textId="07ECC792" w:rsidR="00437AED" w:rsidRPr="001C37BD" w:rsidRDefault="00437AED" w:rsidP="00035D3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72-346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Pobierowo</w:t>
            </w:r>
          </w:p>
        </w:tc>
        <w:tc>
          <w:tcPr>
            <w:tcW w:w="2835" w:type="dxa"/>
            <w:vAlign w:val="center"/>
          </w:tcPr>
          <w:p w14:paraId="49F7C075" w14:textId="1B9AE42F" w:rsidR="00437AED" w:rsidRPr="001C37BD" w:rsidRDefault="00437AED" w:rsidP="00035D3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25 723.84 zł</w:t>
            </w:r>
          </w:p>
        </w:tc>
      </w:tr>
      <w:tr w:rsidR="00437AED" w:rsidRPr="001C37BD" w14:paraId="02FEE9B4" w14:textId="77777777" w:rsidTr="00035D35">
        <w:tc>
          <w:tcPr>
            <w:tcW w:w="993" w:type="dxa"/>
            <w:vAlign w:val="center"/>
          </w:tcPr>
          <w:p w14:paraId="2030ACDA" w14:textId="4123CDFC" w:rsidR="00437AED" w:rsidRPr="001C37BD" w:rsidRDefault="00437AED" w:rsidP="00035D35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5244" w:type="dxa"/>
          </w:tcPr>
          <w:p w14:paraId="0663EF81" w14:textId="057812AE" w:rsidR="00437AED" w:rsidRPr="001C37BD" w:rsidRDefault="00437AED" w:rsidP="00035D35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BEMIX MEDIA SPÓŁKA Z OGRANICZONĄ ODPOWIEDZIALNOŚCIĄ</w:t>
            </w:r>
          </w:p>
          <w:p w14:paraId="42E7E634" w14:textId="2FA5FE15" w:rsidR="00437AED" w:rsidRPr="001C37BD" w:rsidRDefault="00437AED" w:rsidP="00035D35">
            <w:pPr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Krakowska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52/2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55773786" w14:textId="6FACE4F3" w:rsidR="00437AED" w:rsidRPr="001C37BD" w:rsidRDefault="00437AED" w:rsidP="00035D35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41</w:t>
            </w:r>
            <w:r w:rsidR="001C37BD">
              <w:rPr>
                <w:rFonts w:ascii="Verdana" w:hAnsi="Verdana"/>
                <w:sz w:val="18"/>
                <w:szCs w:val="18"/>
              </w:rPr>
              <w:t>-</w:t>
            </w:r>
            <w:r w:rsidRPr="001C37BD">
              <w:rPr>
                <w:rFonts w:ascii="Verdana" w:hAnsi="Verdana"/>
                <w:sz w:val="18"/>
                <w:szCs w:val="18"/>
              </w:rPr>
              <w:t>808</w:t>
            </w:r>
            <w:r w:rsidRPr="001C37B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C37BD">
              <w:rPr>
                <w:rFonts w:ascii="Verdana" w:hAnsi="Verdana"/>
                <w:sz w:val="18"/>
                <w:szCs w:val="18"/>
              </w:rPr>
              <w:t>Zabrze</w:t>
            </w:r>
          </w:p>
        </w:tc>
        <w:tc>
          <w:tcPr>
            <w:tcW w:w="2835" w:type="dxa"/>
            <w:vAlign w:val="center"/>
          </w:tcPr>
          <w:p w14:paraId="5999F954" w14:textId="1A1C88E9" w:rsidR="00437AED" w:rsidRPr="001C37BD" w:rsidRDefault="00437AED" w:rsidP="00035D35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C37BD">
              <w:rPr>
                <w:rFonts w:ascii="Verdana" w:hAnsi="Verdana"/>
                <w:sz w:val="18"/>
                <w:szCs w:val="18"/>
              </w:rPr>
              <w:t>24 470.03 zł</w:t>
            </w:r>
          </w:p>
        </w:tc>
      </w:tr>
    </w:tbl>
    <w:p w14:paraId="5C2A15DD" w14:textId="77777777" w:rsidR="00577BC6" w:rsidRPr="001C37BD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1C37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6B1BE" w14:textId="77777777" w:rsidR="004B24B9" w:rsidRDefault="004B24B9">
      <w:r>
        <w:separator/>
      </w:r>
    </w:p>
  </w:endnote>
  <w:endnote w:type="continuationSeparator" w:id="0">
    <w:p w14:paraId="6F9154C0" w14:textId="77777777" w:rsidR="004B24B9" w:rsidRDefault="004B2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C00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069A6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B646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C7EA67">
        <v:line id="_x0000_s1025" style="position:absolute;left:0;text-align:left;z-index:251657728" from="-3.85pt,8.7pt" to="455.15pt,8.7pt"/>
      </w:pict>
    </w:r>
  </w:p>
  <w:p w14:paraId="4AE6CC0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13E0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AA27C3" w14:textId="77777777" w:rsidR="009F189D" w:rsidRDefault="009F189D">
    <w:pPr>
      <w:pStyle w:val="Stopka"/>
      <w:tabs>
        <w:tab w:val="clear" w:pos="4536"/>
      </w:tabs>
      <w:jc w:val="center"/>
    </w:pPr>
  </w:p>
  <w:p w14:paraId="26C4615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CDC0B8" w14:textId="77777777" w:rsidR="004B24B9" w:rsidRDefault="004B24B9">
      <w:r>
        <w:separator/>
      </w:r>
    </w:p>
  </w:footnote>
  <w:footnote w:type="continuationSeparator" w:id="0">
    <w:p w14:paraId="176F86AD" w14:textId="77777777" w:rsidR="004B24B9" w:rsidRDefault="004B24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7C0D" w14:textId="77777777" w:rsidR="00437AED" w:rsidRDefault="00437A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BD183" w14:textId="77777777" w:rsidR="00437AED" w:rsidRDefault="00437A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3A7CB" w14:textId="77777777" w:rsidR="00437AED" w:rsidRDefault="00437A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7A2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37BD"/>
    <w:rsid w:val="001C69FF"/>
    <w:rsid w:val="0023318D"/>
    <w:rsid w:val="003B6B36"/>
    <w:rsid w:val="003D72FD"/>
    <w:rsid w:val="003F57CD"/>
    <w:rsid w:val="00423179"/>
    <w:rsid w:val="00433189"/>
    <w:rsid w:val="00437AED"/>
    <w:rsid w:val="00490DC0"/>
    <w:rsid w:val="00493F8C"/>
    <w:rsid w:val="004B24B9"/>
    <w:rsid w:val="004B64B5"/>
    <w:rsid w:val="004C7E9B"/>
    <w:rsid w:val="004F7A2A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4F161A"/>
  <w15:chartTrackingRefBased/>
  <w15:docId w15:val="{F3F3314C-7C16-4422-9E0C-ACCFB59E2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2026-10-16T09:50:00Z</dcterms:created>
  <dcterms:modified xsi:type="dcterms:W3CDTF">2026-10-16T09:54:00Z</dcterms:modified>
</cp:coreProperties>
</file>