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77193" w14:textId="77777777" w:rsidR="00956D15" w:rsidRPr="00E874DC" w:rsidRDefault="00956D15" w:rsidP="00956D1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54D12E2" w14:textId="77777777" w:rsidR="00956D15" w:rsidRDefault="00956D15" w:rsidP="00956D15">
      <w:pPr>
        <w:spacing w:before="48" w:line="240" w:lineRule="atLeast"/>
        <w:jc w:val="right"/>
        <w:rPr>
          <w:b/>
          <w:sz w:val="24"/>
          <w:szCs w:val="24"/>
          <w:lang w:val="pl-PL"/>
        </w:rPr>
      </w:pPr>
    </w:p>
    <w:p w14:paraId="18DA32F5" w14:textId="77777777" w:rsidR="00956D15" w:rsidRDefault="00956D15" w:rsidP="00956D15">
      <w:pPr>
        <w:spacing w:before="48" w:line="240" w:lineRule="atLeast"/>
        <w:jc w:val="center"/>
        <w:rPr>
          <w:b/>
          <w:sz w:val="24"/>
          <w:szCs w:val="24"/>
          <w:lang w:val="pl-PL"/>
        </w:rPr>
      </w:pPr>
      <w:r>
        <w:rPr>
          <w:b/>
          <w:sz w:val="24"/>
          <w:szCs w:val="24"/>
          <w:lang w:val="pl-PL"/>
        </w:rPr>
        <w:t>WZÓR UMOWY</w:t>
      </w:r>
    </w:p>
    <w:p w14:paraId="05E1A617" w14:textId="77777777" w:rsidR="00956D15" w:rsidRDefault="00956D15" w:rsidP="00956D1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3CAD85F7" w14:textId="77777777" w:rsidR="00956D15" w:rsidRDefault="00956D15" w:rsidP="00956D15">
      <w:pPr>
        <w:spacing w:before="48" w:line="240" w:lineRule="atLeast"/>
        <w:jc w:val="center"/>
        <w:rPr>
          <w:b/>
          <w:sz w:val="28"/>
          <w:lang w:val="pl-PL"/>
        </w:rPr>
      </w:pPr>
    </w:p>
    <w:p w14:paraId="67F924C0" w14:textId="5C62CAFD" w:rsidR="00956D15" w:rsidRPr="00AA2A22" w:rsidRDefault="00956D15" w:rsidP="00956D1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KC-DE-zp.25.</w:t>
      </w:r>
      <w:r>
        <w:rPr>
          <w:rFonts w:ascii="Times New Roman" w:hAnsi="Times New Roman"/>
        </w:rPr>
        <w:t>505</w:t>
      </w:r>
      <w:r>
        <w:rPr>
          <w:rFonts w:ascii="Times New Roman" w:hAnsi="Times New Roman"/>
        </w:rPr>
        <w:t>.2026</w:t>
      </w:r>
      <w:r w:rsidRPr="00AA2A22">
        <w:rPr>
          <w:rFonts w:ascii="Times New Roman" w:hAnsi="Times New Roman"/>
        </w:rPr>
        <w:t xml:space="preserve"> </w:t>
      </w:r>
    </w:p>
    <w:p w14:paraId="5C03D9A7" w14:textId="77777777" w:rsidR="00956D15" w:rsidRDefault="00956D15" w:rsidP="00956D15">
      <w:pPr>
        <w:pStyle w:val="Tekstpodstawowy"/>
        <w:ind w:right="-47"/>
        <w:jc w:val="both"/>
        <w:rPr>
          <w:rFonts w:ascii="Times New Roman" w:hAnsi="Times New Roman"/>
        </w:rPr>
      </w:pPr>
      <w:r w:rsidRPr="00AA2A22">
        <w:rPr>
          <w:rFonts w:ascii="Times New Roman" w:hAnsi="Times New Roman"/>
        </w:rPr>
        <w:t>pomiędzy</w:t>
      </w:r>
    </w:p>
    <w:p w14:paraId="1AC1B7D5" w14:textId="77777777" w:rsidR="00956D15" w:rsidRDefault="00956D15" w:rsidP="00956D1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14B629E4" w14:textId="77777777" w:rsidR="00956D15" w:rsidRDefault="00956D15" w:rsidP="00956D15">
      <w:pPr>
        <w:pStyle w:val="Tekstpodstawowy"/>
        <w:ind w:right="-47"/>
        <w:jc w:val="both"/>
        <w:rPr>
          <w:rFonts w:ascii="Times New Roman" w:hAnsi="Times New Roman"/>
        </w:rPr>
      </w:pPr>
      <w:r>
        <w:rPr>
          <w:rFonts w:ascii="Times New Roman" w:hAnsi="Times New Roman"/>
        </w:rPr>
        <w:t>reprezentowana przez:</w:t>
      </w:r>
    </w:p>
    <w:p w14:paraId="2B71DC8E" w14:textId="77777777" w:rsidR="00956D15" w:rsidRDefault="00956D15" w:rsidP="00956D15">
      <w:pPr>
        <w:pStyle w:val="Tekstpodstawowy"/>
        <w:ind w:right="-47"/>
        <w:jc w:val="both"/>
        <w:rPr>
          <w:rFonts w:ascii="Times New Roman" w:hAnsi="Times New Roman"/>
        </w:rPr>
      </w:pPr>
      <w:r>
        <w:rPr>
          <w:rFonts w:ascii="Times New Roman" w:hAnsi="Times New Roman"/>
        </w:rPr>
        <w:t xml:space="preserve">1.Dziekana Wydziału /Kierownika Jednostki/............................................................................. </w:t>
      </w:r>
    </w:p>
    <w:p w14:paraId="4A270D6D" w14:textId="77777777" w:rsidR="00956D15" w:rsidRDefault="00956D15" w:rsidP="00956D15">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573AE045" w14:textId="77777777" w:rsidR="00956D15" w:rsidRDefault="00956D15" w:rsidP="00956D15">
      <w:pPr>
        <w:pStyle w:val="Tekstpodstawowy"/>
        <w:ind w:right="-47"/>
        <w:jc w:val="both"/>
        <w:rPr>
          <w:rFonts w:ascii="Times New Roman" w:hAnsi="Times New Roman"/>
        </w:rPr>
      </w:pPr>
      <w:r>
        <w:rPr>
          <w:rFonts w:ascii="Times New Roman" w:hAnsi="Times New Roman"/>
        </w:rPr>
        <w:t>zwaną dalej KUPUJĄCYM</w:t>
      </w:r>
    </w:p>
    <w:p w14:paraId="08BA9076" w14:textId="77777777" w:rsidR="00956D15" w:rsidRDefault="00956D15" w:rsidP="00956D15">
      <w:pPr>
        <w:pStyle w:val="Tekstpodstawowy"/>
        <w:ind w:right="-47"/>
        <w:jc w:val="both"/>
        <w:rPr>
          <w:rFonts w:ascii="Times New Roman" w:hAnsi="Times New Roman"/>
        </w:rPr>
      </w:pPr>
      <w:r>
        <w:rPr>
          <w:rFonts w:ascii="Times New Roman" w:hAnsi="Times New Roman"/>
        </w:rPr>
        <w:t xml:space="preserve">a </w:t>
      </w:r>
    </w:p>
    <w:p w14:paraId="7844A6BA" w14:textId="77777777" w:rsidR="00956D15" w:rsidRDefault="00956D15" w:rsidP="00956D15">
      <w:pPr>
        <w:pStyle w:val="Tekstpodstawowy"/>
        <w:ind w:right="-47"/>
        <w:jc w:val="both"/>
        <w:rPr>
          <w:rFonts w:ascii="Times New Roman" w:hAnsi="Times New Roman"/>
        </w:rPr>
      </w:pPr>
      <w:r>
        <w:rPr>
          <w:rFonts w:ascii="Times New Roman" w:hAnsi="Times New Roman"/>
        </w:rPr>
        <w:t>......................................................................................................................................................</w:t>
      </w:r>
    </w:p>
    <w:p w14:paraId="7CBD1FAF" w14:textId="77777777" w:rsidR="00956D15" w:rsidRDefault="00956D15" w:rsidP="00956D15">
      <w:pPr>
        <w:pStyle w:val="Tekstpodstawowy"/>
        <w:ind w:right="-47"/>
        <w:jc w:val="both"/>
        <w:rPr>
          <w:rFonts w:ascii="Times New Roman" w:hAnsi="Times New Roman"/>
        </w:rPr>
      </w:pPr>
      <w:r>
        <w:rPr>
          <w:rFonts w:ascii="Times New Roman" w:hAnsi="Times New Roman"/>
        </w:rPr>
        <w:t>......................................................................................................................................................</w:t>
      </w:r>
    </w:p>
    <w:p w14:paraId="7E756EFC" w14:textId="77777777" w:rsidR="00956D15" w:rsidRDefault="00956D15" w:rsidP="00956D1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A2FC7D5" w14:textId="77777777" w:rsidR="00956D15" w:rsidRDefault="00956D15" w:rsidP="00956D15">
      <w:pPr>
        <w:pStyle w:val="Tekstpodstawowy"/>
        <w:ind w:right="-47"/>
        <w:jc w:val="both"/>
        <w:rPr>
          <w:rFonts w:ascii="Times New Roman" w:hAnsi="Times New Roman"/>
        </w:rPr>
      </w:pPr>
      <w:r>
        <w:rPr>
          <w:rFonts w:ascii="Times New Roman" w:hAnsi="Times New Roman"/>
        </w:rPr>
        <w:t>reprezentowanym przez:</w:t>
      </w:r>
    </w:p>
    <w:p w14:paraId="16123430" w14:textId="77777777" w:rsidR="00956D15" w:rsidRDefault="00956D15" w:rsidP="00956D15">
      <w:pPr>
        <w:pStyle w:val="Tekstpodstawowy"/>
        <w:ind w:right="-47"/>
        <w:jc w:val="both"/>
        <w:rPr>
          <w:rFonts w:ascii="Times New Roman" w:hAnsi="Times New Roman"/>
        </w:rPr>
      </w:pPr>
      <w:r>
        <w:rPr>
          <w:rFonts w:ascii="Times New Roman" w:hAnsi="Times New Roman"/>
        </w:rPr>
        <w:t>1...................................................................................................................................................</w:t>
      </w:r>
    </w:p>
    <w:p w14:paraId="5368C803" w14:textId="77777777" w:rsidR="00956D15" w:rsidRDefault="00956D15" w:rsidP="00956D15">
      <w:pPr>
        <w:pStyle w:val="Tekstpodstawowy"/>
        <w:ind w:right="-47"/>
        <w:jc w:val="both"/>
        <w:rPr>
          <w:rFonts w:ascii="Times New Roman" w:hAnsi="Times New Roman"/>
        </w:rPr>
      </w:pPr>
      <w:r>
        <w:rPr>
          <w:rFonts w:ascii="Times New Roman" w:hAnsi="Times New Roman"/>
        </w:rPr>
        <w:t xml:space="preserve">2................................................................................................................................................... </w:t>
      </w:r>
    </w:p>
    <w:p w14:paraId="75CE0C3B" w14:textId="77777777" w:rsidR="00956D15" w:rsidRDefault="00956D15" w:rsidP="00956D15">
      <w:pPr>
        <w:pStyle w:val="Tekstpodstawowy"/>
        <w:ind w:right="-47"/>
        <w:jc w:val="both"/>
        <w:rPr>
          <w:rFonts w:ascii="Times New Roman" w:hAnsi="Times New Roman"/>
        </w:rPr>
      </w:pPr>
      <w:r>
        <w:rPr>
          <w:rFonts w:ascii="Times New Roman" w:hAnsi="Times New Roman"/>
        </w:rPr>
        <w:t>zwanym dalej SPRZEDAWCĄ</w:t>
      </w:r>
    </w:p>
    <w:p w14:paraId="7CB817E9" w14:textId="77777777" w:rsidR="00956D15" w:rsidRDefault="00956D15" w:rsidP="00956D15">
      <w:pPr>
        <w:pStyle w:val="Tekstpodstawowy"/>
        <w:ind w:right="-47"/>
        <w:jc w:val="center"/>
        <w:rPr>
          <w:rFonts w:ascii="Times New Roman" w:hAnsi="Times New Roman"/>
        </w:rPr>
      </w:pPr>
    </w:p>
    <w:p w14:paraId="3D7A35D0"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1</w:t>
      </w:r>
    </w:p>
    <w:p w14:paraId="146F4342" w14:textId="230CE0D5" w:rsidR="00956D15" w:rsidRPr="009D242F" w:rsidRDefault="00956D15" w:rsidP="0089509C">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391863">
        <w:rPr>
          <w:rFonts w:ascii="Times New Roman" w:hAnsi="Times New Roman"/>
          <w:b/>
        </w:rPr>
        <w:t xml:space="preserve">ostawa </w:t>
      </w:r>
      <w:r>
        <w:rPr>
          <w:rFonts w:ascii="Times New Roman" w:hAnsi="Times New Roman"/>
          <w:b/>
        </w:rPr>
        <w:t>kompletnego zestawu do obliczeń AI</w:t>
      </w:r>
      <w:r w:rsidRPr="00391863">
        <w:rPr>
          <w:rFonts w:ascii="Times New Roman" w:hAnsi="Times New Roman"/>
          <w:b/>
        </w:rPr>
        <w:t xml:space="preserve"> na potrzeby </w:t>
      </w:r>
      <w:r>
        <w:rPr>
          <w:rFonts w:ascii="Times New Roman" w:hAnsi="Times New Roman"/>
          <w:b/>
        </w:rPr>
        <w:t>WZ</w:t>
      </w:r>
    </w:p>
    <w:p w14:paraId="0B73F486" w14:textId="77777777" w:rsidR="00956D15" w:rsidRDefault="00956D15" w:rsidP="0089509C">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A787F55" w14:textId="77777777" w:rsidR="00956D15" w:rsidRPr="0043435F" w:rsidRDefault="00956D15" w:rsidP="0089509C">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7BB9EB18" w14:textId="77777777" w:rsidR="00956D15" w:rsidRDefault="00956D15" w:rsidP="00956D15">
      <w:pPr>
        <w:pStyle w:val="Tekstpodstawowy"/>
        <w:ind w:right="-47"/>
        <w:jc w:val="both"/>
        <w:rPr>
          <w:rFonts w:ascii="Times New Roman" w:hAnsi="Times New Roman"/>
        </w:rPr>
      </w:pPr>
    </w:p>
    <w:p w14:paraId="267CE471"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2</w:t>
      </w:r>
    </w:p>
    <w:p w14:paraId="20548C1C" w14:textId="2C7694D1" w:rsidR="00956D15" w:rsidRPr="0043435F" w:rsidRDefault="00956D15" w:rsidP="0089509C">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w:t>
      </w:r>
      <w:r w:rsidRPr="00956D15">
        <w:rPr>
          <w:rFonts w:ascii="Times New Roman" w:hAnsi="Times New Roman"/>
          <w:b/>
          <w:bCs/>
          <w:szCs w:val="24"/>
        </w:rPr>
        <w:t xml:space="preserve">do </w:t>
      </w:r>
      <w:r w:rsidRPr="00956D15">
        <w:rPr>
          <w:rFonts w:ascii="Times New Roman" w:hAnsi="Times New Roman"/>
          <w:b/>
          <w:bCs/>
          <w:szCs w:val="24"/>
        </w:rPr>
        <w:t>…………..</w:t>
      </w:r>
      <w:r w:rsidRPr="00956D15">
        <w:rPr>
          <w:rFonts w:ascii="Times New Roman" w:hAnsi="Times New Roman"/>
          <w:b/>
          <w:bCs/>
          <w:szCs w:val="24"/>
        </w:rPr>
        <w:t xml:space="preserve"> dni od daty 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668FC578" w14:textId="77777777" w:rsidR="00956D15" w:rsidRPr="0043435F" w:rsidRDefault="00956D15" w:rsidP="0089509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34976862" w14:textId="77777777" w:rsidR="00956D15" w:rsidRPr="0043435F" w:rsidRDefault="00956D15" w:rsidP="0089509C">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2F8C3EA3" w14:textId="77777777" w:rsidR="00956D15" w:rsidRDefault="00956D15" w:rsidP="00956D15">
      <w:pPr>
        <w:pStyle w:val="Tekstpodstawowy"/>
        <w:ind w:right="-47"/>
        <w:jc w:val="both"/>
        <w:rPr>
          <w:rFonts w:ascii="Times New Roman" w:hAnsi="Times New Roman"/>
        </w:rPr>
      </w:pPr>
    </w:p>
    <w:p w14:paraId="324BAE2F" w14:textId="77777777" w:rsidR="00956D15" w:rsidRDefault="00956D15" w:rsidP="00956D15">
      <w:pPr>
        <w:pStyle w:val="Tekstpodstawowy"/>
        <w:ind w:right="-47"/>
        <w:jc w:val="center"/>
        <w:rPr>
          <w:rFonts w:ascii="Times New Roman" w:hAnsi="Times New Roman"/>
          <w:b/>
        </w:rPr>
      </w:pPr>
    </w:p>
    <w:p w14:paraId="1C66190B" w14:textId="77777777" w:rsidR="00956D15" w:rsidRDefault="00956D15" w:rsidP="00956D15">
      <w:pPr>
        <w:pStyle w:val="Tekstpodstawowy"/>
        <w:ind w:right="-47"/>
        <w:jc w:val="center"/>
        <w:rPr>
          <w:rFonts w:ascii="Times New Roman" w:hAnsi="Times New Roman"/>
          <w:b/>
        </w:rPr>
      </w:pPr>
    </w:p>
    <w:p w14:paraId="13DB77EA"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3</w:t>
      </w:r>
    </w:p>
    <w:p w14:paraId="65941955" w14:textId="77777777" w:rsidR="00956D15" w:rsidRPr="0043435F" w:rsidRDefault="00956D15" w:rsidP="0089509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7D9CBD19" w14:textId="77777777" w:rsidR="00956D15" w:rsidRPr="0043435F" w:rsidRDefault="00956D15" w:rsidP="0089509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010F6584" w14:textId="77777777" w:rsidR="00956D15" w:rsidRPr="0043435F" w:rsidRDefault="00956D15" w:rsidP="0089509C">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46B62F20" w14:textId="77777777" w:rsidR="00956D15" w:rsidRPr="0043435F" w:rsidRDefault="00956D15" w:rsidP="0089509C">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563AC4FA" w14:textId="77777777" w:rsidR="00956D15" w:rsidRDefault="00956D15" w:rsidP="00956D15">
      <w:pPr>
        <w:pStyle w:val="Tekstpodstawowy"/>
        <w:ind w:right="-47"/>
        <w:jc w:val="both"/>
        <w:rPr>
          <w:rFonts w:ascii="Times New Roman" w:hAnsi="Times New Roman"/>
        </w:rPr>
      </w:pPr>
    </w:p>
    <w:p w14:paraId="27A394C5"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4</w:t>
      </w:r>
    </w:p>
    <w:p w14:paraId="498F1D43" w14:textId="77777777" w:rsidR="00956D15" w:rsidRPr="00391863" w:rsidRDefault="00956D15" w:rsidP="00956D15">
      <w:pPr>
        <w:pStyle w:val="NormalnyWeb"/>
        <w:suppressAutoHyphens w:val="0"/>
        <w:autoSpaceDN/>
        <w:spacing w:before="0" w:after="0"/>
        <w:jc w:val="both"/>
      </w:pPr>
      <w:r w:rsidRPr="00391863">
        <w:rPr>
          <w:rStyle w:val="Pogrubienie"/>
          <w:b w:val="0"/>
          <w:bCs w:val="0"/>
        </w:rPr>
        <w:t>1. Należność, o której mowa w § 3, zostanie uregulowana przez Kupującego w terminie 21 dni od dnia otrzymania prawidłowo wystawionej faktury przez Sprzedawcę, po dokonaniu odbioru przedmiotu umowy, potwierdzonego protokołem zdawczo</w:t>
      </w:r>
      <w:r w:rsidRPr="00391863">
        <w:rPr>
          <w:rStyle w:val="Pogrubienie"/>
          <w:b w:val="0"/>
          <w:bCs w:val="0"/>
        </w:rPr>
        <w:noBreakHyphen/>
        <w:t>odbiorczym.</w:t>
      </w:r>
    </w:p>
    <w:p w14:paraId="12626910" w14:textId="77777777" w:rsidR="00956D15" w:rsidRPr="00391863" w:rsidRDefault="00956D15" w:rsidP="00956D15">
      <w:pPr>
        <w:pStyle w:val="NormalnyWeb"/>
        <w:suppressAutoHyphens w:val="0"/>
        <w:autoSpaceDN/>
        <w:spacing w:before="0" w:after="0"/>
        <w:jc w:val="both"/>
      </w:pPr>
      <w:r w:rsidRPr="00391863">
        <w:t xml:space="preserve">2. </w:t>
      </w:r>
      <w:r w:rsidRPr="00391863">
        <w:rPr>
          <w:rStyle w:val="Pogrubienie"/>
          <w:b w:val="0"/>
          <w:bCs w:val="0"/>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6465367E" w14:textId="77777777" w:rsidR="00956D15" w:rsidRPr="00391863" w:rsidRDefault="00956D15" w:rsidP="00956D15">
      <w:pPr>
        <w:pStyle w:val="NormalnyWeb"/>
        <w:suppressAutoHyphens w:val="0"/>
        <w:autoSpaceDN/>
        <w:spacing w:before="0" w:after="0"/>
        <w:jc w:val="both"/>
      </w:pPr>
      <w:r w:rsidRPr="00391863">
        <w:t xml:space="preserve">3. </w:t>
      </w:r>
      <w:r w:rsidRPr="00391863">
        <w:rPr>
          <w:rStyle w:val="Pogrubienie"/>
          <w:b w:val="0"/>
          <w:bCs w:val="0"/>
        </w:rPr>
        <w:t>Strony postanawiają, że zapłata następuje w dniu obciążenia rachunku bankowego Kupującego. W przypadku nieterminowej płatności należności Sprzedawca ma prawo naliczyć Kupującemu odsetki ustawowe za każdy dzień zwłoki.</w:t>
      </w:r>
    </w:p>
    <w:p w14:paraId="19E87C02" w14:textId="77777777" w:rsidR="00956D15" w:rsidRPr="00391863" w:rsidRDefault="00956D15" w:rsidP="00956D15">
      <w:pPr>
        <w:pStyle w:val="NormalnyWeb"/>
        <w:suppressAutoHyphens w:val="0"/>
        <w:autoSpaceDN/>
        <w:spacing w:before="0" w:after="0"/>
        <w:jc w:val="both"/>
      </w:pPr>
      <w:r w:rsidRPr="00391863">
        <w:t xml:space="preserve">4. </w:t>
      </w:r>
      <w:r w:rsidRPr="00391863">
        <w:rPr>
          <w:rStyle w:val="Pogrubienie"/>
          <w:b w:val="0"/>
          <w:bCs w:val="0"/>
        </w:rPr>
        <w:t>Sprzedawca nie może dokonywać cesji wierzytelności wynikających z niniejszej umowy.</w:t>
      </w:r>
    </w:p>
    <w:p w14:paraId="06EA125A" w14:textId="77777777" w:rsidR="00956D15" w:rsidRPr="00391863" w:rsidRDefault="00956D15" w:rsidP="00956D15">
      <w:pPr>
        <w:pStyle w:val="NormalnyWeb"/>
        <w:suppressAutoHyphens w:val="0"/>
        <w:autoSpaceDN/>
        <w:spacing w:before="0" w:after="0"/>
        <w:jc w:val="both"/>
      </w:pPr>
      <w:r w:rsidRPr="00391863">
        <w:t xml:space="preserve">5. </w:t>
      </w:r>
      <w:r w:rsidRPr="00391863">
        <w:rPr>
          <w:rStyle w:val="Pogrubienie"/>
          <w:b w:val="0"/>
          <w:bCs w:val="0"/>
        </w:rPr>
        <w:t>Zamawiający zobowiązuje Sprzedawcę do wystawiania faktur w postaci faktur ustrukturyzowanych za pośrednictwem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391863">
        <w:rPr>
          <w:rStyle w:val="Pogrubienie"/>
          <w:b w:val="0"/>
          <w:bCs w:val="0"/>
        </w:rPr>
        <w:noBreakHyphen/>
        <w:t>Faktur (</w:t>
      </w:r>
      <w:proofErr w:type="spellStart"/>
      <w:r w:rsidRPr="00391863">
        <w:rPr>
          <w:rStyle w:val="Pogrubienie"/>
          <w:b w:val="0"/>
          <w:bCs w:val="0"/>
        </w:rPr>
        <w:t>KSeF</w:t>
      </w:r>
      <w:proofErr w:type="spellEnd"/>
      <w:r w:rsidRPr="00391863">
        <w:rPr>
          <w:rStyle w:val="Pogrubienie"/>
          <w:b w:val="0"/>
          <w:bCs w:val="0"/>
        </w:rPr>
        <w:t xml:space="preserve">), Sprzedawca wystawi fakturę w </w:t>
      </w:r>
      <w:proofErr w:type="spellStart"/>
      <w:r w:rsidRPr="00391863">
        <w:rPr>
          <w:rStyle w:val="Pogrubienie"/>
          <w:b w:val="0"/>
          <w:bCs w:val="0"/>
        </w:rPr>
        <w:t>KSeF</w:t>
      </w:r>
      <w:proofErr w:type="spellEnd"/>
      <w:r w:rsidRPr="00391863">
        <w:rPr>
          <w:rStyle w:val="Pogrubienie"/>
          <w:b w:val="0"/>
          <w:bCs w:val="0"/>
        </w:rPr>
        <w:t>, a w polu „Podmiot3” poda identyfikator wewnętrzny (</w:t>
      </w:r>
      <w:proofErr w:type="spellStart"/>
      <w:r w:rsidRPr="00391863">
        <w:rPr>
          <w:rStyle w:val="Pogrubienie"/>
          <w:b w:val="0"/>
          <w:bCs w:val="0"/>
        </w:rPr>
        <w:t>IDWew</w:t>
      </w:r>
      <w:proofErr w:type="spellEnd"/>
      <w:r w:rsidRPr="00391863">
        <w:rPr>
          <w:rStyle w:val="Pogrubienie"/>
          <w:b w:val="0"/>
          <w:bCs w:val="0"/>
        </w:rPr>
        <w:t>) jednostki Zamawiającego: 6750001923</w:t>
      </w:r>
      <w:r w:rsidRPr="00391863">
        <w:rPr>
          <w:rStyle w:val="Pogrubienie"/>
          <w:b w:val="0"/>
          <w:bCs w:val="0"/>
        </w:rPr>
        <w:noBreakHyphen/>
        <w:t xml:space="preserve">….. </w:t>
      </w:r>
    </w:p>
    <w:p w14:paraId="5CCEADF5" w14:textId="77777777" w:rsidR="00956D15" w:rsidRPr="00391863" w:rsidRDefault="00956D15" w:rsidP="00956D15">
      <w:pPr>
        <w:pStyle w:val="NormalnyWeb"/>
        <w:suppressAutoHyphens w:val="0"/>
        <w:autoSpaceDN/>
        <w:spacing w:before="0" w:after="0"/>
        <w:jc w:val="both"/>
      </w:pPr>
      <w:r w:rsidRPr="00391863">
        <w:t xml:space="preserve">6. </w:t>
      </w:r>
      <w:r w:rsidRPr="00391863">
        <w:rPr>
          <w:rStyle w:val="Pogrubienie"/>
          <w:b w:val="0"/>
          <w:bCs w:val="0"/>
        </w:rPr>
        <w:t>Za moment doręczenia faktury ustrukturyzowanej wystawionej za pośrednictwem Krajowego Systemu e</w:t>
      </w:r>
      <w:r w:rsidRPr="00391863">
        <w:rPr>
          <w:rStyle w:val="Pogrubienie"/>
          <w:b w:val="0"/>
          <w:bCs w:val="0"/>
        </w:rPr>
        <w:noBreakHyphen/>
        <w:t>Faktur uważa się dzień przydzielenia jej w tym systemie numeru identyfikującego (</w:t>
      </w:r>
      <w:proofErr w:type="spellStart"/>
      <w:r w:rsidRPr="00391863">
        <w:rPr>
          <w:rStyle w:val="Pogrubienie"/>
          <w:b w:val="0"/>
          <w:bCs w:val="0"/>
        </w:rPr>
        <w:t>KSeF</w:t>
      </w:r>
      <w:proofErr w:type="spellEnd"/>
      <w:r w:rsidRPr="00391863">
        <w:rPr>
          <w:rStyle w:val="Pogrubienie"/>
          <w:b w:val="0"/>
          <w:bCs w:val="0"/>
        </w:rPr>
        <w:t xml:space="preserve"> ID).</w:t>
      </w:r>
    </w:p>
    <w:p w14:paraId="7FF470BC" w14:textId="77777777" w:rsidR="00956D15" w:rsidRPr="00391863" w:rsidRDefault="00956D15" w:rsidP="00956D15">
      <w:pPr>
        <w:pStyle w:val="NormalnyWeb"/>
        <w:suppressAutoHyphens w:val="0"/>
        <w:autoSpaceDN/>
        <w:spacing w:before="0" w:after="0"/>
        <w:jc w:val="both"/>
      </w:pPr>
      <w:r w:rsidRPr="00391863">
        <w:t xml:space="preserve">7. </w:t>
      </w:r>
      <w:r w:rsidRPr="00391863">
        <w:rPr>
          <w:rStyle w:val="Pogrubienie"/>
          <w:b w:val="0"/>
          <w:bCs w:val="0"/>
        </w:rPr>
        <w:t>Faktura powinna zawierać numer wewnętrzny zamówienia lub umowy nadany przez Zamawiającego.</w:t>
      </w:r>
    </w:p>
    <w:p w14:paraId="5F95C93E" w14:textId="77777777" w:rsidR="00956D15" w:rsidRDefault="00956D15" w:rsidP="00956D15">
      <w:pPr>
        <w:pStyle w:val="Tekstpodstawowy"/>
        <w:ind w:right="-47"/>
        <w:jc w:val="center"/>
        <w:rPr>
          <w:rFonts w:ascii="Times New Roman" w:hAnsi="Times New Roman"/>
        </w:rPr>
      </w:pPr>
    </w:p>
    <w:p w14:paraId="10562D90"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5</w:t>
      </w:r>
    </w:p>
    <w:p w14:paraId="551E9F37" w14:textId="77777777" w:rsidR="00956D15" w:rsidRPr="00C53B52" w:rsidRDefault="00956D15" w:rsidP="0089509C">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12CED9C6" w14:textId="77777777" w:rsidR="00956D15" w:rsidRPr="00C53B52" w:rsidRDefault="00956D15" w:rsidP="0089509C">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24853DC6" w14:textId="77777777" w:rsidR="00956D15" w:rsidRPr="00C53B52" w:rsidRDefault="00956D15" w:rsidP="00956D1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269F9B4A" w14:textId="77777777" w:rsidR="00956D15" w:rsidRPr="00C53B52" w:rsidRDefault="00956D15" w:rsidP="00956D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54152EDD" w14:textId="77777777" w:rsidR="00956D15" w:rsidRPr="00C53B52" w:rsidRDefault="00956D15" w:rsidP="00956D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4BB3AAFA" w14:textId="77777777" w:rsidR="00956D15" w:rsidRPr="00C53B52" w:rsidRDefault="00956D15" w:rsidP="00956D1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lastRenderedPageBreak/>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46B318BA" w14:textId="77777777" w:rsidR="00956D15" w:rsidRPr="00C53B52" w:rsidRDefault="00956D15" w:rsidP="0089509C">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FC88497" w14:textId="77777777" w:rsidR="00956D15" w:rsidRPr="00C53B52" w:rsidRDefault="00956D15" w:rsidP="0089509C">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2A9379B6" w14:textId="77777777" w:rsidR="00956D15" w:rsidRPr="00C53B52" w:rsidRDefault="00956D15" w:rsidP="0089509C">
      <w:pPr>
        <w:pStyle w:val="Tekstpodstawowy"/>
        <w:numPr>
          <w:ilvl w:val="0"/>
          <w:numId w:val="7"/>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76B10152" w14:textId="77777777" w:rsidR="00956D15" w:rsidRPr="006B2CAA" w:rsidRDefault="00956D15" w:rsidP="0089509C">
      <w:pPr>
        <w:pStyle w:val="Tekstpodstawowy"/>
        <w:numPr>
          <w:ilvl w:val="0"/>
          <w:numId w:val="5"/>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7F8CAE8E" w14:textId="77777777" w:rsidR="00956D15" w:rsidRDefault="00956D15" w:rsidP="0089509C">
      <w:pPr>
        <w:pStyle w:val="Tekstpodstawowy"/>
        <w:numPr>
          <w:ilvl w:val="0"/>
          <w:numId w:val="5"/>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531182E2" w14:textId="77777777" w:rsidR="00956D15" w:rsidRDefault="00956D15" w:rsidP="00956D15">
      <w:pPr>
        <w:pStyle w:val="Tekstpodstawowy"/>
        <w:ind w:right="-47"/>
        <w:jc w:val="center"/>
        <w:rPr>
          <w:rFonts w:ascii="Times New Roman" w:hAnsi="Times New Roman"/>
          <w:b/>
        </w:rPr>
      </w:pPr>
    </w:p>
    <w:p w14:paraId="61D6F755" w14:textId="77777777" w:rsidR="00956D15" w:rsidRDefault="00956D15" w:rsidP="00956D15">
      <w:pPr>
        <w:pStyle w:val="Tekstpodstawowy"/>
        <w:ind w:right="-47"/>
        <w:jc w:val="center"/>
        <w:rPr>
          <w:rFonts w:ascii="Times New Roman" w:hAnsi="Times New Roman"/>
          <w:b/>
        </w:rPr>
      </w:pPr>
      <w:r w:rsidRPr="00877B92">
        <w:rPr>
          <w:rFonts w:ascii="Times New Roman" w:hAnsi="Times New Roman"/>
          <w:b/>
        </w:rPr>
        <w:t>§ 6</w:t>
      </w:r>
    </w:p>
    <w:p w14:paraId="0EDB72EA" w14:textId="77777777" w:rsidR="00956D15" w:rsidRDefault="00956D15" w:rsidP="00956D15">
      <w:pPr>
        <w:pStyle w:val="Tekstpodstawowy"/>
        <w:ind w:right="-47"/>
        <w:jc w:val="center"/>
        <w:rPr>
          <w:rFonts w:ascii="Times New Roman" w:hAnsi="Times New Roman"/>
          <w:b/>
        </w:rPr>
      </w:pPr>
    </w:p>
    <w:p w14:paraId="13D4383A" w14:textId="77777777" w:rsidR="00956D15" w:rsidRDefault="00956D15" w:rsidP="0089509C">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4F7DCBE8" w14:textId="77777777" w:rsidR="00956D15" w:rsidRDefault="00956D15" w:rsidP="0089509C">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28045E05" w14:textId="77777777" w:rsidR="00956D15" w:rsidRDefault="00956D15" w:rsidP="0089509C">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4A97BE62" w14:textId="77777777" w:rsidR="00956D15" w:rsidRDefault="00956D15" w:rsidP="0089509C">
      <w:pPr>
        <w:numPr>
          <w:ilvl w:val="0"/>
          <w:numId w:val="8"/>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A6F83E7" w14:textId="77777777" w:rsidR="00956D15" w:rsidRDefault="00956D15" w:rsidP="0089509C">
      <w:pPr>
        <w:numPr>
          <w:ilvl w:val="0"/>
          <w:numId w:val="8"/>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2407A3"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7845E66E" w14:textId="77777777" w:rsidR="00956D15" w:rsidRPr="003F1749" w:rsidRDefault="00956D15" w:rsidP="00956D1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2CA61195" w14:textId="77777777" w:rsidR="00956D15" w:rsidRDefault="00956D15" w:rsidP="00956D1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79FD5246" w14:textId="77777777" w:rsidR="00956D15" w:rsidRDefault="00956D15" w:rsidP="00956D15">
      <w:pPr>
        <w:pStyle w:val="Tekstpodstawowy"/>
        <w:ind w:right="-47"/>
        <w:jc w:val="center"/>
        <w:rPr>
          <w:rFonts w:ascii="Times New Roman" w:hAnsi="Times New Roman"/>
        </w:rPr>
      </w:pPr>
    </w:p>
    <w:p w14:paraId="064A3CC5" w14:textId="77777777" w:rsidR="00956D15" w:rsidRDefault="00956D15" w:rsidP="00956D15">
      <w:pPr>
        <w:pStyle w:val="Tekstpodstawowy"/>
        <w:ind w:right="-47"/>
        <w:jc w:val="center"/>
        <w:rPr>
          <w:rFonts w:ascii="Times New Roman" w:hAnsi="Times New Roman"/>
          <w:b/>
        </w:rPr>
      </w:pPr>
    </w:p>
    <w:p w14:paraId="690A166C"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lastRenderedPageBreak/>
        <w:t xml:space="preserve">§ </w:t>
      </w:r>
      <w:r>
        <w:rPr>
          <w:rFonts w:ascii="Times New Roman" w:hAnsi="Times New Roman"/>
          <w:b/>
        </w:rPr>
        <w:t>8</w:t>
      </w:r>
    </w:p>
    <w:p w14:paraId="430B2AAA" w14:textId="77777777" w:rsidR="00956D15" w:rsidRPr="0043435F" w:rsidRDefault="00956D15" w:rsidP="0089509C">
      <w:pPr>
        <w:numPr>
          <w:ilvl w:val="0"/>
          <w:numId w:val="6"/>
        </w:numPr>
        <w:ind w:left="284"/>
        <w:jc w:val="both"/>
        <w:rPr>
          <w:bCs/>
          <w:sz w:val="24"/>
          <w:szCs w:val="24"/>
          <w:lang w:val="pl-PL" w:eastAsia="en-US"/>
        </w:rPr>
      </w:pPr>
      <w:r w:rsidRPr="0043435F">
        <w:rPr>
          <w:sz w:val="24"/>
          <w:szCs w:val="24"/>
          <w:lang w:val="pl-PL"/>
        </w:rPr>
        <w:t xml:space="preserve">Sprzedawca udziela </w:t>
      </w:r>
      <w:r>
        <w:rPr>
          <w:b/>
          <w:bCs/>
          <w:sz w:val="24"/>
          <w:szCs w:val="24"/>
          <w:lang w:val="pl-PL"/>
        </w:rPr>
        <w:t>………..</w:t>
      </w:r>
      <w:r w:rsidRPr="00291156">
        <w:rPr>
          <w:b/>
          <w:bCs/>
          <w:sz w:val="24"/>
          <w:szCs w:val="24"/>
          <w:lang w:val="pl-PL"/>
        </w:rPr>
        <w:t xml:space="preserve"> miesięcznej</w:t>
      </w:r>
      <w:r w:rsidRPr="0043435F">
        <w:rPr>
          <w:sz w:val="24"/>
          <w:szCs w:val="24"/>
          <w:lang w:val="pl-PL"/>
        </w:rPr>
        <w:t xml:space="preserve">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1E709826" w14:textId="77777777" w:rsidR="00956D15" w:rsidRPr="0043435F" w:rsidRDefault="00956D15" w:rsidP="0089509C">
      <w:pPr>
        <w:numPr>
          <w:ilvl w:val="0"/>
          <w:numId w:val="6"/>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60899BDB"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1A2D074A"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4C7D567B"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24 he</w:t>
      </w:r>
      <w:r w:rsidRPr="0043435F">
        <w:rPr>
          <w:bCs/>
          <w:sz w:val="24"/>
          <w:szCs w:val="24"/>
          <w:lang w:val="pl-PL" w:eastAsia="en-US"/>
        </w:rPr>
        <w:t xml:space="preserve"> od momentu zgłoszenia.. </w:t>
      </w:r>
    </w:p>
    <w:p w14:paraId="7F6B9A26"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5E05B277"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1B9C7971"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5CEBA157" w14:textId="77777777" w:rsidR="00956D15" w:rsidRPr="0043435F" w:rsidRDefault="00956D15" w:rsidP="0089509C">
      <w:pPr>
        <w:numPr>
          <w:ilvl w:val="0"/>
          <w:numId w:val="6"/>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569976C6" w14:textId="77777777" w:rsidR="00956D15" w:rsidRPr="0043435F" w:rsidRDefault="00956D15" w:rsidP="0089509C">
      <w:pPr>
        <w:numPr>
          <w:ilvl w:val="0"/>
          <w:numId w:val="6"/>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86E608C" w14:textId="77777777" w:rsidR="00956D15" w:rsidRPr="0043435F" w:rsidRDefault="00956D15" w:rsidP="0089509C">
      <w:pPr>
        <w:numPr>
          <w:ilvl w:val="0"/>
          <w:numId w:val="6"/>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1D7AB3CD" w14:textId="77777777" w:rsidR="00956D15" w:rsidRPr="0043435F" w:rsidRDefault="00956D15" w:rsidP="0089509C">
      <w:pPr>
        <w:numPr>
          <w:ilvl w:val="0"/>
          <w:numId w:val="6"/>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7508A41" w14:textId="77777777" w:rsidR="00956D15" w:rsidRDefault="00956D15" w:rsidP="00956D15">
      <w:pPr>
        <w:pStyle w:val="Tekstpodstawowy"/>
        <w:ind w:left="284" w:right="-47"/>
        <w:jc w:val="both"/>
        <w:rPr>
          <w:rFonts w:ascii="Times New Roman" w:hAnsi="Times New Roman"/>
        </w:rPr>
      </w:pPr>
    </w:p>
    <w:p w14:paraId="37D49DBB" w14:textId="77777777" w:rsidR="00956D15" w:rsidRDefault="00956D15" w:rsidP="00956D15">
      <w:pPr>
        <w:pStyle w:val="Tekstpodstawowy"/>
        <w:ind w:right="-47"/>
        <w:jc w:val="center"/>
        <w:rPr>
          <w:rFonts w:ascii="Times New Roman" w:hAnsi="Times New Roman"/>
          <w:b/>
        </w:rPr>
      </w:pPr>
    </w:p>
    <w:p w14:paraId="72B3D8A9"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788BC167" w14:textId="77777777" w:rsidR="00956D15" w:rsidRPr="009B2595" w:rsidRDefault="00956D15" w:rsidP="0089509C">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24878FEB" w14:textId="77777777" w:rsidR="00956D15" w:rsidRPr="009B2595" w:rsidRDefault="00956D15" w:rsidP="0089509C">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7FA8FBD1" w14:textId="77777777" w:rsidR="00956D15" w:rsidRPr="009B2595" w:rsidRDefault="00956D15" w:rsidP="0089509C">
      <w:pPr>
        <w:widowControl w:val="0"/>
        <w:numPr>
          <w:ilvl w:val="0"/>
          <w:numId w:val="13"/>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lastRenderedPageBreak/>
        <w:t xml:space="preserve">Dopuszcza się możliwość zmiany ustaleń niniejszej Umowy w stosunku do treści oferty, bez przeprowadzania nowego postępowania o udzielenie zamówienia Wykonawcy w następujących przypadkach: </w:t>
      </w:r>
    </w:p>
    <w:p w14:paraId="10D16BC7" w14:textId="77777777" w:rsidR="00956D15" w:rsidRPr="009B2595" w:rsidRDefault="00956D15" w:rsidP="0089509C">
      <w:pPr>
        <w:numPr>
          <w:ilvl w:val="0"/>
          <w:numId w:val="14"/>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4D2065AB" w14:textId="77777777" w:rsidR="00956D15" w:rsidRPr="009B2595" w:rsidRDefault="00956D15" w:rsidP="0089509C">
      <w:pPr>
        <w:numPr>
          <w:ilvl w:val="0"/>
          <w:numId w:val="14"/>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6EE929AF" w14:textId="77777777" w:rsidR="00956D15" w:rsidRPr="009B2595" w:rsidRDefault="00956D15" w:rsidP="0089509C">
      <w:pPr>
        <w:numPr>
          <w:ilvl w:val="0"/>
          <w:numId w:val="14"/>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01F1133E" w14:textId="77777777" w:rsidR="00956D15" w:rsidRPr="009B2595" w:rsidRDefault="00956D15" w:rsidP="0089509C">
      <w:pPr>
        <w:numPr>
          <w:ilvl w:val="0"/>
          <w:numId w:val="14"/>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87BDDF5" w14:textId="77777777" w:rsidR="00956D15" w:rsidRPr="009B2595" w:rsidRDefault="00956D15" w:rsidP="0089509C">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2FECED4" w14:textId="77777777" w:rsidR="00956D15" w:rsidRPr="009B2595" w:rsidRDefault="00956D15" w:rsidP="0089509C">
      <w:pPr>
        <w:widowControl w:val="0"/>
        <w:numPr>
          <w:ilvl w:val="0"/>
          <w:numId w:val="13"/>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64518F27" w14:textId="77777777" w:rsidR="00956D15" w:rsidRPr="00042F5C" w:rsidRDefault="00956D15" w:rsidP="00956D15">
      <w:pPr>
        <w:widowControl w:val="0"/>
        <w:suppressAutoHyphens/>
        <w:autoSpaceDN w:val="0"/>
        <w:ind w:left="360"/>
        <w:jc w:val="center"/>
        <w:textAlignment w:val="baseline"/>
        <w:rPr>
          <w:rFonts w:eastAsia="SimSun"/>
          <w:b/>
          <w:bCs/>
          <w:color w:val="000000"/>
          <w:kern w:val="2"/>
          <w:sz w:val="24"/>
          <w:szCs w:val="24"/>
          <w:lang w:val="pl-PL"/>
        </w:rPr>
      </w:pPr>
    </w:p>
    <w:p w14:paraId="27EDB9D7" w14:textId="77777777" w:rsidR="00956D15" w:rsidRPr="009B2595" w:rsidRDefault="00956D15" w:rsidP="00956D1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5FF2B72" w14:textId="77777777" w:rsidR="00956D15" w:rsidRPr="009B2595" w:rsidRDefault="00956D15" w:rsidP="0089509C">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932930D" w14:textId="77777777" w:rsidR="00956D15" w:rsidRPr="009B2595" w:rsidRDefault="00956D15" w:rsidP="0089509C">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4401D01" w14:textId="77777777" w:rsidR="00956D15" w:rsidRPr="009B2595" w:rsidRDefault="00956D15" w:rsidP="0089509C">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AA5B3E9" w14:textId="77777777" w:rsidR="00956D15" w:rsidRPr="009B2595" w:rsidRDefault="00956D15" w:rsidP="0089509C">
      <w:pPr>
        <w:numPr>
          <w:ilvl w:val="0"/>
          <w:numId w:val="15"/>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1F3D7EC" w14:textId="77777777" w:rsidR="00956D15" w:rsidRDefault="00956D15" w:rsidP="00956D15">
      <w:pPr>
        <w:pStyle w:val="Tekstpodstawowy"/>
        <w:ind w:right="-47"/>
        <w:jc w:val="center"/>
        <w:rPr>
          <w:rFonts w:ascii="Times New Roman" w:hAnsi="Times New Roman"/>
          <w:b/>
        </w:rPr>
      </w:pPr>
    </w:p>
    <w:p w14:paraId="22AF5041" w14:textId="77777777" w:rsidR="00956D15" w:rsidRDefault="00956D15" w:rsidP="00956D15">
      <w:pPr>
        <w:pStyle w:val="Tekstpodstawowy"/>
        <w:ind w:right="-47"/>
        <w:jc w:val="center"/>
        <w:rPr>
          <w:rFonts w:ascii="Times New Roman" w:hAnsi="Times New Roman"/>
          <w:b/>
        </w:rPr>
      </w:pPr>
    </w:p>
    <w:p w14:paraId="3AA68715"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lastRenderedPageBreak/>
        <w:t>§1</w:t>
      </w:r>
      <w:r>
        <w:rPr>
          <w:rFonts w:ascii="Times New Roman" w:hAnsi="Times New Roman"/>
          <w:b/>
        </w:rPr>
        <w:t>1</w:t>
      </w:r>
    </w:p>
    <w:p w14:paraId="219916AF" w14:textId="77777777" w:rsidR="00956D15" w:rsidRDefault="00956D15" w:rsidP="00956D1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0907FA30" w14:textId="77777777" w:rsidR="00956D15" w:rsidRDefault="00956D15" w:rsidP="00956D15">
      <w:pPr>
        <w:pStyle w:val="Tekstpodstawowy"/>
        <w:ind w:right="-47"/>
        <w:jc w:val="center"/>
        <w:rPr>
          <w:rFonts w:ascii="Times New Roman" w:hAnsi="Times New Roman"/>
        </w:rPr>
      </w:pPr>
    </w:p>
    <w:p w14:paraId="1215C946"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8D740FE" w14:textId="77777777" w:rsidR="00956D15" w:rsidRDefault="00956D15" w:rsidP="00956D1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24E543D1" w14:textId="77777777" w:rsidR="00956D15" w:rsidRDefault="00956D15" w:rsidP="00956D15">
      <w:pPr>
        <w:pStyle w:val="Tekstpodstawowy"/>
        <w:ind w:right="-47"/>
        <w:jc w:val="both"/>
        <w:rPr>
          <w:rFonts w:ascii="Times New Roman" w:hAnsi="Times New Roman"/>
        </w:rPr>
      </w:pPr>
    </w:p>
    <w:p w14:paraId="0A675FDA"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AD4E724" w14:textId="77777777" w:rsidR="00956D15" w:rsidRDefault="00956D15" w:rsidP="00956D1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14B42BB8" w14:textId="77777777" w:rsidR="00956D15" w:rsidRDefault="00956D15" w:rsidP="00956D15">
      <w:pPr>
        <w:pStyle w:val="Tekstpodstawowy"/>
        <w:ind w:right="-47"/>
        <w:jc w:val="both"/>
        <w:rPr>
          <w:rFonts w:ascii="Times New Roman" w:hAnsi="Times New Roman"/>
        </w:rPr>
      </w:pPr>
    </w:p>
    <w:p w14:paraId="5EFDEAF0" w14:textId="77777777" w:rsidR="00956D15" w:rsidRDefault="00956D15" w:rsidP="00956D15">
      <w:pPr>
        <w:pStyle w:val="Tekstpodstawowy"/>
        <w:ind w:right="-47"/>
        <w:jc w:val="center"/>
        <w:rPr>
          <w:rFonts w:ascii="Times New Roman" w:hAnsi="Times New Roman"/>
          <w:b/>
        </w:rPr>
      </w:pPr>
    </w:p>
    <w:p w14:paraId="4E2AE2C3" w14:textId="77777777" w:rsidR="00956D15" w:rsidRPr="00877B92" w:rsidRDefault="00956D15" w:rsidP="00956D1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E4A2A0E" w14:textId="77777777" w:rsidR="00956D15" w:rsidRPr="004F0507" w:rsidRDefault="00956D15" w:rsidP="00956D1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E3C4568" w14:textId="77777777" w:rsidR="00956D15" w:rsidRDefault="00956D15" w:rsidP="00956D15">
      <w:pPr>
        <w:pStyle w:val="Tekstpodstawowy2"/>
        <w:spacing w:line="240" w:lineRule="auto"/>
        <w:ind w:right="-47"/>
      </w:pPr>
    </w:p>
    <w:p w14:paraId="493F9D51" w14:textId="77777777" w:rsidR="00956D15" w:rsidRDefault="00956D15" w:rsidP="00956D15">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288313E7" w14:textId="77777777" w:rsidR="00956D15" w:rsidRDefault="00956D15" w:rsidP="00956D15">
      <w:pPr>
        <w:rPr>
          <w:sz w:val="22"/>
          <w:szCs w:val="22"/>
          <w:lang w:val="pl-PL"/>
        </w:rPr>
      </w:pPr>
    </w:p>
    <w:p w14:paraId="479F58D6" w14:textId="77777777" w:rsidR="00956D15" w:rsidRDefault="00956D15" w:rsidP="00956D15">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471FF45D" w14:textId="77777777" w:rsidR="00956D15" w:rsidRDefault="00956D15" w:rsidP="00956D1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2FEE7FD5" w14:textId="77777777" w:rsidR="00956D15" w:rsidRDefault="00956D15" w:rsidP="00956D15">
      <w:pPr>
        <w:pStyle w:val="Zwykytekst"/>
        <w:rPr>
          <w:rFonts w:ascii="Times New Roman" w:hAnsi="Times New Roman" w:cs="Times New Roman"/>
          <w:sz w:val="22"/>
          <w:szCs w:val="22"/>
          <w:lang w:val="pl-PL"/>
        </w:rPr>
      </w:pPr>
    </w:p>
    <w:p w14:paraId="6BAAE55E" w14:textId="77777777" w:rsidR="00956D15" w:rsidRDefault="00956D15" w:rsidP="00956D15">
      <w:pPr>
        <w:pStyle w:val="Zwykytekst"/>
        <w:ind w:left="4956" w:firstLine="708"/>
        <w:rPr>
          <w:rFonts w:ascii="Times New Roman" w:hAnsi="Times New Roman" w:cs="Times New Roman"/>
          <w:sz w:val="22"/>
          <w:szCs w:val="22"/>
          <w:lang w:val="pl-PL"/>
        </w:rPr>
      </w:pPr>
    </w:p>
    <w:p w14:paraId="162E42EF" w14:textId="77777777" w:rsidR="00956D15" w:rsidRDefault="00956D15" w:rsidP="00956D15">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07CA8100" w14:textId="77777777" w:rsidR="00956D15" w:rsidRDefault="00956D15" w:rsidP="00956D15">
      <w:pPr>
        <w:pStyle w:val="Zwykytekst"/>
        <w:ind w:left="4956" w:firstLine="708"/>
        <w:rPr>
          <w:rFonts w:ascii="Times New Roman" w:hAnsi="Times New Roman" w:cs="Times New Roman"/>
          <w:b/>
          <w:bCs/>
          <w:sz w:val="22"/>
          <w:szCs w:val="22"/>
          <w:lang w:val="pl-PL"/>
        </w:rPr>
      </w:pPr>
    </w:p>
    <w:p w14:paraId="7EC39CFC" w14:textId="77777777" w:rsidR="00956D15" w:rsidRDefault="00956D15" w:rsidP="00956D15">
      <w:pPr>
        <w:pStyle w:val="Zwykytekst"/>
        <w:ind w:left="4956" w:firstLine="708"/>
        <w:rPr>
          <w:rFonts w:ascii="Times New Roman" w:hAnsi="Times New Roman" w:cs="Times New Roman"/>
          <w:b/>
          <w:bCs/>
          <w:sz w:val="22"/>
          <w:szCs w:val="22"/>
          <w:lang w:val="pl-PL"/>
        </w:rPr>
      </w:pPr>
    </w:p>
    <w:p w14:paraId="316A7465" w14:textId="77777777" w:rsidR="00956D15" w:rsidRDefault="00956D15" w:rsidP="00956D15">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C00227A" w14:textId="77777777" w:rsidR="00956D15" w:rsidRDefault="00956D15" w:rsidP="00956D15">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0C378FB8"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4A9140D0"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41704387"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0ADB7554"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2030BE7B"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0908398C"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1B946091"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264950B3"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65A9BB71"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3B88C4C7"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08F1E142"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425B6815"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47B4D5EE"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7F7FDF4D"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67A696FD"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7CFB5839"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51748DA0"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7F6A03F8"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212740EC"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79F27313"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65359BD5"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54A82500"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51A05D0C"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101E6C5B" w14:textId="77777777" w:rsidR="00956D15" w:rsidRDefault="00956D15" w:rsidP="00956D15">
      <w:pPr>
        <w:pStyle w:val="Zwykytekst"/>
        <w:tabs>
          <w:tab w:val="left" w:pos="7050"/>
        </w:tabs>
        <w:rPr>
          <w:rFonts w:ascii="Times New Roman" w:hAnsi="Times New Roman" w:cs="Times New Roman"/>
          <w:i/>
          <w:iCs/>
          <w:sz w:val="22"/>
          <w:szCs w:val="22"/>
          <w:lang w:val="pl-PL"/>
        </w:rPr>
      </w:pPr>
    </w:p>
    <w:p w14:paraId="7A2F8E1C" w14:textId="77777777" w:rsidR="00956D15" w:rsidRPr="00515AFA" w:rsidRDefault="00956D15" w:rsidP="00956D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0D6BCB13" w14:textId="77777777" w:rsidR="00956D15" w:rsidRPr="00515AFA" w:rsidRDefault="00956D15" w:rsidP="00956D15">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B5A57F6" w14:textId="77777777" w:rsidR="00956D15" w:rsidRDefault="00956D15" w:rsidP="00956D15">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53ED842F" w14:textId="77777777" w:rsidR="00956D15" w:rsidRDefault="00956D15" w:rsidP="00956D15">
      <w:pPr>
        <w:widowControl w:val="0"/>
        <w:autoSpaceDE w:val="0"/>
        <w:autoSpaceDN w:val="0"/>
        <w:jc w:val="right"/>
        <w:textAlignment w:val="baseline"/>
        <w:rPr>
          <w:sz w:val="22"/>
          <w:szCs w:val="22"/>
          <w:lang w:val="pl-PL"/>
        </w:rPr>
      </w:pPr>
    </w:p>
    <w:p w14:paraId="59F4D6D0" w14:textId="77777777" w:rsidR="00956D15" w:rsidRPr="00515AFA" w:rsidRDefault="00956D15" w:rsidP="00956D15">
      <w:pPr>
        <w:widowControl w:val="0"/>
        <w:autoSpaceDE w:val="0"/>
        <w:autoSpaceDN w:val="0"/>
        <w:jc w:val="right"/>
        <w:textAlignment w:val="baseline"/>
        <w:rPr>
          <w:sz w:val="22"/>
          <w:szCs w:val="22"/>
          <w:lang w:val="pl-PL"/>
        </w:rPr>
      </w:pPr>
      <w:r w:rsidRPr="00515AFA">
        <w:rPr>
          <w:sz w:val="22"/>
          <w:szCs w:val="22"/>
          <w:lang w:val="pl-PL"/>
        </w:rPr>
        <w:t>Załącznik nr 2 do umowy</w:t>
      </w:r>
    </w:p>
    <w:p w14:paraId="20E1DE4E" w14:textId="77777777" w:rsidR="00956D15" w:rsidRPr="00515AFA" w:rsidRDefault="00956D15" w:rsidP="00956D15">
      <w:pPr>
        <w:widowControl w:val="0"/>
        <w:autoSpaceDE w:val="0"/>
        <w:autoSpaceDN w:val="0"/>
        <w:jc w:val="both"/>
        <w:textAlignment w:val="baseline"/>
        <w:rPr>
          <w:sz w:val="22"/>
          <w:szCs w:val="22"/>
          <w:lang w:val="pl-PL"/>
        </w:rPr>
      </w:pPr>
    </w:p>
    <w:p w14:paraId="141A09AA" w14:textId="77777777" w:rsidR="00956D15" w:rsidRPr="00515AFA" w:rsidRDefault="00956D15" w:rsidP="00956D15">
      <w:pPr>
        <w:widowControl w:val="0"/>
        <w:autoSpaceDE w:val="0"/>
        <w:autoSpaceDN w:val="0"/>
        <w:jc w:val="both"/>
        <w:textAlignment w:val="baseline"/>
        <w:rPr>
          <w:sz w:val="22"/>
          <w:szCs w:val="22"/>
          <w:lang w:val="pl-PL"/>
        </w:rPr>
      </w:pPr>
    </w:p>
    <w:p w14:paraId="45F1827E" w14:textId="77777777" w:rsidR="00956D15" w:rsidRPr="00515AFA" w:rsidRDefault="00956D15" w:rsidP="00956D15">
      <w:pPr>
        <w:widowControl w:val="0"/>
        <w:autoSpaceDE w:val="0"/>
        <w:autoSpaceDN w:val="0"/>
        <w:jc w:val="both"/>
        <w:textAlignment w:val="baseline"/>
        <w:rPr>
          <w:sz w:val="22"/>
          <w:szCs w:val="22"/>
          <w:lang w:val="pl-PL"/>
        </w:rPr>
      </w:pPr>
      <w:r w:rsidRPr="00515AFA">
        <w:rPr>
          <w:sz w:val="22"/>
          <w:szCs w:val="22"/>
          <w:lang w:val="pl-PL"/>
        </w:rPr>
        <w:t>.....................................… </w:t>
      </w:r>
    </w:p>
    <w:p w14:paraId="5D27FD67" w14:textId="77777777" w:rsidR="00956D15" w:rsidRPr="00515AFA" w:rsidRDefault="00956D15" w:rsidP="00956D15">
      <w:pPr>
        <w:widowControl w:val="0"/>
        <w:autoSpaceDE w:val="0"/>
        <w:autoSpaceDN w:val="0"/>
        <w:ind w:firstLine="555"/>
        <w:textAlignment w:val="baseline"/>
        <w:rPr>
          <w:sz w:val="22"/>
          <w:szCs w:val="22"/>
          <w:lang w:val="pl-PL"/>
        </w:rPr>
      </w:pPr>
      <w:r w:rsidRPr="00515AFA">
        <w:rPr>
          <w:sz w:val="22"/>
          <w:szCs w:val="22"/>
          <w:lang w:val="pl-PL"/>
        </w:rPr>
        <w:t>Nazwa Wykonawcy</w:t>
      </w:r>
    </w:p>
    <w:p w14:paraId="62314C41" w14:textId="77777777" w:rsidR="00956D15" w:rsidRPr="00515AFA" w:rsidRDefault="00956D15" w:rsidP="00956D15">
      <w:pPr>
        <w:widowControl w:val="0"/>
        <w:autoSpaceDE w:val="0"/>
        <w:autoSpaceDN w:val="0"/>
        <w:textAlignment w:val="baseline"/>
        <w:rPr>
          <w:sz w:val="22"/>
          <w:szCs w:val="22"/>
          <w:lang w:val="pl-PL"/>
        </w:rPr>
      </w:pPr>
    </w:p>
    <w:p w14:paraId="184752C6" w14:textId="77777777" w:rsidR="00956D15" w:rsidRPr="00515AFA" w:rsidRDefault="00956D15" w:rsidP="00956D15">
      <w:pPr>
        <w:widowControl w:val="0"/>
        <w:autoSpaceDE w:val="0"/>
        <w:autoSpaceDN w:val="0"/>
        <w:jc w:val="both"/>
        <w:textAlignment w:val="baseline"/>
        <w:rPr>
          <w:sz w:val="22"/>
          <w:szCs w:val="22"/>
          <w:lang w:val="pl-PL"/>
        </w:rPr>
      </w:pPr>
      <w:r w:rsidRPr="00515AFA">
        <w:rPr>
          <w:sz w:val="22"/>
          <w:szCs w:val="22"/>
          <w:lang w:val="pl-PL"/>
        </w:rPr>
        <w:t>.....................................…</w:t>
      </w:r>
    </w:p>
    <w:p w14:paraId="033F44C2" w14:textId="77777777" w:rsidR="00956D15" w:rsidRPr="00515AFA" w:rsidRDefault="00956D15" w:rsidP="00956D15">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2D3D7D40" w14:textId="77777777" w:rsidR="00956D15" w:rsidRPr="00515AFA" w:rsidRDefault="00956D15" w:rsidP="00956D15">
      <w:pPr>
        <w:widowControl w:val="0"/>
        <w:autoSpaceDE w:val="0"/>
        <w:autoSpaceDN w:val="0"/>
        <w:spacing w:before="90"/>
        <w:ind w:left="115" w:right="110"/>
        <w:jc w:val="both"/>
        <w:outlineLvl w:val="0"/>
        <w:rPr>
          <w:rFonts w:eastAsia="Verdana"/>
          <w:b/>
          <w:bCs/>
          <w:sz w:val="22"/>
          <w:szCs w:val="22"/>
          <w:lang w:val="pl-PL" w:eastAsia="en-US"/>
        </w:rPr>
      </w:pPr>
    </w:p>
    <w:p w14:paraId="2AFAD1A0" w14:textId="77777777" w:rsidR="00956D15" w:rsidRPr="00515AFA" w:rsidRDefault="00956D15" w:rsidP="00956D15">
      <w:pPr>
        <w:widowControl w:val="0"/>
        <w:autoSpaceDE w:val="0"/>
        <w:autoSpaceDN w:val="0"/>
        <w:spacing w:before="90"/>
        <w:ind w:right="110"/>
        <w:jc w:val="both"/>
        <w:outlineLvl w:val="0"/>
        <w:rPr>
          <w:rFonts w:eastAsia="Verdana"/>
          <w:b/>
          <w:bCs/>
          <w:sz w:val="22"/>
          <w:szCs w:val="22"/>
          <w:lang w:val="pl-PL" w:eastAsia="en-US"/>
        </w:rPr>
      </w:pPr>
    </w:p>
    <w:p w14:paraId="7348BBA4" w14:textId="77777777" w:rsidR="00956D15" w:rsidRPr="00515AFA" w:rsidRDefault="00956D15" w:rsidP="00956D15">
      <w:pPr>
        <w:widowControl w:val="0"/>
        <w:autoSpaceDE w:val="0"/>
        <w:autoSpaceDN w:val="0"/>
        <w:jc w:val="center"/>
        <w:textAlignment w:val="baseline"/>
        <w:rPr>
          <w:b/>
          <w:bCs/>
          <w:sz w:val="22"/>
          <w:szCs w:val="22"/>
          <w:lang w:val="pl-PL"/>
        </w:rPr>
      </w:pPr>
    </w:p>
    <w:p w14:paraId="48537E96" w14:textId="77777777" w:rsidR="00956D15" w:rsidRPr="00515AFA" w:rsidRDefault="00956D15" w:rsidP="00956D15">
      <w:pPr>
        <w:widowControl w:val="0"/>
        <w:autoSpaceDE w:val="0"/>
        <w:autoSpaceDN w:val="0"/>
        <w:jc w:val="center"/>
        <w:textAlignment w:val="baseline"/>
        <w:rPr>
          <w:b/>
          <w:bCs/>
          <w:sz w:val="22"/>
          <w:szCs w:val="22"/>
          <w:lang w:val="pl-PL"/>
        </w:rPr>
      </w:pPr>
    </w:p>
    <w:p w14:paraId="462C0BA5" w14:textId="77777777" w:rsidR="00956D15" w:rsidRPr="00515AFA" w:rsidRDefault="00956D15" w:rsidP="00956D15">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22C799E7" w14:textId="77777777" w:rsidR="00956D15" w:rsidRPr="00515AFA" w:rsidRDefault="00956D15" w:rsidP="00956D15">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5E67E80A" w14:textId="77777777" w:rsidR="00956D15" w:rsidRPr="00515AFA" w:rsidRDefault="00956D15" w:rsidP="00956D15">
      <w:pPr>
        <w:widowControl w:val="0"/>
        <w:autoSpaceDE w:val="0"/>
        <w:autoSpaceDN w:val="0"/>
        <w:jc w:val="center"/>
        <w:textAlignment w:val="baseline"/>
        <w:rPr>
          <w:b/>
          <w:bCs/>
          <w:sz w:val="22"/>
          <w:szCs w:val="22"/>
          <w:lang w:val="pl-PL"/>
        </w:rPr>
      </w:pPr>
    </w:p>
    <w:p w14:paraId="533DBF84" w14:textId="77777777" w:rsidR="00956D15" w:rsidRPr="00515AFA" w:rsidRDefault="00956D15" w:rsidP="00956D15">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2E91CC6" w14:textId="77777777" w:rsidR="00956D15" w:rsidRPr="00515AFA" w:rsidRDefault="00956D15" w:rsidP="0089509C">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4018809" w14:textId="77777777" w:rsidR="00956D15" w:rsidRPr="00515AFA" w:rsidRDefault="00956D15" w:rsidP="0089509C">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9CC8C47" w14:textId="77777777" w:rsidR="00956D15" w:rsidRPr="00515AFA" w:rsidRDefault="00956D15" w:rsidP="0089509C">
      <w:pPr>
        <w:widowControl w:val="0"/>
        <w:numPr>
          <w:ilvl w:val="0"/>
          <w:numId w:val="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72E4375" w14:textId="77777777" w:rsidR="00956D15" w:rsidRPr="00515AFA" w:rsidRDefault="00956D15" w:rsidP="0089509C">
      <w:pPr>
        <w:widowControl w:val="0"/>
        <w:numPr>
          <w:ilvl w:val="0"/>
          <w:numId w:val="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4DE93CF" w14:textId="77777777" w:rsidR="00956D15" w:rsidRPr="00515AFA" w:rsidRDefault="00956D15" w:rsidP="00956D15">
      <w:pPr>
        <w:spacing w:after="200" w:line="276" w:lineRule="auto"/>
        <w:ind w:left="780"/>
        <w:contextualSpacing/>
        <w:textAlignment w:val="baseline"/>
        <w:rPr>
          <w:sz w:val="22"/>
          <w:szCs w:val="22"/>
          <w:lang w:val="pl-PL"/>
        </w:rPr>
      </w:pPr>
    </w:p>
    <w:p w14:paraId="39D9176F" w14:textId="77777777" w:rsidR="00956D15" w:rsidRPr="00515AFA" w:rsidRDefault="00956D15" w:rsidP="00956D15">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5864CFBF" w14:textId="77777777" w:rsidR="00956D15" w:rsidRPr="00515AFA" w:rsidRDefault="00956D15" w:rsidP="00956D15">
      <w:pPr>
        <w:widowControl w:val="0"/>
        <w:autoSpaceDE w:val="0"/>
        <w:autoSpaceDN w:val="0"/>
        <w:spacing w:before="90"/>
        <w:ind w:right="110"/>
        <w:jc w:val="both"/>
        <w:outlineLvl w:val="0"/>
        <w:rPr>
          <w:rFonts w:eastAsia="Verdana"/>
          <w:b/>
          <w:bCs/>
          <w:sz w:val="22"/>
          <w:szCs w:val="22"/>
          <w:lang w:val="pl-PL" w:eastAsia="en-US"/>
        </w:rPr>
      </w:pPr>
    </w:p>
    <w:p w14:paraId="2E82A4BC" w14:textId="77777777" w:rsidR="00956D15" w:rsidRPr="00515AFA" w:rsidRDefault="00956D15" w:rsidP="00956D15">
      <w:pPr>
        <w:widowControl w:val="0"/>
        <w:autoSpaceDE w:val="0"/>
        <w:autoSpaceDN w:val="0"/>
        <w:spacing w:before="90"/>
        <w:ind w:right="110"/>
        <w:jc w:val="both"/>
        <w:outlineLvl w:val="0"/>
        <w:rPr>
          <w:rFonts w:eastAsia="Verdana"/>
          <w:b/>
          <w:bCs/>
          <w:sz w:val="22"/>
          <w:szCs w:val="22"/>
          <w:lang w:val="pl-PL" w:eastAsia="en-US"/>
        </w:rPr>
      </w:pPr>
    </w:p>
    <w:p w14:paraId="64F68BAC" w14:textId="77777777" w:rsidR="00956D15" w:rsidRPr="00515AFA" w:rsidRDefault="00956D15" w:rsidP="00956D15">
      <w:pPr>
        <w:widowControl w:val="0"/>
        <w:autoSpaceDE w:val="0"/>
        <w:autoSpaceDN w:val="0"/>
        <w:spacing w:before="90"/>
        <w:ind w:right="110"/>
        <w:jc w:val="both"/>
        <w:outlineLvl w:val="0"/>
        <w:rPr>
          <w:rFonts w:eastAsia="Verdana"/>
          <w:b/>
          <w:bCs/>
          <w:sz w:val="22"/>
          <w:szCs w:val="22"/>
          <w:lang w:val="pl-PL" w:eastAsia="en-US"/>
        </w:rPr>
      </w:pPr>
    </w:p>
    <w:p w14:paraId="61593B58" w14:textId="77777777" w:rsidR="00956D15" w:rsidRPr="00515AFA" w:rsidRDefault="00956D15" w:rsidP="00956D15">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956D15" w:rsidRPr="00956D15" w14:paraId="6449DC0E" w14:textId="77777777" w:rsidTr="00CB59EF">
        <w:tc>
          <w:tcPr>
            <w:tcW w:w="4105" w:type="dxa"/>
            <w:hideMark/>
          </w:tcPr>
          <w:p w14:paraId="37469475" w14:textId="77777777" w:rsidR="00956D15" w:rsidRPr="00515AFA" w:rsidRDefault="00956D15" w:rsidP="00CB59EF">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29BA1F27" w14:textId="77777777" w:rsidR="00956D15" w:rsidRPr="00515AFA" w:rsidRDefault="00956D15" w:rsidP="00CB59EF">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08BEA78" w14:textId="77777777" w:rsidR="00956D15" w:rsidRPr="00515AFA" w:rsidRDefault="00956D15" w:rsidP="00956D15">
      <w:pPr>
        <w:spacing w:line="360" w:lineRule="auto"/>
        <w:jc w:val="both"/>
        <w:rPr>
          <w:rFonts w:eastAsia="Calibri"/>
          <w:color w:val="222A35"/>
          <w:sz w:val="22"/>
          <w:szCs w:val="22"/>
          <w:lang w:val="pl-PL" w:eastAsia="x-none"/>
        </w:rPr>
      </w:pPr>
    </w:p>
    <w:p w14:paraId="12AEA7DB" w14:textId="77777777" w:rsidR="00956D15" w:rsidRPr="002E3AF9" w:rsidRDefault="00956D15" w:rsidP="00956D15">
      <w:pPr>
        <w:rPr>
          <w:lang w:val="pl-PL"/>
        </w:rPr>
      </w:pPr>
    </w:p>
    <w:p w14:paraId="516A411E" w14:textId="77777777" w:rsidR="00956D15" w:rsidRPr="007775F0" w:rsidRDefault="00956D15" w:rsidP="00956D15">
      <w:pPr>
        <w:rPr>
          <w:lang w:val="pl-PL"/>
        </w:rPr>
      </w:pPr>
    </w:p>
    <w:p w14:paraId="745108F4" w14:textId="77777777" w:rsidR="00956D15" w:rsidRPr="009A2FD4" w:rsidRDefault="00956D15" w:rsidP="00956D15">
      <w:pPr>
        <w:rPr>
          <w:lang w:val="pl-PL"/>
        </w:rPr>
      </w:pPr>
    </w:p>
    <w:p w14:paraId="63D1741F" w14:textId="77777777" w:rsidR="00956D15" w:rsidRPr="004830B6" w:rsidRDefault="00956D15" w:rsidP="00956D15">
      <w:pPr>
        <w:rPr>
          <w:lang w:val="pl-PL"/>
        </w:rPr>
      </w:pPr>
    </w:p>
    <w:p w14:paraId="7560B049" w14:textId="77777777" w:rsidR="00956D15" w:rsidRPr="00291156" w:rsidRDefault="00956D15" w:rsidP="00956D15">
      <w:pPr>
        <w:rPr>
          <w:lang w:val="pl-PL"/>
        </w:rPr>
      </w:pPr>
    </w:p>
    <w:p w14:paraId="1957D75C" w14:textId="77777777" w:rsidR="00956D15" w:rsidRPr="006B6179" w:rsidRDefault="00956D15" w:rsidP="00956D15">
      <w:pPr>
        <w:rPr>
          <w:lang w:val="pl-PL"/>
        </w:rPr>
      </w:pPr>
    </w:p>
    <w:p w14:paraId="59ED9B31" w14:textId="77777777" w:rsidR="00956D15" w:rsidRPr="00063BD0" w:rsidRDefault="00956D15" w:rsidP="00956D15">
      <w:pPr>
        <w:rPr>
          <w:lang w:val="pl-PL"/>
        </w:rPr>
      </w:pPr>
    </w:p>
    <w:p w14:paraId="0B679E8A" w14:textId="77777777" w:rsidR="00956D15" w:rsidRPr="00011CE8" w:rsidRDefault="00956D15" w:rsidP="00956D15">
      <w:pPr>
        <w:rPr>
          <w:lang w:val="pl-PL"/>
        </w:rPr>
      </w:pPr>
    </w:p>
    <w:p w14:paraId="2139D1A7" w14:textId="77777777" w:rsidR="00956D15" w:rsidRPr="00D645FC" w:rsidRDefault="00956D15" w:rsidP="00956D15">
      <w:pPr>
        <w:rPr>
          <w:lang w:val="pl-PL"/>
        </w:rPr>
      </w:pPr>
    </w:p>
    <w:p w14:paraId="197A5B8C" w14:textId="77777777" w:rsidR="00496551" w:rsidRPr="00956D15" w:rsidRDefault="00496551" w:rsidP="00956D15">
      <w:pPr>
        <w:rPr>
          <w:lang w:val="pl-PL"/>
        </w:rPr>
      </w:pPr>
    </w:p>
    <w:sectPr w:rsidR="00496551" w:rsidRPr="00956D1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0C996" w14:textId="77777777" w:rsidR="0089509C" w:rsidRDefault="0089509C">
      <w:r>
        <w:separator/>
      </w:r>
    </w:p>
  </w:endnote>
  <w:endnote w:type="continuationSeparator" w:id="0">
    <w:p w14:paraId="342C1562" w14:textId="77777777" w:rsidR="0089509C" w:rsidRDefault="00895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ECB2" w14:textId="77777777" w:rsidR="00997F81" w:rsidRDefault="00997F8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7647F" w14:textId="77777777" w:rsidR="00956D15" w:rsidRDefault="00956D15">
    <w:pPr>
      <w:pStyle w:val="Stopka"/>
      <w:jc w:val="right"/>
    </w:pPr>
    <w:r>
      <w:fldChar w:fldCharType="begin"/>
    </w:r>
    <w:r>
      <w:instrText>PAGE   \* MERGEFORMAT</w:instrText>
    </w:r>
    <w:r>
      <w:fldChar w:fldCharType="separate"/>
    </w:r>
    <w:r>
      <w:rPr>
        <w:lang w:val="pl-PL"/>
      </w:rPr>
      <w:t>2</w:t>
    </w:r>
    <w:r>
      <w:fldChar w:fldCharType="end"/>
    </w:r>
  </w:p>
  <w:p w14:paraId="464FC992" w14:textId="77777777" w:rsidR="00997F81" w:rsidRDefault="00997F8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B659C" w14:textId="77777777" w:rsidR="00997F81" w:rsidRDefault="00997F8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0DB66" w14:textId="77777777" w:rsidR="0089509C" w:rsidRDefault="0089509C">
      <w:r>
        <w:separator/>
      </w:r>
    </w:p>
  </w:footnote>
  <w:footnote w:type="continuationSeparator" w:id="0">
    <w:p w14:paraId="15376680" w14:textId="77777777" w:rsidR="0089509C" w:rsidRDefault="0089509C">
      <w:r>
        <w:continuationSeparator/>
      </w:r>
    </w:p>
  </w:footnote>
  <w:footnote w:id="1">
    <w:p w14:paraId="422CAC04" w14:textId="77777777" w:rsidR="00956D15" w:rsidRDefault="00956D15" w:rsidP="00956D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FC5FCD2" w14:textId="77777777" w:rsidR="00956D15" w:rsidRDefault="00956D15" w:rsidP="00956D15">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980C480" w14:textId="77777777" w:rsidR="00956D15" w:rsidRDefault="00956D15" w:rsidP="0089509C">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FF55E4" w14:textId="77777777" w:rsidR="00956D15" w:rsidRDefault="00956D15" w:rsidP="0089509C">
      <w:pPr>
        <w:pStyle w:val="paragraph"/>
        <w:numPr>
          <w:ilvl w:val="0"/>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4D8EDB2D" w14:textId="77777777" w:rsidR="00956D15" w:rsidRDefault="00956D15" w:rsidP="0089509C">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C7B34E5" w14:textId="77777777" w:rsidR="00956D15" w:rsidRDefault="00956D15" w:rsidP="0089509C">
      <w:pPr>
        <w:pStyle w:val="paragraph"/>
        <w:numPr>
          <w:ilvl w:val="1"/>
          <w:numId w:val="1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DA93672" w14:textId="77777777" w:rsidR="00956D15" w:rsidRDefault="00956D15" w:rsidP="00956D15">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F9A73A0" w14:textId="77777777" w:rsidR="00956D15" w:rsidRDefault="00956D15" w:rsidP="0089509C">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52B483" w14:textId="77777777" w:rsidR="00956D15" w:rsidRDefault="00956D15" w:rsidP="0089509C">
      <w:pPr>
        <w:pStyle w:val="paragraph"/>
        <w:numPr>
          <w:ilvl w:val="1"/>
          <w:numId w:val="1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6E3FB4D" w14:textId="77777777" w:rsidR="00956D15" w:rsidRDefault="00956D15" w:rsidP="0089509C">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32CA087" w14:textId="77777777" w:rsidR="00956D15" w:rsidRDefault="00956D15" w:rsidP="0089509C">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2170FB9" w14:textId="77777777" w:rsidR="00956D15" w:rsidRDefault="00956D15" w:rsidP="0089509C">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C2D3EB" w14:textId="77777777" w:rsidR="00956D15" w:rsidRDefault="00956D15" w:rsidP="00956D15">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248C28D" w14:textId="77777777" w:rsidR="00956D15" w:rsidRDefault="00956D15" w:rsidP="00956D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C5C8672" w14:textId="77777777" w:rsidR="00956D15" w:rsidRDefault="00956D15" w:rsidP="00956D15">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49E9A7C" w14:textId="77777777" w:rsidR="00956D15" w:rsidRDefault="00956D15" w:rsidP="00956D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3993D12" w14:textId="77777777" w:rsidR="00956D15" w:rsidRDefault="00956D15" w:rsidP="0089509C">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8C8B3F4" w14:textId="77777777" w:rsidR="00956D15" w:rsidRDefault="00956D15" w:rsidP="0089509C">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6AC7E5E" w14:textId="77777777" w:rsidR="00956D15" w:rsidRDefault="00956D15" w:rsidP="0089509C">
      <w:pPr>
        <w:pStyle w:val="Tekstprzypisudolnego"/>
        <w:numPr>
          <w:ilvl w:val="0"/>
          <w:numId w:val="1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278B71D" w14:textId="77777777" w:rsidR="00956D15" w:rsidRDefault="00956D15" w:rsidP="00956D15">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C159AA4" w14:textId="77777777" w:rsidR="00956D15" w:rsidRDefault="00956D15" w:rsidP="00956D15">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3DA6DE1" w14:textId="77777777" w:rsidR="00956D15" w:rsidRDefault="00956D15" w:rsidP="00956D15">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DB62496" w14:textId="77777777" w:rsidR="00956D15" w:rsidRDefault="00956D15" w:rsidP="00956D15">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FA64BC9" w14:textId="77777777" w:rsidR="00956D15" w:rsidRDefault="00956D15" w:rsidP="00956D15">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9B627D2" w14:textId="77777777" w:rsidR="00956D15" w:rsidRDefault="00956D15" w:rsidP="00956D15">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C22A046" w14:textId="77777777" w:rsidR="00956D15" w:rsidRDefault="00956D15" w:rsidP="00956D15">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6B5002" w14:textId="77777777" w:rsidR="00956D15" w:rsidRDefault="00956D15" w:rsidP="00956D15">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E92781" w14:textId="77777777" w:rsidR="00956D15" w:rsidRDefault="00956D15" w:rsidP="00956D15">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9D6458" w14:textId="77777777" w:rsidR="00956D15" w:rsidRDefault="00956D15" w:rsidP="00956D15">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A1F4DB2" w14:textId="77777777" w:rsidR="00956D15" w:rsidRDefault="00956D15" w:rsidP="00956D15">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2FEAB" w14:textId="77777777" w:rsidR="00997F81" w:rsidRDefault="00997F8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46224" w14:textId="77777777" w:rsidR="00997F81" w:rsidRDefault="00997F8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0562B" w14:textId="77777777" w:rsidR="00997F81" w:rsidRDefault="00997F8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2"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373165499">
    <w:abstractNumId w:val="10"/>
  </w:num>
  <w:num w:numId="2" w16cid:durableId="1176001710">
    <w:abstractNumId w:val="15"/>
  </w:num>
  <w:num w:numId="3" w16cid:durableId="2039314643">
    <w:abstractNumId w:val="3"/>
  </w:num>
  <w:num w:numId="4" w16cid:durableId="714815091">
    <w:abstractNumId w:val="6"/>
  </w:num>
  <w:num w:numId="5" w16cid:durableId="1880706968">
    <w:abstractNumId w:val="13"/>
  </w:num>
  <w:num w:numId="6" w16cid:durableId="1488008465">
    <w:abstractNumId w:val="12"/>
  </w:num>
  <w:num w:numId="7" w16cid:durableId="1041591865">
    <w:abstractNumId w:val="14"/>
  </w:num>
  <w:num w:numId="8" w16cid:durableId="7023646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87127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862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834768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772502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10626089">
    <w:abstractNumId w:val="4"/>
  </w:num>
  <w:num w:numId="14" w16cid:durableId="77333242">
    <w:abstractNumId w:val="16"/>
  </w:num>
  <w:num w:numId="15" w16cid:durableId="1787390451">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222D"/>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9509C"/>
    <w:rsid w:val="008D3AF3"/>
    <w:rsid w:val="008E0730"/>
    <w:rsid w:val="0092337E"/>
    <w:rsid w:val="0092730E"/>
    <w:rsid w:val="009561DA"/>
    <w:rsid w:val="00956D15"/>
    <w:rsid w:val="0098432D"/>
    <w:rsid w:val="00997B0E"/>
    <w:rsid w:val="00997F81"/>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0222D"/>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6A45C2"/>
  <w15:chartTrackingRefBased/>
  <w15:docId w15:val="{55E822ED-95FC-464F-9887-7D5963D54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56D15"/>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styleId="Pogrubienie">
    <w:name w:val="Strong"/>
    <w:uiPriority w:val="22"/>
    <w:qFormat/>
    <w:rsid w:val="00956D15"/>
    <w:rPr>
      <w:b/>
      <w:bCs/>
    </w:rPr>
  </w:style>
  <w:style w:type="character" w:customStyle="1" w:styleId="StopkaZnak">
    <w:name w:val="Stopka Znak"/>
    <w:link w:val="Stopka"/>
    <w:uiPriority w:val="99"/>
    <w:rsid w:val="00956D1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2438</Words>
  <Characters>14634</Characters>
  <Application>Microsoft Office Word</Application>
  <DocSecurity>0</DocSecurity>
  <Lines>121</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17038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2026-10-05T07:51:00Z</cp:lastPrinted>
  <dcterms:created xsi:type="dcterms:W3CDTF">2026-10-05T07:48:00Z</dcterms:created>
  <dcterms:modified xsi:type="dcterms:W3CDTF">2026-10-05T07:52:00Z</dcterms:modified>
</cp:coreProperties>
</file>