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C4CC4" w14:textId="77777777" w:rsidR="00866CAE" w:rsidRPr="002A16E2" w:rsidRDefault="00866CAE" w:rsidP="00866CAE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0449AD56" w14:textId="77777777" w:rsidR="00866CAE" w:rsidRPr="002A16E2" w:rsidRDefault="00866CAE" w:rsidP="00866CA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98B5D37" w14:textId="77777777" w:rsidR="00866CAE" w:rsidRPr="002A16E2" w:rsidRDefault="00866CAE" w:rsidP="00866CA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283C2F6" w14:textId="77777777" w:rsidR="00866CAE" w:rsidRPr="002A16E2" w:rsidRDefault="00866CAE" w:rsidP="00866CAE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3DAFF82" w14:textId="77777777" w:rsidR="00866CAE" w:rsidRPr="002A16E2" w:rsidRDefault="00866CAE" w:rsidP="00866C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3890DB3" w14:textId="77777777" w:rsidR="00866CAE" w:rsidRPr="00FA50AF" w:rsidRDefault="00866CAE" w:rsidP="00866CA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BDF7887" w14:textId="77777777" w:rsidR="00866CAE" w:rsidRPr="002A16E2" w:rsidRDefault="00866CAE" w:rsidP="00866C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71F871E" w14:textId="77777777" w:rsidR="00866CAE" w:rsidRPr="002A16E2" w:rsidRDefault="00866CAE" w:rsidP="00866C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F8F6CF4" w14:textId="77777777" w:rsidR="00866CAE" w:rsidRPr="002A16E2" w:rsidRDefault="00866CAE" w:rsidP="00866CA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7C53AB6C" w14:textId="77777777" w:rsidR="00866CAE" w:rsidRPr="002A16E2" w:rsidRDefault="00866CAE" w:rsidP="00866CA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0E445D2" w14:textId="77777777" w:rsidR="00866CAE" w:rsidRPr="002A16E2" w:rsidRDefault="00866CAE" w:rsidP="00866CA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0575F3B" w14:textId="77777777" w:rsidR="00866CAE" w:rsidRPr="002A16E2" w:rsidRDefault="00866CAE" w:rsidP="00866C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2ED4162" w14:textId="77777777" w:rsidR="00866CAE" w:rsidRPr="002A16E2" w:rsidRDefault="00866CAE" w:rsidP="00866C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2F23C79" w14:textId="77777777" w:rsidR="00866CAE" w:rsidRPr="002A16E2" w:rsidRDefault="00866CAE" w:rsidP="00866CA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206A8C6" w14:textId="77777777" w:rsidR="00866CAE" w:rsidRPr="002A16E2" w:rsidRDefault="00866CAE" w:rsidP="00866CA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485A453" w14:textId="77777777" w:rsidR="00866CAE" w:rsidRPr="002A16E2" w:rsidRDefault="00866CAE" w:rsidP="00866CA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5FDC950" w14:textId="77777777" w:rsidR="00866CAE" w:rsidRPr="002A16E2" w:rsidRDefault="00866CAE" w:rsidP="00866CA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420CEA4" w14:textId="77777777" w:rsidR="00866CAE" w:rsidRPr="002A16E2" w:rsidRDefault="00866CAE" w:rsidP="00866CA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9A4357B" w14:textId="77777777" w:rsidR="00866CAE" w:rsidRPr="002A16E2" w:rsidRDefault="00866CAE" w:rsidP="00866CA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BA48998" w14:textId="77777777" w:rsidR="00866CAE" w:rsidRPr="002A16E2" w:rsidRDefault="00866CAE" w:rsidP="00866CAE">
      <w:pPr>
        <w:ind w:firstLine="3969"/>
        <w:rPr>
          <w:b/>
          <w:sz w:val="22"/>
          <w:szCs w:val="22"/>
        </w:rPr>
      </w:pPr>
    </w:p>
    <w:p w14:paraId="223F8B39" w14:textId="61A83950" w:rsidR="00866CAE" w:rsidRDefault="00866CAE" w:rsidP="00866CAE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5A72EB">
        <w:rPr>
          <w:b/>
        </w:rPr>
        <w:t xml:space="preserve">Dostawa </w:t>
      </w:r>
      <w:r>
        <w:rPr>
          <w:b/>
        </w:rPr>
        <w:t>kompletnego zestawu do obliczeń AI</w:t>
      </w:r>
      <w:r w:rsidRPr="005A72EB">
        <w:rPr>
          <w:b/>
        </w:rPr>
        <w:t xml:space="preserve"> na potrzeby </w:t>
      </w:r>
      <w:r>
        <w:rPr>
          <w:b/>
        </w:rPr>
        <w:t>WZ</w:t>
      </w:r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KC-DE</w:t>
      </w:r>
      <w:r w:rsidRPr="002A16E2">
        <w:rPr>
          <w:b/>
          <w:sz w:val="22"/>
          <w:szCs w:val="22"/>
        </w:rPr>
        <w:t>-zp.2</w:t>
      </w:r>
      <w:r>
        <w:rPr>
          <w:b/>
          <w:sz w:val="22"/>
          <w:szCs w:val="22"/>
        </w:rPr>
        <w:t>5.505.2026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 w:rsidR="00614F99">
        <w:rPr>
          <w:sz w:val="22"/>
          <w:szCs w:val="22"/>
        </w:rPr>
        <w:br/>
      </w:r>
      <w:r w:rsidRPr="002A16E2">
        <w:rPr>
          <w:sz w:val="22"/>
          <w:szCs w:val="22"/>
        </w:rPr>
        <w:t>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866CAE" w:rsidRPr="00B93542" w14:paraId="0A5F5F77" w14:textId="77777777" w:rsidTr="00CB59E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CCDF0C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95CB4B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A4C082" w14:textId="77777777" w:rsidR="00866CAE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Nazwa producenta/model</w:t>
            </w:r>
          </w:p>
          <w:p w14:paraId="247A00E9" w14:textId="2D57D201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81C1A2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Ilość</w:t>
            </w:r>
          </w:p>
          <w:p w14:paraId="47EE5FA2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D7A664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B93542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170A51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Wartość netto</w:t>
            </w:r>
          </w:p>
          <w:p w14:paraId="58F3A3E9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E3FD5C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VAT</w:t>
            </w:r>
          </w:p>
          <w:p w14:paraId="667B727C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E3E480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9C1DA17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[PLN]</w:t>
            </w:r>
          </w:p>
          <w:p w14:paraId="2CD88B29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 xml:space="preserve"> (z doliczonym </w:t>
            </w:r>
            <w:r w:rsidRPr="00B93542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66CAE" w:rsidRPr="00B93542" w14:paraId="6A9BA968" w14:textId="77777777" w:rsidTr="00CB59E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DE1B38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C6F5A7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CAFE5A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8CB81C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7FD5DA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3BD135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D59CE5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DF0D157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866CAE" w:rsidRPr="00B93542" w14:paraId="1F81962F" w14:textId="77777777" w:rsidTr="00866C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BEDA76" w14:textId="7B95CD68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DF58" w14:textId="41BA01FF" w:rsidR="00866CAE" w:rsidRPr="00866CAE" w:rsidRDefault="00866CAE" w:rsidP="00CB59EF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866CAE">
              <w:rPr>
                <w:b/>
                <w:bCs/>
                <w:sz w:val="16"/>
                <w:szCs w:val="16"/>
              </w:rPr>
              <w:t>Akcelerator graficzny (karta graficzna)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3F23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0A63" w14:textId="525D6EB3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6EBA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AB96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C88769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FFB2F7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866CAE" w:rsidRPr="00B93542" w14:paraId="7B44058C" w14:textId="77777777" w:rsidTr="00866C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05F3D3" w14:textId="656CB78B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3EB0" w14:textId="77777777" w:rsidR="00866CAE" w:rsidRDefault="00866CAE" w:rsidP="00CB59EF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866CAE">
              <w:rPr>
                <w:b/>
                <w:bCs/>
                <w:sz w:val="16"/>
                <w:szCs w:val="16"/>
              </w:rPr>
              <w:t>Zestaw montażowy</w:t>
            </w:r>
          </w:p>
          <w:p w14:paraId="1D99859A" w14:textId="483A3BE3" w:rsidR="00866CAE" w:rsidRDefault="00866CAE" w:rsidP="00CB59EF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866CAE">
              <w:rPr>
                <w:b/>
                <w:bCs/>
                <w:sz w:val="16"/>
                <w:szCs w:val="16"/>
              </w:rPr>
              <w:t xml:space="preserve"> umożlwiający pracę</w:t>
            </w:r>
          </w:p>
          <w:p w14:paraId="2A884134" w14:textId="77777777" w:rsidR="00866CAE" w:rsidRDefault="00866CAE" w:rsidP="00CB59EF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866CAE">
              <w:rPr>
                <w:b/>
                <w:bCs/>
                <w:sz w:val="16"/>
                <w:szCs w:val="16"/>
              </w:rPr>
              <w:t xml:space="preserve">akceleratora poza </w:t>
            </w:r>
          </w:p>
          <w:p w14:paraId="2B67A2A5" w14:textId="328B2C83" w:rsidR="00866CAE" w:rsidRPr="00866CAE" w:rsidRDefault="00866CAE" w:rsidP="00CB59EF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866CAE">
              <w:rPr>
                <w:b/>
                <w:bCs/>
                <w:sz w:val="16"/>
                <w:szCs w:val="16"/>
              </w:rPr>
              <w:t>obudow</w:t>
            </w:r>
            <w:r>
              <w:rPr>
                <w:b/>
                <w:bCs/>
                <w:sz w:val="16"/>
                <w:szCs w:val="16"/>
              </w:rPr>
              <w:t>ą</w:t>
            </w:r>
            <w:r w:rsidRPr="00866CAE">
              <w:rPr>
                <w:b/>
                <w:bCs/>
                <w:sz w:val="16"/>
                <w:szCs w:val="16"/>
              </w:rPr>
              <w:t xml:space="preserve"> komputera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683C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6ACE5" w14:textId="59FCE80E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CB00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7193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E5058C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1289F9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866CAE" w:rsidRPr="00B93542" w14:paraId="72D628B3" w14:textId="77777777" w:rsidTr="00866C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09C869" w14:textId="1CE441C2" w:rsidR="00866CAE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17C6" w14:textId="3473C74F" w:rsidR="00866CAE" w:rsidRPr="00866CAE" w:rsidRDefault="00866CAE" w:rsidP="00CB59EF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Zasilacz do akceleratora z okablowaniem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C02D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4F7E" w14:textId="67B16A5F" w:rsidR="00866CAE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8A1D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3F66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00DCC2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21DADE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866CAE" w:rsidRPr="00B93542" w14:paraId="2F710127" w14:textId="77777777" w:rsidTr="00866C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881F56" w14:textId="68432753" w:rsidR="00866CAE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0DCB" w14:textId="78E7432D" w:rsidR="00866CAE" w:rsidRDefault="00866CAE" w:rsidP="00CB59EF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Przewód/</w:t>
            </w:r>
            <w:proofErr w:type="spellStart"/>
            <w:r>
              <w:rPr>
                <w:b/>
                <w:bCs/>
                <w:sz w:val="16"/>
                <w:szCs w:val="16"/>
              </w:rPr>
              <w:t>riser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PCI Expres do podłączenia karty do płyty głównej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FFA1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D05A" w14:textId="451AA8FE" w:rsidR="00866CAE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F91D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C771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E92845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BAC052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866CAE" w:rsidRPr="00B93542" w14:paraId="4F5B47DF" w14:textId="77777777" w:rsidTr="00CB59E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6B447E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 xml:space="preserve">    </w:t>
            </w:r>
          </w:p>
          <w:p w14:paraId="3E1608FE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  <w:p w14:paraId="04F6A5EE" w14:textId="2DFBCC01" w:rsidR="00866CAE" w:rsidRPr="00B93542" w:rsidRDefault="00866CAE" w:rsidP="00866CA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43B4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59F242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AFABB6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866CAE" w:rsidRPr="00B93542" w14:paraId="7E2043AF" w14:textId="77777777" w:rsidTr="00CB59EF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E11F48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  <w:r w:rsidRPr="00B93542">
              <w:rPr>
                <w:b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067A153B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</w:p>
          <w:p w14:paraId="148D2684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  <w:r w:rsidRPr="00B93542">
              <w:rPr>
                <w:b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14:paraId="060B64A2" w14:textId="77777777" w:rsidR="00866CAE" w:rsidRPr="00B93542" w:rsidRDefault="00866CAE" w:rsidP="00CB59EF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36D1908D" w14:textId="77777777" w:rsidR="00866CAE" w:rsidRPr="00971306" w:rsidRDefault="00866CAE" w:rsidP="00866CAE">
      <w:pPr>
        <w:widowControl w:val="0"/>
        <w:ind w:right="1"/>
        <w:jc w:val="both"/>
        <w:rPr>
          <w:b/>
          <w:sz w:val="22"/>
          <w:szCs w:val="22"/>
        </w:rPr>
      </w:pPr>
    </w:p>
    <w:p w14:paraId="20A3545B" w14:textId="77777777" w:rsidR="00866CAE" w:rsidRDefault="00866CAE" w:rsidP="00866CAE">
      <w:pPr>
        <w:widowControl w:val="0"/>
        <w:ind w:right="1"/>
        <w:jc w:val="both"/>
        <w:rPr>
          <w:sz w:val="22"/>
          <w:szCs w:val="22"/>
        </w:rPr>
      </w:pPr>
    </w:p>
    <w:p w14:paraId="3F8096E1" w14:textId="77777777" w:rsidR="00866CAE" w:rsidRPr="002A16E2" w:rsidRDefault="00866CAE" w:rsidP="00866CAE">
      <w:pPr>
        <w:tabs>
          <w:tab w:val="right" w:pos="9000"/>
        </w:tabs>
        <w:rPr>
          <w:sz w:val="22"/>
          <w:szCs w:val="22"/>
        </w:rPr>
      </w:pPr>
    </w:p>
    <w:p w14:paraId="678A1F56" w14:textId="77777777" w:rsidR="00866CAE" w:rsidRPr="005B5A90" w:rsidRDefault="00866CAE" w:rsidP="00866CAE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61F6FF5" w14:textId="77777777" w:rsidR="00866CAE" w:rsidRPr="005B5A90" w:rsidRDefault="00866CAE" w:rsidP="00866CAE">
      <w:pPr>
        <w:widowControl w:val="0"/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………………. m</w:t>
      </w:r>
      <w:r w:rsidRPr="009B4BB5">
        <w:rPr>
          <w:b/>
          <w:bCs/>
          <w:sz w:val="22"/>
          <w:szCs w:val="22"/>
        </w:rPr>
        <w:t>iesi</w:t>
      </w:r>
      <w:r>
        <w:rPr>
          <w:b/>
          <w:bCs/>
          <w:sz w:val="22"/>
          <w:szCs w:val="22"/>
        </w:rPr>
        <w:t>ą</w:t>
      </w:r>
      <w:r w:rsidRPr="009B4BB5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e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5F17082E" w14:textId="77777777" w:rsidR="00866CAE" w:rsidRDefault="00866CAE" w:rsidP="00866CAE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11A1C86C" w14:textId="77777777" w:rsidR="00866CAE" w:rsidRPr="002A16E2" w:rsidRDefault="00866CAE" w:rsidP="00866CA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06928671" w14:textId="77777777" w:rsidR="00866CAE" w:rsidRPr="00E63BA7" w:rsidRDefault="00866CAE" w:rsidP="00866CAE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E3C6129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D684002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36C459A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BB6D340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FD321D4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1C5AB38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74637B7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BD4666A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E699871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40A2022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37FA691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01CF413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4908692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FACFE79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6196B84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052E3C1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DB9FDA1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F357686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B4F49D3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8029C80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4C30126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F60B88C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A59B2BF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B2C34A1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3E625EE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F3B2BD9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0EBD418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2813471" w14:textId="77777777" w:rsidR="00866CAE" w:rsidRDefault="00866CAE" w:rsidP="00866CA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64C04C1" w14:textId="77777777" w:rsidR="00866CAE" w:rsidRDefault="00866CAE" w:rsidP="00866CA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D5F5575" w14:textId="77777777" w:rsidR="00866CAE" w:rsidRDefault="00866CAE" w:rsidP="00866CA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1D5E1EDB" w14:textId="77777777" w:rsidR="00866CAE" w:rsidRDefault="00866CAE" w:rsidP="00866C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ED2779F" w14:textId="77777777" w:rsidR="00866CAE" w:rsidRDefault="00866CAE" w:rsidP="00866C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B43F437" w14:textId="77777777" w:rsidR="00866CAE" w:rsidRDefault="00866CAE" w:rsidP="00866CA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8FCB992" w14:textId="77777777" w:rsidR="00866CAE" w:rsidRDefault="00866CAE" w:rsidP="00866CA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67FCD7" w14:textId="77777777" w:rsidR="00866CAE" w:rsidRDefault="00866CAE" w:rsidP="00866C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66CAE" w14:paraId="44C77B1F" w14:textId="77777777" w:rsidTr="00CB59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5BA60A" w14:textId="77777777" w:rsidR="00866CAE" w:rsidRDefault="00866CAE" w:rsidP="00CB59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D909F" w14:textId="77777777" w:rsidR="00866CAE" w:rsidRDefault="00866CAE" w:rsidP="00CB59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2A1E613" w14:textId="77777777" w:rsidR="00866CAE" w:rsidRDefault="00866CAE" w:rsidP="00CB59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4373A" w14:textId="77777777" w:rsidR="00866CAE" w:rsidRDefault="00866CAE" w:rsidP="00CB59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866CAE" w14:paraId="5D403BC9" w14:textId="77777777" w:rsidTr="00CB59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B1FF1" w14:textId="77777777" w:rsidR="00866CAE" w:rsidRDefault="00866CAE" w:rsidP="00CB59EF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52590" w14:textId="77777777" w:rsidR="00866CAE" w:rsidRDefault="00866CAE" w:rsidP="00CB59E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EC3F3" w14:textId="77777777" w:rsidR="00866CAE" w:rsidRDefault="00866CAE" w:rsidP="00CB59E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866CAE" w14:paraId="1C8EA148" w14:textId="77777777" w:rsidTr="00CB59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26743" w14:textId="77777777" w:rsidR="00866CAE" w:rsidRDefault="00866CAE" w:rsidP="00CB59EF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035A2" w14:textId="77777777" w:rsidR="00866CAE" w:rsidRDefault="00866CAE" w:rsidP="00CB59E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357D" w14:textId="77777777" w:rsidR="00866CAE" w:rsidRDefault="00866CAE" w:rsidP="00CB59E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26CDF95A" w14:textId="77777777" w:rsidR="00866CAE" w:rsidRDefault="00866CAE" w:rsidP="00866C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6E3B0BF" w14:textId="77777777" w:rsidR="00866CAE" w:rsidRDefault="00866CAE" w:rsidP="00866CAE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280076AD" w14:textId="77777777" w:rsidR="00866CAE" w:rsidRDefault="00866CAE" w:rsidP="00866CAE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34D5A091" w14:textId="77777777" w:rsidR="00866CAE" w:rsidRDefault="00866CAE" w:rsidP="00866CAE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027DACBA" w14:textId="77777777" w:rsidR="00866CAE" w:rsidRDefault="00866CAE" w:rsidP="00866CAE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A580B14" w14:textId="77777777" w:rsidR="00866CAE" w:rsidRDefault="00866CAE" w:rsidP="00866CAE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0EADB7E4" w14:textId="77777777" w:rsidR="00866CAE" w:rsidRDefault="00866CAE" w:rsidP="00866CAE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39746418" w14:textId="77777777" w:rsidR="00866CAE" w:rsidRDefault="00866CAE" w:rsidP="00866C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130C463" w14:textId="77777777" w:rsidR="00866CAE" w:rsidRDefault="00866CAE" w:rsidP="00866CA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6EAD160" w14:textId="77777777" w:rsidR="00866CAE" w:rsidRDefault="00866CAE" w:rsidP="00866C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96F0752" w14:textId="77777777" w:rsidR="00866CAE" w:rsidRDefault="00866CAE" w:rsidP="00866CA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378BE84" w14:textId="77777777" w:rsidR="00866CAE" w:rsidRDefault="00866CAE" w:rsidP="00866CA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A318CD2" w14:textId="77777777" w:rsidR="00866CAE" w:rsidRDefault="00866CAE" w:rsidP="00866CA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9F416FA" w14:textId="77777777" w:rsidR="00866CAE" w:rsidRDefault="00866CAE" w:rsidP="00866CA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22419F" w14:textId="77777777" w:rsidR="00866CAE" w:rsidRDefault="00866CAE" w:rsidP="00866CAE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713C5191" w14:textId="77777777" w:rsidR="00866CAE" w:rsidRPr="00FB3F21" w:rsidRDefault="00866CAE" w:rsidP="00866CAE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32121B97" w14:textId="77777777" w:rsidR="00866CAE" w:rsidRPr="0014207C" w:rsidRDefault="00866CAE" w:rsidP="00866CAE"/>
    <w:p w14:paraId="7BB949B1" w14:textId="77777777" w:rsidR="00866CAE" w:rsidRPr="00A80C02" w:rsidRDefault="00866CAE" w:rsidP="00866CAE"/>
    <w:p w14:paraId="3B2DE7AC" w14:textId="77777777" w:rsidR="00FE545C" w:rsidRPr="00821DAF" w:rsidRDefault="00FE545C" w:rsidP="00821DAF"/>
    <w:sectPr w:rsidR="00FE545C" w:rsidRPr="00821D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B2BAA" w14:textId="77777777" w:rsidR="004573B9" w:rsidRDefault="004573B9">
      <w:r>
        <w:separator/>
      </w:r>
    </w:p>
  </w:endnote>
  <w:endnote w:type="continuationSeparator" w:id="0">
    <w:p w14:paraId="60D33B5C" w14:textId="77777777" w:rsidR="004573B9" w:rsidRDefault="00457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D3D2F" w14:textId="77777777" w:rsidR="00DB760F" w:rsidRDefault="00DB76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2F3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DA1B0" w14:textId="77777777" w:rsidR="00DB760F" w:rsidRDefault="00DB76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63CEA" w14:textId="77777777" w:rsidR="004573B9" w:rsidRDefault="004573B9">
      <w:r>
        <w:separator/>
      </w:r>
    </w:p>
  </w:footnote>
  <w:footnote w:type="continuationSeparator" w:id="0">
    <w:p w14:paraId="480C8F67" w14:textId="77777777" w:rsidR="004573B9" w:rsidRDefault="00457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A2957" w14:textId="77777777" w:rsidR="00DB760F" w:rsidRDefault="00DB76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B5B8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20FB9" w14:textId="77777777" w:rsidR="00DB760F" w:rsidRDefault="00DB76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54718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74415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5709940">
    <w:abstractNumId w:val="0"/>
  </w:num>
  <w:num w:numId="4" w16cid:durableId="1355155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19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64C8"/>
    <w:rsid w:val="001801DD"/>
    <w:rsid w:val="001D4612"/>
    <w:rsid w:val="00207E98"/>
    <w:rsid w:val="002723B0"/>
    <w:rsid w:val="00315A4A"/>
    <w:rsid w:val="004573B9"/>
    <w:rsid w:val="004B7300"/>
    <w:rsid w:val="004C6753"/>
    <w:rsid w:val="00565505"/>
    <w:rsid w:val="00595C87"/>
    <w:rsid w:val="005D2C65"/>
    <w:rsid w:val="005E6D94"/>
    <w:rsid w:val="00614F99"/>
    <w:rsid w:val="0063384F"/>
    <w:rsid w:val="006438A6"/>
    <w:rsid w:val="00643C6F"/>
    <w:rsid w:val="00646202"/>
    <w:rsid w:val="0065290F"/>
    <w:rsid w:val="006815F6"/>
    <w:rsid w:val="007748F0"/>
    <w:rsid w:val="007A4321"/>
    <w:rsid w:val="00821DAF"/>
    <w:rsid w:val="00833933"/>
    <w:rsid w:val="00853083"/>
    <w:rsid w:val="00866CAE"/>
    <w:rsid w:val="008B2F0C"/>
    <w:rsid w:val="008B4928"/>
    <w:rsid w:val="008D2AB8"/>
    <w:rsid w:val="008F1C66"/>
    <w:rsid w:val="00970FE4"/>
    <w:rsid w:val="009F5191"/>
    <w:rsid w:val="00A0022B"/>
    <w:rsid w:val="00A346FE"/>
    <w:rsid w:val="00A47B4D"/>
    <w:rsid w:val="00A83018"/>
    <w:rsid w:val="00B774DC"/>
    <w:rsid w:val="00C969A6"/>
    <w:rsid w:val="00CA7D36"/>
    <w:rsid w:val="00D003D7"/>
    <w:rsid w:val="00D24208"/>
    <w:rsid w:val="00D60C38"/>
    <w:rsid w:val="00D66893"/>
    <w:rsid w:val="00D90ACB"/>
    <w:rsid w:val="00DB760F"/>
    <w:rsid w:val="00DC1500"/>
    <w:rsid w:val="00E44371"/>
    <w:rsid w:val="00E949B0"/>
    <w:rsid w:val="00EC0BEA"/>
    <w:rsid w:val="00F00591"/>
    <w:rsid w:val="00F36F3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D225E"/>
  <w15:chartTrackingRefBased/>
  <w15:docId w15:val="{88798B5B-29E8-46AC-BA8B-47B37A1BD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6CA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713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2026-10-09T11:34:00Z</cp:lastPrinted>
  <dcterms:created xsi:type="dcterms:W3CDTF">2026-10-09T11:44:00Z</dcterms:created>
  <dcterms:modified xsi:type="dcterms:W3CDTF">2026-10-09T11:44:00Z</dcterms:modified>
</cp:coreProperties>
</file>