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1FE49" w14:textId="77777777" w:rsidR="00A67E40" w:rsidRPr="009475A8" w:rsidRDefault="00A67E40" w:rsidP="00A67E4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835294F" w14:textId="77777777" w:rsidR="00A67E40" w:rsidRPr="0063626E" w:rsidRDefault="00A67E40" w:rsidP="00A67E4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A7EA007" w14:textId="77777777" w:rsidR="00A67E40" w:rsidRPr="0063626E" w:rsidRDefault="00A67E40" w:rsidP="00A67E4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6CE0EB3" w14:textId="77777777" w:rsidR="00A67E40" w:rsidRPr="0063626E" w:rsidRDefault="00A67E40" w:rsidP="00A67E4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A16C0EB" w14:textId="77777777" w:rsidR="00A67E40" w:rsidRPr="0063626E" w:rsidRDefault="00A67E40" w:rsidP="00A67E4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5F3D3AE" w14:textId="77777777" w:rsidR="00A67E40" w:rsidRPr="0063626E" w:rsidRDefault="00A67E40" w:rsidP="00A67E4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60CB205" w14:textId="77777777" w:rsidR="00A67E40" w:rsidRPr="0063626E" w:rsidRDefault="00A67E40" w:rsidP="00A67E4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01654AA" w14:textId="77777777" w:rsidR="00A67E40" w:rsidRPr="0063626E" w:rsidRDefault="00A67E40" w:rsidP="00A67E4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3BAD859" w14:textId="77777777" w:rsidR="00A67E40" w:rsidRPr="0063626E" w:rsidRDefault="00A67E40" w:rsidP="00A67E4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220A98F6" w14:textId="77777777" w:rsidR="00A67E40" w:rsidRPr="0063626E" w:rsidRDefault="00A67E40" w:rsidP="00A67E4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B9AEBEA" w14:textId="77777777" w:rsidR="00A67E40" w:rsidRPr="0063626E" w:rsidRDefault="00A67E40" w:rsidP="00A67E4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1591B9E" w14:textId="77777777" w:rsidR="00A67E40" w:rsidRPr="0063626E" w:rsidRDefault="00A67E40" w:rsidP="00A67E4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2854B4C" w14:textId="77777777" w:rsidR="00A67E40" w:rsidRPr="00432E10" w:rsidRDefault="00A67E40" w:rsidP="00A67E4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EA686B7" w14:textId="77777777" w:rsidR="00A67E40" w:rsidRPr="00432E10" w:rsidRDefault="00A67E40" w:rsidP="00A67E4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58AE7BB" w14:textId="77777777" w:rsidR="00A67E40" w:rsidRPr="00432E10" w:rsidRDefault="00A67E40" w:rsidP="00A67E4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CE8D52F" w14:textId="77777777" w:rsidR="00A67E40" w:rsidRPr="00432E10" w:rsidRDefault="00A67E40" w:rsidP="00A67E4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B476DA1" w14:textId="50F2981F" w:rsidR="00A67E40" w:rsidRPr="00432E10" w:rsidRDefault="00A67E40" w:rsidP="00A67E40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6C2A1D">
        <w:rPr>
          <w:rFonts w:eastAsia="Times New Roman" w:cs="Calibri"/>
          <w:b/>
          <w:lang w:eastAsia="pl-PL"/>
        </w:rPr>
        <w:t xml:space="preserve">Dostawa </w:t>
      </w:r>
      <w:r>
        <w:rPr>
          <w:rFonts w:eastAsia="Times New Roman" w:cs="Calibri"/>
          <w:b/>
          <w:lang w:eastAsia="pl-PL"/>
        </w:rPr>
        <w:t>kompletnego zestawu do obliczeń AI</w:t>
      </w:r>
      <w:r w:rsidRPr="006C2A1D">
        <w:rPr>
          <w:rFonts w:eastAsia="Times New Roman" w:cs="Calibri"/>
          <w:b/>
          <w:lang w:eastAsia="pl-PL"/>
        </w:rPr>
        <w:t xml:space="preserve"> na potrzeby </w:t>
      </w:r>
      <w:r>
        <w:rPr>
          <w:rFonts w:eastAsia="Times New Roman" w:cs="Calibri"/>
          <w:b/>
          <w:lang w:eastAsia="pl-PL"/>
        </w:rPr>
        <w:t>WZ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0E7A8E">
        <w:rPr>
          <w:rFonts w:eastAsia="Times New Roman" w:cs="Calibri"/>
          <w:b/>
          <w:bCs/>
          <w:lang w:eastAsia="pl-PL"/>
        </w:rPr>
        <w:t>KC-DE-zp.25.</w:t>
      </w:r>
      <w:r>
        <w:rPr>
          <w:rFonts w:eastAsia="Times New Roman" w:cs="Calibri"/>
          <w:b/>
          <w:bCs/>
          <w:lang w:eastAsia="pl-PL"/>
        </w:rPr>
        <w:t>505</w:t>
      </w:r>
      <w:r w:rsidRPr="000E7A8E">
        <w:rPr>
          <w:rFonts w:eastAsia="Times New Roman" w:cs="Calibri"/>
          <w:b/>
          <w:bCs/>
          <w:lang w:eastAsia="pl-PL"/>
        </w:rPr>
        <w:t>.2026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E456F36" w14:textId="77777777" w:rsidR="00A67E40" w:rsidRPr="00432E10" w:rsidRDefault="00A67E40" w:rsidP="00A67E4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8C84D85" w14:textId="77777777" w:rsidR="00A67E40" w:rsidRPr="00432E10" w:rsidRDefault="00A67E40" w:rsidP="00A67E4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1752DE88" w14:textId="77777777" w:rsidR="00A67E40" w:rsidRPr="00432E10" w:rsidRDefault="00A67E40" w:rsidP="00A67E4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612FBA81" w14:textId="77777777" w:rsidR="00A67E40" w:rsidRPr="00432E10" w:rsidRDefault="00A67E40" w:rsidP="00A67E4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F12E26B" w14:textId="77777777" w:rsidR="00A67E40" w:rsidRPr="00432E10" w:rsidRDefault="00A67E40" w:rsidP="00A67E4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C7573">
        <w:rPr>
          <w:rFonts w:eastAsia="Times New Roman" w:cs="Calibri"/>
          <w:lang w:eastAsia="pl-PL"/>
        </w:rPr>
        <w:t>a)    ……………………………………………………………………………………………………………………………………… </w:t>
      </w:r>
      <w:r w:rsidRPr="004C7573">
        <w:rPr>
          <w:rFonts w:eastAsia="Times New Roman" w:cs="Calibri"/>
          <w:lang w:eastAsia="pl-PL"/>
        </w:rPr>
        <w:br/>
        <w:t>albo</w:t>
      </w:r>
      <w:r w:rsidRPr="004C7573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128510DE" w14:textId="77777777" w:rsidR="00A67E40" w:rsidRPr="00432E10" w:rsidRDefault="00A67E40" w:rsidP="00A67E4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5E4E101" w14:textId="77777777" w:rsidR="00A67E40" w:rsidRPr="00432E10" w:rsidRDefault="00A67E40" w:rsidP="00A67E40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8989A5D" w14:textId="77777777" w:rsidR="00A67E40" w:rsidRPr="00432E10" w:rsidRDefault="00A67E40" w:rsidP="00A67E4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166A1B3" w14:textId="77777777" w:rsidR="00A67E40" w:rsidRPr="00432E10" w:rsidRDefault="00A67E40" w:rsidP="00A67E4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56278B" w14:textId="77777777" w:rsidR="00A67E40" w:rsidRPr="00432E10" w:rsidRDefault="00A67E40" w:rsidP="00A67E4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A94D267" w14:textId="4EACFB81" w:rsidR="005103B9" w:rsidRPr="00210B2C" w:rsidRDefault="00A67E40" w:rsidP="00A67E4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210B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AC38C" w14:textId="77777777" w:rsidR="00C123B5" w:rsidRDefault="00C123B5" w:rsidP="0038231F">
      <w:pPr>
        <w:spacing w:after="0" w:line="240" w:lineRule="auto"/>
      </w:pPr>
      <w:r>
        <w:separator/>
      </w:r>
    </w:p>
  </w:endnote>
  <w:endnote w:type="continuationSeparator" w:id="0">
    <w:p w14:paraId="74C3686D" w14:textId="77777777" w:rsidR="00C123B5" w:rsidRDefault="00C123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D5CBF" w14:textId="77777777" w:rsidR="00784FE0" w:rsidRDefault="00784F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64A3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71A90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9DD4B" w14:textId="77777777" w:rsidR="00784FE0" w:rsidRDefault="00784F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36FBD" w14:textId="77777777" w:rsidR="00C123B5" w:rsidRDefault="00C123B5" w:rsidP="0038231F">
      <w:pPr>
        <w:spacing w:after="0" w:line="240" w:lineRule="auto"/>
      </w:pPr>
      <w:r>
        <w:separator/>
      </w:r>
    </w:p>
  </w:footnote>
  <w:footnote w:type="continuationSeparator" w:id="0">
    <w:p w14:paraId="4F909141" w14:textId="77777777" w:rsidR="00C123B5" w:rsidRDefault="00C123B5" w:rsidP="0038231F">
      <w:pPr>
        <w:spacing w:after="0" w:line="240" w:lineRule="auto"/>
      </w:pPr>
      <w:r>
        <w:continuationSeparator/>
      </w:r>
    </w:p>
  </w:footnote>
  <w:footnote w:id="1">
    <w:p w14:paraId="2F7F7F92" w14:textId="77777777" w:rsidR="00A67E40" w:rsidRDefault="00A67E40" w:rsidP="00A67E4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47CABA80" w14:textId="77777777" w:rsidR="00A67E40" w:rsidRDefault="00A67E40" w:rsidP="00A67E4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9F595" w14:textId="77777777" w:rsidR="00784FE0" w:rsidRDefault="00784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5E38A" w14:textId="77777777" w:rsidR="00784FE0" w:rsidRDefault="00784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9504F" w14:textId="77777777" w:rsidR="00784FE0" w:rsidRDefault="00784F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292715">
    <w:abstractNumId w:val="7"/>
  </w:num>
  <w:num w:numId="2" w16cid:durableId="1001274753">
    <w:abstractNumId w:val="0"/>
  </w:num>
  <w:num w:numId="3" w16cid:durableId="1289630153">
    <w:abstractNumId w:val="6"/>
  </w:num>
  <w:num w:numId="4" w16cid:durableId="483354920">
    <w:abstractNumId w:val="9"/>
  </w:num>
  <w:num w:numId="5" w16cid:durableId="1708486722">
    <w:abstractNumId w:val="8"/>
  </w:num>
  <w:num w:numId="6" w16cid:durableId="1355379427">
    <w:abstractNumId w:val="5"/>
  </w:num>
  <w:num w:numId="7" w16cid:durableId="867454185">
    <w:abstractNumId w:val="1"/>
  </w:num>
  <w:num w:numId="8" w16cid:durableId="1056514822">
    <w:abstractNumId w:val="3"/>
  </w:num>
  <w:num w:numId="9" w16cid:durableId="1377855868">
    <w:abstractNumId w:val="2"/>
  </w:num>
  <w:num w:numId="10" w16cid:durableId="444351068">
    <w:abstractNumId w:val="4"/>
  </w:num>
  <w:num w:numId="11" w16cid:durableId="3587755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04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64C8"/>
    <w:rsid w:val="0015495C"/>
    <w:rsid w:val="001902D2"/>
    <w:rsid w:val="001C6945"/>
    <w:rsid w:val="001F027E"/>
    <w:rsid w:val="00203A40"/>
    <w:rsid w:val="00210B2C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504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4FE0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7E40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123B5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065A1"/>
  <w15:chartTrackingRefBased/>
  <w15:docId w15:val="{BC30AFF0-6686-4991-9348-9EC9C267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E4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2026-10-05T07:45:00Z</dcterms:created>
  <dcterms:modified xsi:type="dcterms:W3CDTF">2026-10-05T07:48:00Z</dcterms:modified>
</cp:coreProperties>
</file>