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123EC" w14:textId="305EEC91" w:rsidR="00FB7F50" w:rsidRPr="002245BE" w:rsidRDefault="00A32F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2FD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32FDD">
        <w:rPr>
          <w:sz w:val="22"/>
          <w:szCs w:val="22"/>
        </w:rPr>
        <w:t>2026-10-14</w:t>
      </w:r>
    </w:p>
    <w:p w14:paraId="642C1B7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CE1DDCB" w14:textId="77777777" w:rsidR="00A32FDD" w:rsidRPr="00A32FDD" w:rsidRDefault="00A32FDD" w:rsidP="00FB7F50">
      <w:pPr>
        <w:spacing w:after="40"/>
        <w:rPr>
          <w:b/>
          <w:bCs/>
          <w:sz w:val="22"/>
          <w:szCs w:val="22"/>
        </w:rPr>
      </w:pPr>
      <w:r w:rsidRPr="00A32FDD">
        <w:rPr>
          <w:b/>
          <w:bCs/>
          <w:sz w:val="22"/>
          <w:szCs w:val="22"/>
        </w:rPr>
        <w:t>Akademia Górniczo - Hutnicza</w:t>
      </w:r>
    </w:p>
    <w:p w14:paraId="31BC3A2A" w14:textId="77777777" w:rsidR="00A32FDD" w:rsidRPr="00A32FDD" w:rsidRDefault="00A32FDD" w:rsidP="00FB7F50">
      <w:pPr>
        <w:spacing w:after="40"/>
        <w:rPr>
          <w:b/>
          <w:bCs/>
          <w:sz w:val="22"/>
          <w:szCs w:val="22"/>
        </w:rPr>
      </w:pPr>
      <w:r w:rsidRPr="00A32FDD">
        <w:rPr>
          <w:b/>
          <w:bCs/>
          <w:sz w:val="22"/>
          <w:szCs w:val="22"/>
        </w:rPr>
        <w:t>im. Stanisława Staszica w Krakowie</w:t>
      </w:r>
    </w:p>
    <w:p w14:paraId="0B2621C3" w14:textId="1D1023FE" w:rsidR="00FB7F50" w:rsidRPr="002245BE" w:rsidRDefault="00A32FDD" w:rsidP="00FB7F50">
      <w:pPr>
        <w:spacing w:after="40"/>
        <w:rPr>
          <w:b/>
          <w:bCs/>
          <w:sz w:val="22"/>
          <w:szCs w:val="22"/>
        </w:rPr>
      </w:pPr>
      <w:r w:rsidRPr="00A32FDD">
        <w:rPr>
          <w:b/>
          <w:bCs/>
          <w:sz w:val="22"/>
          <w:szCs w:val="22"/>
        </w:rPr>
        <w:t>Dział Zamówień Publicznych</w:t>
      </w:r>
    </w:p>
    <w:p w14:paraId="50E9E98A" w14:textId="5BF6AE01" w:rsidR="00FB7F50" w:rsidRPr="002245BE" w:rsidRDefault="00A32FDD" w:rsidP="00FB7F50">
      <w:pPr>
        <w:rPr>
          <w:sz w:val="22"/>
          <w:szCs w:val="22"/>
        </w:rPr>
      </w:pPr>
      <w:r w:rsidRPr="00A32FD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32FDD">
        <w:rPr>
          <w:sz w:val="22"/>
          <w:szCs w:val="22"/>
        </w:rPr>
        <w:t>30</w:t>
      </w:r>
    </w:p>
    <w:p w14:paraId="38B139B6" w14:textId="09A266A8" w:rsidR="00FB7F50" w:rsidRPr="002245BE" w:rsidRDefault="00A32FDD" w:rsidP="00FB7F50">
      <w:pPr>
        <w:rPr>
          <w:sz w:val="22"/>
          <w:szCs w:val="22"/>
        </w:rPr>
      </w:pPr>
      <w:r w:rsidRPr="00A32FD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32FDD">
        <w:rPr>
          <w:sz w:val="22"/>
          <w:szCs w:val="22"/>
        </w:rPr>
        <w:t>Kraków</w:t>
      </w:r>
    </w:p>
    <w:p w14:paraId="01FFC82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CAE02C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32FDD" w:rsidRPr="00607F9B" w14:paraId="1B7A7A7E" w14:textId="77777777" w:rsidTr="00584B39">
        <w:trPr>
          <w:trHeight w:val="638"/>
        </w:trPr>
        <w:tc>
          <w:tcPr>
            <w:tcW w:w="959" w:type="dxa"/>
          </w:tcPr>
          <w:p w14:paraId="4840A336" w14:textId="77777777" w:rsidR="00A32FDD" w:rsidRPr="00607F9B" w:rsidRDefault="00A32FDD" w:rsidP="00584B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2C21A5E" w14:textId="17232247" w:rsidR="00A32FDD" w:rsidRPr="00607F9B" w:rsidRDefault="00A32FDD" w:rsidP="00584B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32FD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32FD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2FDD">
              <w:rPr>
                <w:b/>
                <w:bCs/>
                <w:sz w:val="22"/>
                <w:szCs w:val="22"/>
              </w:rPr>
              <w:t>Dostawa inkubatora stolikowego do długoterminowego obrazowania żywych komórek - KC-DE-zp.25.442.2026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2FDD">
              <w:rPr>
                <w:b/>
                <w:sz w:val="22"/>
                <w:szCs w:val="22"/>
              </w:rPr>
              <w:t>KC-DE-zp.25.442.2026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4053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32FDD" w14:paraId="1E9A661B" w14:textId="77777777" w:rsidTr="00584B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6B1B9A3" w14:textId="0DE67A7A" w:rsidR="00A32FDD" w:rsidRPr="005B7649" w:rsidRDefault="00A32FDD" w:rsidP="00584B3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5B7649">
              <w:rPr>
                <w:b/>
                <w:sz w:val="22"/>
                <w:szCs w:val="22"/>
                <w:lang w:val="en-US"/>
              </w:rPr>
              <w:t>OKOLAB SRL</w:t>
            </w:r>
          </w:p>
          <w:p w14:paraId="0B2B6CC6" w14:textId="44744B87" w:rsidR="00A32FDD" w:rsidRPr="005B7649" w:rsidRDefault="00A32FDD" w:rsidP="00584B39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5B7649">
              <w:rPr>
                <w:bCs/>
                <w:sz w:val="22"/>
                <w:szCs w:val="22"/>
                <w:lang w:val="en-US"/>
              </w:rPr>
              <w:t>via G. di Prisco</w:t>
            </w:r>
            <w:r w:rsidRPr="005B7649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5B7649">
              <w:rPr>
                <w:bCs/>
                <w:sz w:val="22"/>
                <w:szCs w:val="22"/>
                <w:lang w:val="en-US"/>
              </w:rPr>
              <w:t>152</w:t>
            </w:r>
            <w:r w:rsidRPr="005B7649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1BF89125" w14:textId="0A4E96B4" w:rsidR="00A32FDD" w:rsidRPr="009F0E5C" w:rsidRDefault="00A32FDD" w:rsidP="00584B39">
            <w:pPr>
              <w:jc w:val="both"/>
              <w:rPr>
                <w:bCs/>
                <w:sz w:val="22"/>
                <w:szCs w:val="22"/>
              </w:rPr>
            </w:pPr>
            <w:r w:rsidRPr="00A32FDD">
              <w:rPr>
                <w:bCs/>
                <w:sz w:val="22"/>
                <w:szCs w:val="22"/>
              </w:rPr>
              <w:t>80044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32FDD">
              <w:rPr>
                <w:bCs/>
                <w:sz w:val="22"/>
                <w:szCs w:val="22"/>
              </w:rPr>
              <w:t>Ottaviano</w:t>
            </w:r>
            <w:proofErr w:type="spellEnd"/>
            <w:r w:rsidRPr="00A32FDD">
              <w:rPr>
                <w:bCs/>
                <w:sz w:val="22"/>
                <w:szCs w:val="22"/>
              </w:rPr>
              <w:t xml:space="preserve"> (NA)</w:t>
            </w:r>
          </w:p>
          <w:p w14:paraId="29E4E82C" w14:textId="77777777" w:rsidR="00A32FDD" w:rsidRPr="00D26ED6" w:rsidRDefault="00A32FDD" w:rsidP="00584B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ABAE82" w14:textId="64D8DE11" w:rsidR="00A32FDD" w:rsidRDefault="00A32FDD" w:rsidP="00584B3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2FDD">
              <w:rPr>
                <w:sz w:val="22"/>
                <w:szCs w:val="22"/>
              </w:rPr>
              <w:t>Dostawa inkubatora stolikowego do długoterminowego obrazowania żywych komórek - KC-DE-zp.25.442.2026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E5298DA" w14:textId="26011B19" w:rsidR="00A32FDD" w:rsidRPr="00D26ED6" w:rsidRDefault="00A32FDD" w:rsidP="00584B3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32FDD">
              <w:rPr>
                <w:b/>
                <w:sz w:val="22"/>
                <w:szCs w:val="22"/>
              </w:rPr>
              <w:t>19 798.00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1BEC50D" w14:textId="77777777" w:rsidR="00A32FDD" w:rsidRDefault="00A32FDD" w:rsidP="00584B3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F2F4F9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984"/>
        <w:gridCol w:w="2126"/>
        <w:gridCol w:w="2127"/>
      </w:tblGrid>
      <w:tr w:rsidR="005B7649" w:rsidRPr="008567C7" w14:paraId="0A2536A4" w14:textId="77777777" w:rsidTr="005B7649">
        <w:trPr>
          <w:trHeight w:val="510"/>
        </w:trPr>
        <w:tc>
          <w:tcPr>
            <w:tcW w:w="709" w:type="dxa"/>
            <w:vAlign w:val="center"/>
          </w:tcPr>
          <w:p w14:paraId="750CB881" w14:textId="77777777" w:rsidR="005B7649" w:rsidRPr="008567C7" w:rsidRDefault="005B76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040F219B" w14:textId="77777777" w:rsidR="005B7649" w:rsidRPr="008567C7" w:rsidRDefault="005B76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5388EAC9" w14:textId="28265510" w:rsidR="005B7649" w:rsidRPr="008567C7" w:rsidRDefault="005B76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2FD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46A3F2B1" w14:textId="6DFAF9D5" w:rsidR="005B7649" w:rsidRPr="008567C7" w:rsidRDefault="005B76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2FD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39624606" w14:textId="77777777" w:rsidR="005B7649" w:rsidRPr="008567C7" w:rsidRDefault="005B76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B7649" w:rsidRPr="008567C7" w14:paraId="0ED64BE1" w14:textId="77777777" w:rsidTr="005B7649">
        <w:tc>
          <w:tcPr>
            <w:tcW w:w="709" w:type="dxa"/>
            <w:vAlign w:val="center"/>
          </w:tcPr>
          <w:p w14:paraId="10A79E38" w14:textId="32C98B3E" w:rsidR="005B7649" w:rsidRPr="008567C7" w:rsidRDefault="005B7649" w:rsidP="00584B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2F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096D7D26" w14:textId="1CD692E6" w:rsidR="005B7649" w:rsidRPr="005B7649" w:rsidRDefault="005B7649" w:rsidP="00584B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5B764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OKOLAB SRL</w:t>
            </w:r>
          </w:p>
          <w:p w14:paraId="4866D420" w14:textId="5E668A35" w:rsidR="005B7649" w:rsidRPr="005B7649" w:rsidRDefault="005B7649" w:rsidP="00584B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5B764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via G. di Prisco</w:t>
            </w:r>
            <w:r w:rsidRPr="005B764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5B764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152</w:t>
            </w:r>
            <w:r w:rsidRPr="005B764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2BE4A7BE" w14:textId="5F99AEF3" w:rsidR="005B7649" w:rsidRPr="001B7815" w:rsidRDefault="005B7649" w:rsidP="00584B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2FDD">
              <w:rPr>
                <w:rFonts w:ascii="Times New Roman" w:hAnsi="Times New Roman" w:cs="Times New Roman"/>
                <w:bCs/>
                <w:sz w:val="18"/>
                <w:szCs w:val="18"/>
              </w:rPr>
              <w:t>80044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32FDD">
              <w:rPr>
                <w:rFonts w:ascii="Times New Roman" w:hAnsi="Times New Roman" w:cs="Times New Roman"/>
                <w:bCs/>
                <w:sz w:val="18"/>
                <w:szCs w:val="18"/>
              </w:rPr>
              <w:t>Ottaviano</w:t>
            </w:r>
            <w:proofErr w:type="spellEnd"/>
            <w:r w:rsidRPr="00A32F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(NA)</w:t>
            </w:r>
          </w:p>
        </w:tc>
        <w:tc>
          <w:tcPr>
            <w:tcW w:w="1984" w:type="dxa"/>
            <w:vAlign w:val="center"/>
          </w:tcPr>
          <w:p w14:paraId="7E03EEE0" w14:textId="23795F36" w:rsidR="005B7649" w:rsidRPr="008567C7" w:rsidRDefault="005B7649" w:rsidP="00584B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2FD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77EFF2D2" w14:textId="5F4E3375" w:rsidR="005B7649" w:rsidRPr="008567C7" w:rsidRDefault="005B7649" w:rsidP="00584B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2F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20A9029F" w14:textId="64D2AFD6" w:rsidR="005B7649" w:rsidRPr="008567C7" w:rsidRDefault="005B7649" w:rsidP="00584B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2FD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295547D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7B1C9D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A99029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9B8DC" w14:textId="77777777" w:rsidR="00CD3400" w:rsidRDefault="00CD3400">
      <w:r>
        <w:separator/>
      </w:r>
    </w:p>
  </w:endnote>
  <w:endnote w:type="continuationSeparator" w:id="0">
    <w:p w14:paraId="2CBF5377" w14:textId="77777777" w:rsidR="00CD3400" w:rsidRDefault="00CD3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769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FC55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E14A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F50D4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8C0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0B36B" w14:textId="77777777" w:rsidR="00CD3400" w:rsidRDefault="00CD3400">
      <w:r>
        <w:separator/>
      </w:r>
    </w:p>
  </w:footnote>
  <w:footnote w:type="continuationSeparator" w:id="0">
    <w:p w14:paraId="029E7D83" w14:textId="77777777" w:rsidR="00CD3400" w:rsidRDefault="00CD3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B8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D17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AEBB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F9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B7649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0F9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2FDD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3400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8ED1C"/>
  <w15:chartTrackingRefBased/>
  <w15:docId w15:val="{73E7FE07-2D44-4A48-9FF0-DD617B3B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2026-10-14T05:52:00Z</dcterms:created>
  <dcterms:modified xsi:type="dcterms:W3CDTF">2026-10-14T05:52:00Z</dcterms:modified>
</cp:coreProperties>
</file>