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1DC39" w14:textId="77777777" w:rsidR="0014364B" w:rsidRPr="00515AFA" w:rsidRDefault="0014364B" w:rsidP="0014364B">
      <w:pPr>
        <w:jc w:val="right"/>
        <w:rPr>
          <w:b/>
          <w:sz w:val="22"/>
          <w:szCs w:val="22"/>
          <w:lang w:val="pl-PL"/>
        </w:rPr>
      </w:pPr>
      <w:r w:rsidRPr="00515AFA">
        <w:rPr>
          <w:b/>
          <w:sz w:val="22"/>
          <w:szCs w:val="22"/>
          <w:lang w:val="pl-PL"/>
        </w:rPr>
        <w:t>Załącznik nr 3</w:t>
      </w:r>
    </w:p>
    <w:p w14:paraId="038A48E8" w14:textId="77777777" w:rsidR="0014364B" w:rsidRPr="00515AFA" w:rsidRDefault="0014364B" w:rsidP="0014364B">
      <w:pPr>
        <w:jc w:val="right"/>
        <w:rPr>
          <w:b/>
          <w:sz w:val="22"/>
          <w:szCs w:val="22"/>
          <w:lang w:val="pl-PL"/>
        </w:rPr>
      </w:pPr>
    </w:p>
    <w:p w14:paraId="6B1BA9B8" w14:textId="77777777" w:rsidR="0014364B" w:rsidRPr="00515AFA" w:rsidRDefault="0014364B" w:rsidP="0014364B">
      <w:pPr>
        <w:jc w:val="center"/>
        <w:rPr>
          <w:b/>
          <w:sz w:val="22"/>
          <w:szCs w:val="22"/>
          <w:lang w:val="pl-PL"/>
        </w:rPr>
      </w:pPr>
      <w:r w:rsidRPr="00515AFA">
        <w:rPr>
          <w:b/>
          <w:sz w:val="22"/>
          <w:szCs w:val="22"/>
          <w:lang w:val="pl-PL"/>
        </w:rPr>
        <w:t>WZÓR UMOWY</w:t>
      </w:r>
    </w:p>
    <w:p w14:paraId="1F4AF5F3" w14:textId="77777777" w:rsidR="0014364B" w:rsidRPr="00515AFA" w:rsidRDefault="0014364B" w:rsidP="0014364B">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19CA39BB" w14:textId="77777777" w:rsidR="0014364B" w:rsidRPr="00515AFA" w:rsidRDefault="0014364B" w:rsidP="0014364B">
      <w:pPr>
        <w:jc w:val="center"/>
        <w:rPr>
          <w:b/>
          <w:sz w:val="22"/>
          <w:szCs w:val="22"/>
          <w:lang w:val="pl-PL"/>
        </w:rPr>
      </w:pPr>
    </w:p>
    <w:p w14:paraId="7E157539" w14:textId="6D18F58E" w:rsidR="0014364B" w:rsidRPr="00515AFA" w:rsidRDefault="0014364B" w:rsidP="0014364B">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sidR="00CA5308">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5.497.2026</w:t>
      </w:r>
      <w:r w:rsidRPr="00515AFA">
        <w:rPr>
          <w:sz w:val="22"/>
          <w:szCs w:val="22"/>
          <w:lang w:val="pl-PL"/>
        </w:rPr>
        <w:t xml:space="preserve"> pomiędzy:</w:t>
      </w:r>
    </w:p>
    <w:p w14:paraId="183F180D" w14:textId="77777777" w:rsidR="0014364B" w:rsidRPr="00515AFA" w:rsidRDefault="0014364B" w:rsidP="0014364B">
      <w:pPr>
        <w:pStyle w:val="Tekstpodstawowywcity"/>
        <w:spacing w:after="0"/>
        <w:ind w:left="0"/>
        <w:jc w:val="both"/>
        <w:rPr>
          <w:sz w:val="22"/>
          <w:szCs w:val="22"/>
          <w:lang w:val="pl-PL"/>
        </w:rPr>
      </w:pPr>
    </w:p>
    <w:p w14:paraId="478A6671"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388CDFA"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252A9E4"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484C60E6" w14:textId="77777777" w:rsidR="0014364B" w:rsidRPr="00515AFA" w:rsidRDefault="0014364B" w:rsidP="0014364B">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352E45ED"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B3D5DED"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C493C38"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7097F221"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030C843"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A7F77F3"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4729754D"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1C85E484"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79C51C0" w14:textId="77777777" w:rsidR="0014364B" w:rsidRPr="00515AFA" w:rsidRDefault="0014364B" w:rsidP="0014364B">
      <w:pPr>
        <w:pStyle w:val="Tekstpodstawowy"/>
        <w:spacing w:line="240" w:lineRule="auto"/>
        <w:ind w:right="-47"/>
        <w:jc w:val="center"/>
        <w:rPr>
          <w:rFonts w:ascii="Times New Roman" w:hAnsi="Times New Roman"/>
          <w:b/>
          <w:sz w:val="22"/>
          <w:szCs w:val="22"/>
        </w:rPr>
      </w:pPr>
    </w:p>
    <w:p w14:paraId="22F91CA0"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49CBF2DA" w14:textId="409875A4" w:rsidR="0014364B" w:rsidRPr="00174A8B" w:rsidRDefault="0014364B" w:rsidP="0014364B">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A938F2" w:rsidRPr="00A938F2">
        <w:rPr>
          <w:b/>
          <w:bCs/>
          <w:color w:val="000000"/>
          <w:sz w:val="22"/>
          <w:szCs w:val="22"/>
          <w:lang w:val="pl-PL"/>
        </w:rPr>
        <w:t xml:space="preserve">Dostawa 1 szt. jednostki centralnej komputera stacjonarnego na potrzeby Instytutu Telekomunikacji </w:t>
      </w:r>
      <w:proofErr w:type="spellStart"/>
      <w:r w:rsidR="00A938F2" w:rsidRPr="00A938F2">
        <w:rPr>
          <w:b/>
          <w:bCs/>
          <w:color w:val="000000"/>
          <w:sz w:val="22"/>
          <w:szCs w:val="22"/>
          <w:lang w:val="pl-PL"/>
        </w:rPr>
        <w:t>WIEiT</w:t>
      </w:r>
      <w:proofErr w:type="spellEnd"/>
    </w:p>
    <w:p w14:paraId="30306F09" w14:textId="77777777" w:rsidR="0014364B" w:rsidRPr="00515AFA" w:rsidRDefault="0014364B" w:rsidP="0014364B">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D207DF1"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728C5FF0" w14:textId="54B6BC59" w:rsidR="0014364B" w:rsidRPr="00515AFA" w:rsidRDefault="0014364B" w:rsidP="0014364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sidR="00E4364E">
        <w:rPr>
          <w:rFonts w:ascii="Times New Roman" w:hAnsi="Times New Roman"/>
          <w:b/>
          <w:bCs/>
          <w:sz w:val="22"/>
          <w:szCs w:val="22"/>
        </w:rPr>
        <w:t>14</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0E496EC7" w14:textId="77777777" w:rsidR="0014364B" w:rsidRPr="00515AFA" w:rsidRDefault="0014364B" w:rsidP="0014364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322B940C" w14:textId="77777777" w:rsidR="0014364B" w:rsidRPr="00515AFA" w:rsidRDefault="0014364B" w:rsidP="0014364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4CDB5C56" w14:textId="77777777" w:rsidR="0014364B" w:rsidRPr="00515AFA" w:rsidRDefault="0014364B" w:rsidP="0014364B">
      <w:pPr>
        <w:pStyle w:val="Tekstpodstawowy"/>
        <w:spacing w:line="240" w:lineRule="auto"/>
        <w:ind w:right="-47"/>
        <w:jc w:val="center"/>
        <w:rPr>
          <w:rFonts w:ascii="Times New Roman" w:hAnsi="Times New Roman"/>
          <w:b/>
          <w:sz w:val="22"/>
          <w:szCs w:val="22"/>
        </w:rPr>
      </w:pPr>
    </w:p>
    <w:p w14:paraId="16723021"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5AD1025" w14:textId="77777777" w:rsidR="0014364B" w:rsidRPr="00515AFA" w:rsidRDefault="0014364B" w:rsidP="0014364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B513116" w14:textId="77777777" w:rsidR="0014364B" w:rsidRPr="00515AFA" w:rsidRDefault="0014364B" w:rsidP="0014364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4D4E413" w14:textId="77777777" w:rsidR="0014364B" w:rsidRPr="00515AFA" w:rsidRDefault="0014364B" w:rsidP="0014364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63E6086" w14:textId="7A0957F3" w:rsidR="0014364B" w:rsidRPr="005C5222" w:rsidRDefault="0014364B" w:rsidP="0014364B">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jednostkę centralną komputera</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ą </w:t>
      </w:r>
      <w:r>
        <w:rPr>
          <w:rFonts w:eastAsia="Calibri"/>
          <w:sz w:val="22"/>
          <w:szCs w:val="22"/>
          <w:lang w:val="pl-PL" w:eastAsia="en-US"/>
        </w:rPr>
        <w:br/>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5209FAA7" w14:textId="77777777" w:rsidR="0014364B" w:rsidRPr="00515AFA" w:rsidRDefault="0014364B" w:rsidP="0014364B">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63E1A9D0" w14:textId="77777777" w:rsidR="0014364B" w:rsidRPr="00515AFA" w:rsidRDefault="0014364B" w:rsidP="0014364B">
      <w:pPr>
        <w:pStyle w:val="Tekstpodstawowy"/>
        <w:spacing w:line="240" w:lineRule="auto"/>
        <w:ind w:left="340" w:right="-47"/>
        <w:jc w:val="both"/>
        <w:rPr>
          <w:rFonts w:ascii="Times New Roman" w:hAnsi="Times New Roman"/>
          <w:i/>
          <w:sz w:val="22"/>
          <w:szCs w:val="22"/>
        </w:rPr>
      </w:pPr>
    </w:p>
    <w:p w14:paraId="633C85E6" w14:textId="77777777" w:rsidR="0014364B" w:rsidRPr="00515AFA" w:rsidRDefault="0014364B" w:rsidP="0014364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23E9B3A1" w14:textId="77777777" w:rsidR="0014364B" w:rsidRPr="00515AFA" w:rsidRDefault="0014364B" w:rsidP="0014364B">
      <w:pPr>
        <w:pStyle w:val="Tekstpodstawowy"/>
        <w:spacing w:line="240" w:lineRule="auto"/>
        <w:ind w:right="-47"/>
        <w:jc w:val="center"/>
        <w:rPr>
          <w:rFonts w:ascii="Times New Roman" w:hAnsi="Times New Roman"/>
          <w:b/>
          <w:sz w:val="22"/>
          <w:szCs w:val="22"/>
        </w:rPr>
      </w:pPr>
    </w:p>
    <w:p w14:paraId="579CF09E"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AC7C207" w14:textId="5554A6C8" w:rsidR="0014364B" w:rsidRPr="006D0B8D" w:rsidRDefault="0014364B" w:rsidP="0014364B">
      <w:pPr>
        <w:pStyle w:val="NormalnyWeb"/>
        <w:suppressAutoHyphens w:val="0"/>
        <w:autoSpaceDN/>
        <w:spacing w:before="0" w:after="0"/>
        <w:jc w:val="both"/>
        <w:rPr>
          <w:sz w:val="22"/>
          <w:szCs w:val="22"/>
        </w:rPr>
      </w:pPr>
      <w:r w:rsidRPr="006D0B8D">
        <w:rPr>
          <w:rStyle w:val="Pogrubienie"/>
          <w:b w:val="0"/>
          <w:bCs w:val="0"/>
          <w:sz w:val="22"/>
          <w:szCs w:val="22"/>
        </w:rPr>
        <w:t xml:space="preserve">1. Należność, o której mowa w § 3, zostanie uregulowana przez Kupującego w terminie </w:t>
      </w:r>
      <w:r w:rsidR="00CA5308">
        <w:rPr>
          <w:rStyle w:val="Pogrubienie"/>
          <w:b w:val="0"/>
          <w:bCs w:val="0"/>
          <w:sz w:val="22"/>
          <w:szCs w:val="22"/>
        </w:rPr>
        <w:t xml:space="preserve">do </w:t>
      </w:r>
      <w:r w:rsidR="00BA6435">
        <w:rPr>
          <w:rStyle w:val="Pogrubienie"/>
          <w:b w:val="0"/>
          <w:bCs w:val="0"/>
          <w:sz w:val="22"/>
          <w:szCs w:val="22"/>
        </w:rPr>
        <w:t>`</w:t>
      </w:r>
      <w:r w:rsidRPr="006D0B8D">
        <w:rPr>
          <w:rStyle w:val="Pogrubienie"/>
          <w:b w:val="0"/>
          <w:bCs w:val="0"/>
          <w:sz w:val="22"/>
          <w:szCs w:val="22"/>
        </w:rPr>
        <w:t>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1C6B5E36" w14:textId="77777777" w:rsidR="0014364B" w:rsidRPr="006D0B8D" w:rsidRDefault="0014364B" w:rsidP="0014364B">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E0A0506" w14:textId="77777777" w:rsidR="0014364B" w:rsidRPr="006D0B8D" w:rsidRDefault="0014364B" w:rsidP="0014364B">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16F94FD" w14:textId="77777777" w:rsidR="0014364B" w:rsidRPr="006D0B8D" w:rsidRDefault="0014364B" w:rsidP="0014364B">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70B397A2" w14:textId="77777777" w:rsidR="0014364B" w:rsidRPr="006D0B8D" w:rsidRDefault="0014364B" w:rsidP="0014364B">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Sprzedawca wystawi fakturę w </w:t>
      </w:r>
      <w:proofErr w:type="spellStart"/>
      <w:r w:rsidRPr="006D0B8D">
        <w:rPr>
          <w:rStyle w:val="Pogrubienie"/>
          <w:b w:val="0"/>
          <w:bCs w:val="0"/>
          <w:sz w:val="22"/>
          <w:szCs w:val="22"/>
        </w:rPr>
        <w:t>KSeF</w:t>
      </w:r>
      <w:proofErr w:type="spellEnd"/>
      <w:r w:rsidRPr="006D0B8D">
        <w:rPr>
          <w:rStyle w:val="Pogrubienie"/>
          <w:b w:val="0"/>
          <w:bCs w:val="0"/>
          <w:sz w:val="22"/>
          <w:szCs w:val="22"/>
        </w:rPr>
        <w:t>, a w polu „Podmiot3” poda identyfikator wewnętrzny (</w:t>
      </w:r>
      <w:proofErr w:type="spellStart"/>
      <w:r w:rsidRPr="006D0B8D">
        <w:rPr>
          <w:rStyle w:val="Pogrubienie"/>
          <w:b w:val="0"/>
          <w:bCs w:val="0"/>
          <w:sz w:val="22"/>
          <w:szCs w:val="22"/>
        </w:rPr>
        <w:t>IDWew</w:t>
      </w:r>
      <w:proofErr w:type="spellEnd"/>
      <w:r w:rsidRPr="006D0B8D">
        <w:rPr>
          <w:rStyle w:val="Pogrubienie"/>
          <w:b w:val="0"/>
          <w:bCs w:val="0"/>
          <w:sz w:val="22"/>
          <w:szCs w:val="22"/>
        </w:rPr>
        <w:t>) jednostki Zamawiającego: 6750001923</w:t>
      </w:r>
      <w:r w:rsidRPr="006D0B8D">
        <w:rPr>
          <w:rStyle w:val="Pogrubienie"/>
          <w:b w:val="0"/>
          <w:bCs w:val="0"/>
          <w:sz w:val="22"/>
          <w:szCs w:val="22"/>
        </w:rPr>
        <w:noBreakHyphen/>
        <w:t xml:space="preserve">….. </w:t>
      </w:r>
    </w:p>
    <w:p w14:paraId="34CD0701" w14:textId="77777777" w:rsidR="0014364B" w:rsidRPr="006D0B8D" w:rsidRDefault="0014364B" w:rsidP="0014364B">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ID).</w:t>
      </w:r>
    </w:p>
    <w:p w14:paraId="38929398" w14:textId="77777777" w:rsidR="0014364B" w:rsidRPr="006D0B8D" w:rsidRDefault="0014364B" w:rsidP="0014364B">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6A350D13" w14:textId="77777777" w:rsidR="0014364B" w:rsidRPr="00515AFA" w:rsidRDefault="0014364B" w:rsidP="0014364B">
      <w:pPr>
        <w:pStyle w:val="Tekstpodstawowy"/>
        <w:spacing w:line="240" w:lineRule="auto"/>
        <w:ind w:right="-47"/>
        <w:jc w:val="center"/>
        <w:rPr>
          <w:rFonts w:ascii="Times New Roman" w:hAnsi="Times New Roman"/>
          <w:b/>
          <w:sz w:val="22"/>
          <w:szCs w:val="22"/>
        </w:rPr>
      </w:pPr>
    </w:p>
    <w:p w14:paraId="10439076" w14:textId="77777777" w:rsidR="0014364B" w:rsidRDefault="0014364B" w:rsidP="0014364B">
      <w:pPr>
        <w:pStyle w:val="Tekstpodstawowy"/>
        <w:spacing w:line="240" w:lineRule="auto"/>
        <w:ind w:right="-47"/>
        <w:jc w:val="center"/>
        <w:rPr>
          <w:rFonts w:ascii="Times New Roman" w:hAnsi="Times New Roman"/>
          <w:b/>
          <w:sz w:val="22"/>
          <w:szCs w:val="22"/>
        </w:rPr>
      </w:pPr>
    </w:p>
    <w:p w14:paraId="0B09AA54"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CD8197B" w14:textId="77777777" w:rsidR="0014364B" w:rsidRPr="00515AFA" w:rsidRDefault="0014364B" w:rsidP="0014364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95649AA" w14:textId="77777777" w:rsidR="0014364B" w:rsidRPr="00515AFA" w:rsidRDefault="0014364B" w:rsidP="0014364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5E54F19F" w14:textId="77777777" w:rsidR="0014364B" w:rsidRPr="00515AFA" w:rsidRDefault="0014364B" w:rsidP="0014364B">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7BC64C0E" w14:textId="77777777" w:rsidR="0014364B" w:rsidRPr="00515AFA" w:rsidRDefault="0014364B" w:rsidP="0014364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160B97D" w14:textId="77777777" w:rsidR="0014364B" w:rsidRPr="00515AFA" w:rsidRDefault="0014364B" w:rsidP="0014364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76B8A262" w14:textId="77777777" w:rsidR="0014364B" w:rsidRPr="00515AFA" w:rsidRDefault="0014364B" w:rsidP="0014364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243A8FBA" w14:textId="77777777" w:rsidR="0014364B" w:rsidRPr="00515AFA" w:rsidRDefault="0014364B" w:rsidP="0014364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5A896D4" w14:textId="77777777" w:rsidR="0014364B" w:rsidRPr="00515AFA" w:rsidRDefault="0014364B" w:rsidP="0014364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5FAF2F10" w14:textId="77777777" w:rsidR="0014364B" w:rsidRPr="00515AFA" w:rsidRDefault="0014364B" w:rsidP="0014364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5EAD4FF4" w14:textId="77777777" w:rsidR="0014364B" w:rsidRPr="00515AFA" w:rsidRDefault="0014364B" w:rsidP="0014364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39E126FF" w14:textId="77777777" w:rsidR="0014364B" w:rsidRPr="00515AFA" w:rsidRDefault="0014364B" w:rsidP="0014364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0DA1D8EF" w14:textId="77777777" w:rsidR="0014364B" w:rsidRPr="00515AFA" w:rsidRDefault="0014364B" w:rsidP="0014364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50C0991" w14:textId="77777777" w:rsidR="0014364B" w:rsidRPr="00515AFA" w:rsidRDefault="0014364B" w:rsidP="0014364B">
      <w:pPr>
        <w:pStyle w:val="Tekstpodstawowy"/>
        <w:ind w:right="-47"/>
        <w:jc w:val="center"/>
        <w:rPr>
          <w:rFonts w:ascii="Times New Roman" w:hAnsi="Times New Roman"/>
          <w:b/>
          <w:sz w:val="22"/>
          <w:szCs w:val="22"/>
        </w:rPr>
      </w:pPr>
    </w:p>
    <w:p w14:paraId="09D7B0C2" w14:textId="77777777" w:rsidR="0014364B" w:rsidRPr="00515AFA" w:rsidRDefault="0014364B" w:rsidP="0014364B">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32A4B4FB" w14:textId="77777777" w:rsidR="0014364B" w:rsidRPr="00515AFA" w:rsidRDefault="0014364B" w:rsidP="0014364B">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3BFC4FE" w14:textId="77777777" w:rsidR="0014364B" w:rsidRPr="00515AFA" w:rsidRDefault="0014364B" w:rsidP="0014364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EF52CE0" w14:textId="77777777" w:rsidR="0014364B" w:rsidRPr="00515AFA" w:rsidRDefault="0014364B" w:rsidP="0014364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3EC756BB" w14:textId="77777777" w:rsidR="0014364B" w:rsidRPr="00515AFA" w:rsidRDefault="0014364B" w:rsidP="0014364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057171C" w14:textId="77777777" w:rsidR="0014364B" w:rsidRPr="00515AFA" w:rsidRDefault="0014364B" w:rsidP="0014364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81E321D" w14:textId="77777777" w:rsidR="0014364B" w:rsidRPr="00515AFA" w:rsidRDefault="0014364B" w:rsidP="0014364B">
      <w:pPr>
        <w:rPr>
          <w:color w:val="00000A"/>
          <w:sz w:val="22"/>
          <w:szCs w:val="22"/>
          <w:lang w:val="pl-PL"/>
        </w:rPr>
      </w:pPr>
    </w:p>
    <w:p w14:paraId="29754B12" w14:textId="77777777" w:rsidR="0014364B" w:rsidRPr="00515AFA" w:rsidRDefault="0014364B" w:rsidP="0014364B">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3CDACCF" w14:textId="77777777" w:rsidR="0014364B" w:rsidRPr="00515AFA" w:rsidRDefault="0014364B" w:rsidP="0014364B">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46B4EAD" w14:textId="77777777" w:rsidR="0014364B" w:rsidRPr="00515AFA" w:rsidRDefault="0014364B" w:rsidP="0014364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3B615A5" w14:textId="77777777" w:rsidR="0014364B" w:rsidRPr="00515AFA" w:rsidRDefault="0014364B" w:rsidP="0014364B">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B6929C3" w14:textId="77777777" w:rsidR="0014364B" w:rsidRPr="00515AFA" w:rsidRDefault="0014364B" w:rsidP="0014364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C742157" w14:textId="77777777" w:rsidR="0014364B" w:rsidRPr="00515AFA" w:rsidRDefault="0014364B" w:rsidP="0014364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E2FD80D" w14:textId="77777777" w:rsidR="0014364B" w:rsidRPr="00515AFA" w:rsidRDefault="0014364B" w:rsidP="0014364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C805593" w14:textId="77777777" w:rsidR="0014364B" w:rsidRPr="00515AFA" w:rsidRDefault="0014364B" w:rsidP="0014364B">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25F9CA2" w14:textId="77777777" w:rsidR="0014364B" w:rsidRPr="00515AFA" w:rsidRDefault="0014364B" w:rsidP="0014364B">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2908971E" w14:textId="77777777" w:rsidR="0014364B" w:rsidRPr="00515AFA" w:rsidRDefault="0014364B" w:rsidP="0014364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99A3071" w14:textId="77777777" w:rsidR="0014364B" w:rsidRPr="00515AFA" w:rsidRDefault="0014364B" w:rsidP="0014364B">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B414807" w14:textId="77777777" w:rsidR="0014364B" w:rsidRPr="00515AFA" w:rsidRDefault="0014364B" w:rsidP="0014364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274FA60" w14:textId="77777777" w:rsidR="0014364B" w:rsidRPr="00515AFA" w:rsidRDefault="0014364B" w:rsidP="0014364B">
      <w:pPr>
        <w:ind w:left="720"/>
        <w:jc w:val="both"/>
        <w:rPr>
          <w:color w:val="00000A"/>
          <w:sz w:val="22"/>
          <w:szCs w:val="22"/>
          <w:lang w:val="pl-PL"/>
        </w:rPr>
      </w:pPr>
    </w:p>
    <w:p w14:paraId="6CB619CD" w14:textId="77777777" w:rsidR="0014364B" w:rsidRPr="00515AFA" w:rsidRDefault="0014364B" w:rsidP="0014364B">
      <w:pPr>
        <w:ind w:left="170"/>
        <w:jc w:val="both"/>
        <w:rPr>
          <w:color w:val="00000A"/>
          <w:sz w:val="22"/>
          <w:szCs w:val="22"/>
          <w:lang w:val="pl-PL"/>
        </w:rPr>
      </w:pPr>
    </w:p>
    <w:p w14:paraId="2108C104" w14:textId="77777777" w:rsidR="0014364B" w:rsidRDefault="0014364B" w:rsidP="0014364B">
      <w:pPr>
        <w:pStyle w:val="Tekstpodstawowy"/>
        <w:spacing w:line="240" w:lineRule="auto"/>
        <w:ind w:left="360" w:right="-47"/>
        <w:jc w:val="center"/>
        <w:rPr>
          <w:rFonts w:ascii="Times New Roman" w:hAnsi="Times New Roman"/>
          <w:b/>
          <w:sz w:val="22"/>
          <w:szCs w:val="22"/>
        </w:rPr>
      </w:pPr>
    </w:p>
    <w:p w14:paraId="67E16D86" w14:textId="77777777" w:rsidR="0014364B" w:rsidRDefault="0014364B" w:rsidP="0014364B">
      <w:pPr>
        <w:pStyle w:val="Tekstpodstawowy"/>
        <w:spacing w:line="240" w:lineRule="auto"/>
        <w:ind w:left="360" w:right="-47"/>
        <w:jc w:val="center"/>
        <w:rPr>
          <w:rFonts w:ascii="Times New Roman" w:hAnsi="Times New Roman"/>
          <w:b/>
          <w:sz w:val="22"/>
          <w:szCs w:val="22"/>
        </w:rPr>
      </w:pPr>
    </w:p>
    <w:p w14:paraId="4E339AED" w14:textId="77777777" w:rsidR="0014364B" w:rsidRDefault="0014364B" w:rsidP="0014364B">
      <w:pPr>
        <w:pStyle w:val="Tekstpodstawowy"/>
        <w:spacing w:line="240" w:lineRule="auto"/>
        <w:ind w:left="360" w:right="-47"/>
        <w:jc w:val="center"/>
        <w:rPr>
          <w:rFonts w:ascii="Times New Roman" w:hAnsi="Times New Roman"/>
          <w:b/>
          <w:sz w:val="22"/>
          <w:szCs w:val="22"/>
        </w:rPr>
      </w:pPr>
    </w:p>
    <w:p w14:paraId="2CCB497F" w14:textId="77777777" w:rsidR="0014364B" w:rsidRPr="00515AFA" w:rsidRDefault="0014364B" w:rsidP="0014364B">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0DCF46FC" w14:textId="77777777" w:rsidR="0014364B" w:rsidRPr="00515AFA" w:rsidRDefault="0014364B" w:rsidP="0014364B">
      <w:pPr>
        <w:numPr>
          <w:ilvl w:val="0"/>
          <w:numId w:val="37"/>
        </w:numPr>
        <w:ind w:left="284" w:hanging="284"/>
        <w:jc w:val="both"/>
        <w:rPr>
          <w:bCs/>
          <w:sz w:val="22"/>
          <w:szCs w:val="22"/>
          <w:lang w:val="pl-PL" w:eastAsia="en-US"/>
        </w:rPr>
      </w:pPr>
      <w:r w:rsidRPr="00515AFA">
        <w:rPr>
          <w:sz w:val="22"/>
          <w:szCs w:val="22"/>
          <w:lang w:val="pl-PL"/>
        </w:rPr>
        <w:t xml:space="preserve">Sprzedawca udziela </w:t>
      </w:r>
      <w:r>
        <w:rPr>
          <w:b/>
          <w:bCs/>
          <w:sz w:val="22"/>
          <w:szCs w:val="22"/>
          <w:lang w:val="pl-PL"/>
        </w:rPr>
        <w:t>…………..</w:t>
      </w:r>
      <w:r w:rsidRPr="004B0B60">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63E2EDB6" w14:textId="77777777" w:rsidR="0014364B" w:rsidRPr="00515AFA" w:rsidRDefault="0014364B" w:rsidP="0014364B">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3C659DA" w14:textId="77777777" w:rsidR="0014364B" w:rsidRPr="00515AFA" w:rsidRDefault="0014364B" w:rsidP="0014364B">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B71C7E7" w14:textId="77777777" w:rsidR="0014364B" w:rsidRDefault="0014364B" w:rsidP="0014364B">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170EBC3E" w14:textId="77777777" w:rsidR="0014364B" w:rsidRPr="00515AFA" w:rsidRDefault="0014364B" w:rsidP="0014364B">
      <w:pPr>
        <w:ind w:left="284"/>
        <w:jc w:val="both"/>
        <w:rPr>
          <w:bCs/>
          <w:sz w:val="22"/>
          <w:szCs w:val="22"/>
          <w:lang w:val="pl-PL" w:eastAsia="en-US"/>
        </w:rPr>
      </w:pPr>
    </w:p>
    <w:p w14:paraId="2B584967" w14:textId="77777777" w:rsidR="0014364B" w:rsidRPr="00515AFA" w:rsidRDefault="0014364B" w:rsidP="0014364B">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504B4B4" w14:textId="77777777" w:rsidR="0014364B" w:rsidRPr="00515AFA" w:rsidRDefault="0014364B" w:rsidP="0014364B">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09557BF" w14:textId="77777777" w:rsidR="0014364B" w:rsidRPr="00515AFA" w:rsidRDefault="0014364B" w:rsidP="0014364B">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C542C0E" w14:textId="77777777" w:rsidR="0014364B" w:rsidRPr="00515AFA" w:rsidRDefault="0014364B" w:rsidP="0014364B">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142ADD9F" w14:textId="77777777" w:rsidR="0014364B" w:rsidRPr="00515AFA" w:rsidRDefault="0014364B" w:rsidP="0014364B">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4B84C9A5" w14:textId="77777777" w:rsidR="0014364B" w:rsidRPr="00515AFA" w:rsidRDefault="0014364B" w:rsidP="0014364B">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40389137" w14:textId="77777777" w:rsidR="0014364B" w:rsidRPr="00515AFA" w:rsidRDefault="0014364B" w:rsidP="0014364B">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5527AF64" w14:textId="77777777" w:rsidR="0014364B" w:rsidRPr="00515AFA" w:rsidRDefault="0014364B" w:rsidP="0014364B">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E8062F2" w14:textId="77777777" w:rsidR="0014364B" w:rsidRPr="00515AFA" w:rsidRDefault="0014364B" w:rsidP="0014364B">
      <w:pPr>
        <w:ind w:left="567"/>
        <w:jc w:val="both"/>
        <w:rPr>
          <w:bCs/>
          <w:sz w:val="22"/>
          <w:szCs w:val="22"/>
          <w:lang w:val="pl-PL" w:eastAsia="en-US"/>
        </w:rPr>
      </w:pPr>
    </w:p>
    <w:p w14:paraId="4E60D307" w14:textId="77777777" w:rsidR="0014364B" w:rsidRPr="00515AFA" w:rsidRDefault="0014364B" w:rsidP="0014364B">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38C89C8" w14:textId="77777777" w:rsidR="0014364B" w:rsidRPr="00515AFA" w:rsidRDefault="0014364B" w:rsidP="0014364B">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718EC07A" w14:textId="77777777" w:rsidR="0014364B" w:rsidRPr="00515AFA" w:rsidRDefault="0014364B" w:rsidP="0014364B">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C7B0E38" w14:textId="77777777" w:rsidR="0014364B" w:rsidRPr="00515AFA" w:rsidRDefault="0014364B" w:rsidP="0014364B">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67DD4498" w14:textId="77777777" w:rsidR="0014364B" w:rsidRPr="00515AFA" w:rsidRDefault="0014364B" w:rsidP="0014364B">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E9D7BA6" w14:textId="77777777" w:rsidR="0014364B" w:rsidRPr="00515AFA" w:rsidRDefault="0014364B" w:rsidP="0014364B">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A9D4F84" w14:textId="77777777" w:rsidR="0014364B" w:rsidRPr="00515AFA" w:rsidRDefault="0014364B" w:rsidP="0014364B">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0006E58" w14:textId="77777777" w:rsidR="0014364B" w:rsidRPr="00515AFA" w:rsidRDefault="0014364B" w:rsidP="0014364B">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B95F552" w14:textId="77777777" w:rsidR="0014364B" w:rsidRPr="00515AFA" w:rsidRDefault="0014364B" w:rsidP="0014364B">
      <w:pPr>
        <w:pStyle w:val="Tekstpodstawowy"/>
        <w:spacing w:line="240" w:lineRule="auto"/>
        <w:ind w:right="-47"/>
        <w:rPr>
          <w:rFonts w:ascii="Times New Roman" w:hAnsi="Times New Roman"/>
          <w:b/>
          <w:sz w:val="22"/>
          <w:szCs w:val="22"/>
        </w:rPr>
      </w:pPr>
    </w:p>
    <w:p w14:paraId="62F10BFA"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46550B5"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DD61641" w14:textId="77777777" w:rsidR="0014364B" w:rsidRPr="00515AFA" w:rsidRDefault="0014364B" w:rsidP="0014364B">
      <w:pPr>
        <w:pStyle w:val="Tekstpodstawowy"/>
        <w:spacing w:line="240" w:lineRule="auto"/>
        <w:ind w:right="-47"/>
        <w:jc w:val="both"/>
        <w:rPr>
          <w:rFonts w:ascii="Times New Roman" w:hAnsi="Times New Roman"/>
          <w:sz w:val="22"/>
          <w:szCs w:val="22"/>
        </w:rPr>
      </w:pPr>
    </w:p>
    <w:p w14:paraId="2920A809" w14:textId="77777777" w:rsidR="0014364B" w:rsidRPr="00515AFA" w:rsidRDefault="0014364B" w:rsidP="0014364B">
      <w:pPr>
        <w:spacing w:line="240" w:lineRule="atLeast"/>
        <w:ind w:right="-47"/>
        <w:jc w:val="center"/>
        <w:rPr>
          <w:b/>
          <w:sz w:val="22"/>
          <w:szCs w:val="22"/>
        </w:rPr>
      </w:pPr>
      <w:r w:rsidRPr="00515AFA">
        <w:rPr>
          <w:b/>
          <w:sz w:val="22"/>
          <w:szCs w:val="22"/>
        </w:rPr>
        <w:t>§ 10</w:t>
      </w:r>
    </w:p>
    <w:p w14:paraId="64DB34BD" w14:textId="77777777" w:rsidR="0014364B" w:rsidRPr="00515AFA" w:rsidRDefault="0014364B" w:rsidP="0014364B">
      <w:pPr>
        <w:spacing w:line="240" w:lineRule="atLeast"/>
        <w:ind w:right="-47"/>
        <w:rPr>
          <w:sz w:val="22"/>
          <w:szCs w:val="22"/>
          <w:lang w:val="pl-PL"/>
        </w:rPr>
      </w:pPr>
    </w:p>
    <w:p w14:paraId="48831DD6" w14:textId="77777777" w:rsidR="0014364B" w:rsidRPr="00515AFA" w:rsidRDefault="0014364B" w:rsidP="0014364B">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91C7926" w14:textId="77777777" w:rsidR="0014364B" w:rsidRPr="00515AFA" w:rsidRDefault="0014364B" w:rsidP="0014364B">
      <w:pPr>
        <w:tabs>
          <w:tab w:val="left" w:pos="367"/>
        </w:tabs>
        <w:spacing w:line="276" w:lineRule="auto"/>
        <w:ind w:left="360" w:right="60"/>
        <w:contextualSpacing/>
        <w:jc w:val="both"/>
        <w:rPr>
          <w:rFonts w:eastAsia="Calibri"/>
          <w:sz w:val="22"/>
          <w:szCs w:val="22"/>
          <w:lang w:val="pl-PL" w:eastAsia="en-US"/>
        </w:rPr>
      </w:pPr>
    </w:p>
    <w:p w14:paraId="0460A1EA" w14:textId="77777777" w:rsidR="0014364B" w:rsidRPr="00515AFA" w:rsidRDefault="0014364B" w:rsidP="0014364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A305232" w14:textId="77777777" w:rsidR="0014364B" w:rsidRPr="00515AFA" w:rsidRDefault="0014364B" w:rsidP="0014364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ACE06E0" w14:textId="77777777" w:rsidR="0014364B" w:rsidRPr="00515AFA" w:rsidRDefault="0014364B" w:rsidP="0014364B">
      <w:pPr>
        <w:tabs>
          <w:tab w:val="left" w:pos="387"/>
        </w:tabs>
        <w:spacing w:line="276" w:lineRule="auto"/>
        <w:ind w:left="720" w:right="60"/>
        <w:contextualSpacing/>
        <w:jc w:val="both"/>
        <w:rPr>
          <w:rFonts w:eastAsia="Calibri"/>
          <w:sz w:val="22"/>
          <w:szCs w:val="22"/>
          <w:lang w:val="pl-PL" w:eastAsia="en-US"/>
        </w:rPr>
      </w:pPr>
    </w:p>
    <w:p w14:paraId="4CEAC0DA" w14:textId="77777777" w:rsidR="0014364B" w:rsidRPr="00515AFA" w:rsidRDefault="0014364B" w:rsidP="0014364B">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4F5403D" w14:textId="77777777" w:rsidR="0014364B" w:rsidRPr="00515AFA" w:rsidRDefault="0014364B" w:rsidP="0014364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FAE4438" w14:textId="77777777" w:rsidR="0014364B" w:rsidRPr="00515AFA" w:rsidRDefault="0014364B" w:rsidP="0014364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7BECF0" w14:textId="77777777" w:rsidR="0014364B" w:rsidRPr="00515AFA" w:rsidRDefault="0014364B" w:rsidP="0014364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C3D8FCC" w14:textId="77777777" w:rsidR="0014364B" w:rsidRPr="00515AFA" w:rsidRDefault="0014364B" w:rsidP="0014364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C2726F" w14:textId="77777777" w:rsidR="0014364B" w:rsidRPr="00515AFA" w:rsidRDefault="0014364B" w:rsidP="0014364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EACC067" w14:textId="77777777" w:rsidR="0014364B" w:rsidRPr="00515AFA" w:rsidRDefault="0014364B" w:rsidP="0014364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45DEC1D" w14:textId="77777777" w:rsidR="0014364B" w:rsidRPr="00515AFA" w:rsidRDefault="0014364B" w:rsidP="0014364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237CCF4" w14:textId="77777777" w:rsidR="0014364B" w:rsidRPr="00515AFA" w:rsidRDefault="0014364B" w:rsidP="0014364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1BEA439" w14:textId="77777777" w:rsidR="0014364B" w:rsidRPr="00515AFA" w:rsidRDefault="0014364B" w:rsidP="0014364B">
      <w:pPr>
        <w:pStyle w:val="Standard"/>
        <w:widowControl w:val="0"/>
        <w:spacing w:after="0"/>
        <w:jc w:val="both"/>
        <w:rPr>
          <w:rFonts w:ascii="Times New Roman" w:eastAsia="Lucida Sans Unicode" w:hAnsi="Times New Roman" w:cs="Times New Roman"/>
          <w:lang w:eastAsia="ar-SA"/>
        </w:rPr>
      </w:pPr>
    </w:p>
    <w:p w14:paraId="69AF1B03" w14:textId="77777777" w:rsidR="0014364B" w:rsidRPr="00515AFA" w:rsidRDefault="0014364B" w:rsidP="0014364B">
      <w:pPr>
        <w:tabs>
          <w:tab w:val="left" w:pos="387"/>
        </w:tabs>
        <w:spacing w:line="276" w:lineRule="auto"/>
        <w:ind w:left="720" w:right="60"/>
        <w:contextualSpacing/>
        <w:jc w:val="both"/>
        <w:rPr>
          <w:rFonts w:eastAsia="Calibri"/>
          <w:sz w:val="22"/>
          <w:szCs w:val="22"/>
          <w:lang w:val="pl-PL" w:eastAsia="en-US"/>
        </w:rPr>
      </w:pPr>
    </w:p>
    <w:p w14:paraId="7DAC290A" w14:textId="77777777" w:rsidR="0014364B" w:rsidRPr="00515AFA" w:rsidRDefault="0014364B" w:rsidP="0014364B">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0AF5480" w14:textId="77777777" w:rsidR="0014364B" w:rsidRPr="00515AFA" w:rsidRDefault="0014364B" w:rsidP="0014364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714993AE" w14:textId="77777777" w:rsidR="0014364B" w:rsidRPr="00515AFA" w:rsidRDefault="0014364B" w:rsidP="0014364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EB36A9B" w14:textId="77777777" w:rsidR="0014364B" w:rsidRPr="00515AFA" w:rsidRDefault="0014364B" w:rsidP="0014364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40D8178" w14:textId="77777777" w:rsidR="0014364B" w:rsidRPr="00515AFA" w:rsidRDefault="0014364B" w:rsidP="0014364B">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52CA52D" w14:textId="77777777" w:rsidR="0014364B" w:rsidRPr="00515AFA" w:rsidRDefault="0014364B" w:rsidP="0014364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CC954E4" w14:textId="77777777" w:rsidR="0014364B" w:rsidRPr="00515AFA" w:rsidRDefault="0014364B" w:rsidP="0014364B">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2CA6260" w14:textId="77777777" w:rsidR="0014364B" w:rsidRPr="00515AFA" w:rsidRDefault="0014364B" w:rsidP="0014364B">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592CFBE1" w14:textId="77777777" w:rsidR="0014364B" w:rsidRPr="00515AFA" w:rsidRDefault="0014364B" w:rsidP="0014364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DC7BC15" w14:textId="77777777" w:rsidR="0014364B" w:rsidRPr="00515AFA" w:rsidRDefault="0014364B" w:rsidP="0014364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2874732" w14:textId="77777777" w:rsidR="0014364B" w:rsidRPr="00515AFA" w:rsidRDefault="0014364B" w:rsidP="0014364B">
      <w:pPr>
        <w:widowControl w:val="0"/>
        <w:suppressAutoHyphens/>
        <w:autoSpaceDN w:val="0"/>
        <w:ind w:left="360"/>
        <w:jc w:val="center"/>
        <w:textAlignment w:val="baseline"/>
        <w:rPr>
          <w:rFonts w:eastAsia="SimSun"/>
          <w:b/>
          <w:bCs/>
          <w:color w:val="000000"/>
          <w:kern w:val="2"/>
          <w:sz w:val="22"/>
          <w:szCs w:val="22"/>
          <w:lang w:val="pl-PL"/>
        </w:rPr>
      </w:pPr>
    </w:p>
    <w:p w14:paraId="7AC333A2" w14:textId="77777777" w:rsidR="0014364B" w:rsidRPr="00515AFA" w:rsidRDefault="0014364B" w:rsidP="0014364B">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2DA0D254" w14:textId="77777777" w:rsidR="0014364B" w:rsidRPr="00515AFA" w:rsidRDefault="0014364B" w:rsidP="0014364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DB19964" w14:textId="77777777" w:rsidR="0014364B" w:rsidRPr="00515AFA" w:rsidRDefault="0014364B" w:rsidP="0014364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1563FA2" w14:textId="77777777" w:rsidR="0014364B" w:rsidRPr="00515AFA" w:rsidRDefault="0014364B" w:rsidP="0014364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4D40D6F" w14:textId="77777777" w:rsidR="0014364B" w:rsidRPr="00515AFA" w:rsidRDefault="0014364B" w:rsidP="0014364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6141E3D"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CD8C580" w14:textId="77777777" w:rsidR="0014364B" w:rsidRPr="00515AFA" w:rsidRDefault="0014364B" w:rsidP="0014364B">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31DBA4E" w14:textId="77777777" w:rsidR="0014364B" w:rsidRPr="00515AFA" w:rsidRDefault="0014364B" w:rsidP="0014364B">
      <w:pPr>
        <w:jc w:val="center"/>
        <w:rPr>
          <w:b/>
          <w:sz w:val="22"/>
          <w:szCs w:val="22"/>
          <w:lang w:val="pl-PL"/>
        </w:rPr>
      </w:pPr>
    </w:p>
    <w:p w14:paraId="36813773" w14:textId="77777777" w:rsidR="0014364B" w:rsidRPr="00515AFA" w:rsidRDefault="0014364B" w:rsidP="0014364B">
      <w:pPr>
        <w:jc w:val="center"/>
        <w:rPr>
          <w:b/>
          <w:sz w:val="22"/>
          <w:szCs w:val="22"/>
          <w:lang w:val="pl-PL"/>
        </w:rPr>
      </w:pPr>
      <w:r w:rsidRPr="00515AFA">
        <w:rPr>
          <w:b/>
          <w:sz w:val="22"/>
          <w:szCs w:val="22"/>
          <w:lang w:val="pl-PL"/>
        </w:rPr>
        <w:t>§1</w:t>
      </w:r>
      <w:r>
        <w:rPr>
          <w:b/>
          <w:sz w:val="22"/>
          <w:szCs w:val="22"/>
          <w:lang w:val="pl-PL"/>
        </w:rPr>
        <w:t>5</w:t>
      </w:r>
    </w:p>
    <w:p w14:paraId="16390CF3"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5B27569"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4A4EFA49"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52E4A4C0" w14:textId="77777777" w:rsidR="0014364B" w:rsidRPr="00515AFA" w:rsidRDefault="0014364B" w:rsidP="0014364B">
      <w:pPr>
        <w:pStyle w:val="Tekstpodstawowy"/>
        <w:spacing w:line="240" w:lineRule="auto"/>
        <w:ind w:right="-47"/>
        <w:jc w:val="center"/>
        <w:rPr>
          <w:rFonts w:ascii="Times New Roman" w:hAnsi="Times New Roman"/>
          <w:b/>
          <w:sz w:val="22"/>
          <w:szCs w:val="22"/>
        </w:rPr>
      </w:pPr>
    </w:p>
    <w:p w14:paraId="2891389C" w14:textId="77777777" w:rsidR="0014364B" w:rsidRDefault="0014364B" w:rsidP="0014364B">
      <w:pPr>
        <w:pStyle w:val="Tekstpodstawowy"/>
        <w:spacing w:line="240" w:lineRule="auto"/>
        <w:ind w:right="-47"/>
        <w:jc w:val="center"/>
        <w:rPr>
          <w:rFonts w:ascii="Times New Roman" w:hAnsi="Times New Roman"/>
          <w:b/>
          <w:sz w:val="22"/>
          <w:szCs w:val="22"/>
        </w:rPr>
      </w:pPr>
    </w:p>
    <w:p w14:paraId="663590DC"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3003401C" w14:textId="77777777" w:rsidR="0014364B" w:rsidRPr="00515AFA" w:rsidRDefault="0014364B" w:rsidP="0014364B">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7BF3323" w14:textId="77777777" w:rsidR="0014364B" w:rsidRPr="00515AFA" w:rsidRDefault="0014364B" w:rsidP="0014364B">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4D198BB3" w14:textId="77777777" w:rsidR="0014364B" w:rsidRPr="00515AFA" w:rsidRDefault="0014364B" w:rsidP="0014364B">
      <w:pPr>
        <w:pStyle w:val="Tekstpodstawowy"/>
        <w:spacing w:line="240" w:lineRule="auto"/>
        <w:ind w:right="-47"/>
        <w:jc w:val="both"/>
        <w:rPr>
          <w:rFonts w:ascii="Times New Roman" w:hAnsi="Times New Roman"/>
          <w:sz w:val="22"/>
          <w:szCs w:val="22"/>
        </w:rPr>
      </w:pPr>
    </w:p>
    <w:p w14:paraId="68111E87" w14:textId="77777777" w:rsidR="0014364B" w:rsidRPr="00515AFA" w:rsidRDefault="0014364B" w:rsidP="0014364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73CD0C56" w14:textId="77777777" w:rsidR="0014364B" w:rsidRPr="00515AFA" w:rsidRDefault="0014364B" w:rsidP="0014364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C5F43A5" w14:textId="77777777" w:rsidR="0014364B" w:rsidRPr="00515AFA" w:rsidRDefault="0014364B" w:rsidP="0014364B">
      <w:pPr>
        <w:pStyle w:val="Tekstpodstawowy2"/>
        <w:spacing w:line="240" w:lineRule="auto"/>
        <w:ind w:right="-47"/>
        <w:rPr>
          <w:sz w:val="22"/>
          <w:szCs w:val="22"/>
        </w:rPr>
      </w:pPr>
    </w:p>
    <w:p w14:paraId="0DB2C2EC" w14:textId="77777777" w:rsidR="0014364B" w:rsidRPr="00515AFA" w:rsidRDefault="0014364B" w:rsidP="0014364B">
      <w:pPr>
        <w:pStyle w:val="Tekstpodstawowy2"/>
        <w:spacing w:line="240" w:lineRule="auto"/>
        <w:ind w:right="-47"/>
        <w:rPr>
          <w:sz w:val="22"/>
          <w:szCs w:val="22"/>
        </w:rPr>
      </w:pPr>
    </w:p>
    <w:p w14:paraId="1DEC9122" w14:textId="77777777" w:rsidR="0014364B" w:rsidRPr="00515AFA" w:rsidRDefault="0014364B" w:rsidP="0014364B">
      <w:pPr>
        <w:pStyle w:val="Tekstpodstawowy2"/>
        <w:spacing w:line="240" w:lineRule="auto"/>
        <w:ind w:right="-47"/>
        <w:rPr>
          <w:b/>
          <w:sz w:val="22"/>
          <w:szCs w:val="22"/>
        </w:rPr>
      </w:pPr>
      <w:r w:rsidRPr="00515AFA">
        <w:rPr>
          <w:b/>
          <w:sz w:val="22"/>
          <w:szCs w:val="22"/>
        </w:rPr>
        <w:t xml:space="preserve">         Za Sprzedawcę                                                                  Za Kupującego</w:t>
      </w:r>
    </w:p>
    <w:p w14:paraId="17887E13" w14:textId="77777777" w:rsidR="0014364B" w:rsidRPr="00515AFA" w:rsidRDefault="0014364B" w:rsidP="0014364B">
      <w:pPr>
        <w:rPr>
          <w:sz w:val="22"/>
          <w:szCs w:val="22"/>
          <w:lang w:val="pl-PL"/>
        </w:rPr>
      </w:pPr>
    </w:p>
    <w:p w14:paraId="6A5965A2" w14:textId="77777777" w:rsidR="0014364B" w:rsidRPr="00515AFA" w:rsidRDefault="0014364B" w:rsidP="0014364B">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29CE3AD"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7D725EF"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73D7239B"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1F7DE3BA"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3B961822"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0828A7B9"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1AB70FBE"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7BE3B3F4"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697B7FDD"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41E5349A"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111FC054"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p>
    <w:p w14:paraId="0A221BD4"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992482A" w14:textId="77777777" w:rsidR="0014364B" w:rsidRPr="00515AFA" w:rsidRDefault="0014364B" w:rsidP="0014364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5BE75D48" w14:textId="77777777" w:rsidR="0014364B" w:rsidRDefault="0014364B" w:rsidP="0014364B">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5F26DD2" w14:textId="77777777" w:rsidR="0014364B" w:rsidRPr="00515AFA" w:rsidRDefault="0014364B" w:rsidP="0014364B">
      <w:pPr>
        <w:widowControl w:val="0"/>
        <w:autoSpaceDE w:val="0"/>
        <w:autoSpaceDN w:val="0"/>
        <w:jc w:val="right"/>
        <w:textAlignment w:val="baseline"/>
        <w:rPr>
          <w:sz w:val="22"/>
          <w:szCs w:val="22"/>
          <w:lang w:val="pl-PL"/>
        </w:rPr>
      </w:pPr>
      <w:r w:rsidRPr="00515AFA">
        <w:rPr>
          <w:sz w:val="22"/>
          <w:szCs w:val="22"/>
          <w:lang w:val="pl-PL"/>
        </w:rPr>
        <w:t>Załącznik nr 2 do umowy</w:t>
      </w:r>
    </w:p>
    <w:p w14:paraId="506BE2E3" w14:textId="77777777" w:rsidR="0014364B" w:rsidRPr="00515AFA" w:rsidRDefault="0014364B" w:rsidP="0014364B">
      <w:pPr>
        <w:widowControl w:val="0"/>
        <w:autoSpaceDE w:val="0"/>
        <w:autoSpaceDN w:val="0"/>
        <w:jc w:val="both"/>
        <w:textAlignment w:val="baseline"/>
        <w:rPr>
          <w:sz w:val="22"/>
          <w:szCs w:val="22"/>
          <w:lang w:val="pl-PL"/>
        </w:rPr>
      </w:pPr>
    </w:p>
    <w:p w14:paraId="55EBF0E3" w14:textId="77777777" w:rsidR="0014364B" w:rsidRPr="00515AFA" w:rsidRDefault="0014364B" w:rsidP="0014364B">
      <w:pPr>
        <w:widowControl w:val="0"/>
        <w:autoSpaceDE w:val="0"/>
        <w:autoSpaceDN w:val="0"/>
        <w:jc w:val="both"/>
        <w:textAlignment w:val="baseline"/>
        <w:rPr>
          <w:sz w:val="22"/>
          <w:szCs w:val="22"/>
          <w:lang w:val="pl-PL"/>
        </w:rPr>
      </w:pPr>
    </w:p>
    <w:p w14:paraId="578506CF" w14:textId="77777777" w:rsidR="0014364B" w:rsidRPr="00515AFA" w:rsidRDefault="0014364B" w:rsidP="0014364B">
      <w:pPr>
        <w:widowControl w:val="0"/>
        <w:autoSpaceDE w:val="0"/>
        <w:autoSpaceDN w:val="0"/>
        <w:jc w:val="both"/>
        <w:textAlignment w:val="baseline"/>
        <w:rPr>
          <w:sz w:val="22"/>
          <w:szCs w:val="22"/>
          <w:lang w:val="pl-PL"/>
        </w:rPr>
      </w:pPr>
      <w:r w:rsidRPr="00515AFA">
        <w:rPr>
          <w:sz w:val="22"/>
          <w:szCs w:val="22"/>
          <w:lang w:val="pl-PL"/>
        </w:rPr>
        <w:t>.....................................… </w:t>
      </w:r>
    </w:p>
    <w:p w14:paraId="256324F1" w14:textId="77777777" w:rsidR="0014364B" w:rsidRPr="00515AFA" w:rsidRDefault="0014364B" w:rsidP="0014364B">
      <w:pPr>
        <w:widowControl w:val="0"/>
        <w:autoSpaceDE w:val="0"/>
        <w:autoSpaceDN w:val="0"/>
        <w:ind w:firstLine="555"/>
        <w:textAlignment w:val="baseline"/>
        <w:rPr>
          <w:sz w:val="22"/>
          <w:szCs w:val="22"/>
          <w:lang w:val="pl-PL"/>
        </w:rPr>
      </w:pPr>
      <w:r w:rsidRPr="00515AFA">
        <w:rPr>
          <w:sz w:val="22"/>
          <w:szCs w:val="22"/>
          <w:lang w:val="pl-PL"/>
        </w:rPr>
        <w:t>Nazwa Wykonawcy</w:t>
      </w:r>
    </w:p>
    <w:p w14:paraId="678D010C" w14:textId="77777777" w:rsidR="0014364B" w:rsidRPr="00515AFA" w:rsidRDefault="0014364B" w:rsidP="0014364B">
      <w:pPr>
        <w:widowControl w:val="0"/>
        <w:autoSpaceDE w:val="0"/>
        <w:autoSpaceDN w:val="0"/>
        <w:textAlignment w:val="baseline"/>
        <w:rPr>
          <w:sz w:val="22"/>
          <w:szCs w:val="22"/>
          <w:lang w:val="pl-PL"/>
        </w:rPr>
      </w:pPr>
    </w:p>
    <w:p w14:paraId="276E1ED9" w14:textId="77777777" w:rsidR="0014364B" w:rsidRPr="00515AFA" w:rsidRDefault="0014364B" w:rsidP="0014364B">
      <w:pPr>
        <w:widowControl w:val="0"/>
        <w:autoSpaceDE w:val="0"/>
        <w:autoSpaceDN w:val="0"/>
        <w:jc w:val="both"/>
        <w:textAlignment w:val="baseline"/>
        <w:rPr>
          <w:sz w:val="22"/>
          <w:szCs w:val="22"/>
          <w:lang w:val="pl-PL"/>
        </w:rPr>
      </w:pPr>
      <w:r w:rsidRPr="00515AFA">
        <w:rPr>
          <w:sz w:val="22"/>
          <w:szCs w:val="22"/>
          <w:lang w:val="pl-PL"/>
        </w:rPr>
        <w:t>.....................................…</w:t>
      </w:r>
    </w:p>
    <w:p w14:paraId="46A23D7A" w14:textId="77777777" w:rsidR="0014364B" w:rsidRPr="00515AFA" w:rsidRDefault="0014364B" w:rsidP="0014364B">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91D5892" w14:textId="77777777" w:rsidR="0014364B" w:rsidRPr="00515AFA" w:rsidRDefault="0014364B" w:rsidP="0014364B">
      <w:pPr>
        <w:widowControl w:val="0"/>
        <w:autoSpaceDE w:val="0"/>
        <w:autoSpaceDN w:val="0"/>
        <w:spacing w:before="90"/>
        <w:ind w:left="115" w:right="110"/>
        <w:jc w:val="both"/>
        <w:outlineLvl w:val="0"/>
        <w:rPr>
          <w:rFonts w:eastAsia="Verdana"/>
          <w:b/>
          <w:bCs/>
          <w:sz w:val="22"/>
          <w:szCs w:val="22"/>
          <w:lang w:val="pl-PL" w:eastAsia="en-US"/>
        </w:rPr>
      </w:pPr>
    </w:p>
    <w:p w14:paraId="55DBBE6B" w14:textId="77777777" w:rsidR="0014364B" w:rsidRPr="00515AFA" w:rsidRDefault="0014364B" w:rsidP="0014364B">
      <w:pPr>
        <w:widowControl w:val="0"/>
        <w:autoSpaceDE w:val="0"/>
        <w:autoSpaceDN w:val="0"/>
        <w:spacing w:before="90"/>
        <w:ind w:right="110"/>
        <w:jc w:val="both"/>
        <w:outlineLvl w:val="0"/>
        <w:rPr>
          <w:rFonts w:eastAsia="Verdana"/>
          <w:b/>
          <w:bCs/>
          <w:sz w:val="22"/>
          <w:szCs w:val="22"/>
          <w:lang w:val="pl-PL" w:eastAsia="en-US"/>
        </w:rPr>
      </w:pPr>
    </w:p>
    <w:p w14:paraId="6A24DF7E" w14:textId="77777777" w:rsidR="0014364B" w:rsidRPr="00515AFA" w:rsidRDefault="0014364B" w:rsidP="0014364B">
      <w:pPr>
        <w:widowControl w:val="0"/>
        <w:autoSpaceDE w:val="0"/>
        <w:autoSpaceDN w:val="0"/>
        <w:jc w:val="center"/>
        <w:textAlignment w:val="baseline"/>
        <w:rPr>
          <w:b/>
          <w:bCs/>
          <w:sz w:val="22"/>
          <w:szCs w:val="22"/>
          <w:lang w:val="pl-PL"/>
        </w:rPr>
      </w:pPr>
    </w:p>
    <w:p w14:paraId="239ECFB3" w14:textId="77777777" w:rsidR="0014364B" w:rsidRPr="00515AFA" w:rsidRDefault="0014364B" w:rsidP="0014364B">
      <w:pPr>
        <w:widowControl w:val="0"/>
        <w:autoSpaceDE w:val="0"/>
        <w:autoSpaceDN w:val="0"/>
        <w:jc w:val="center"/>
        <w:textAlignment w:val="baseline"/>
        <w:rPr>
          <w:b/>
          <w:bCs/>
          <w:sz w:val="22"/>
          <w:szCs w:val="22"/>
          <w:lang w:val="pl-PL"/>
        </w:rPr>
      </w:pPr>
    </w:p>
    <w:p w14:paraId="1E92C139" w14:textId="77777777" w:rsidR="0014364B" w:rsidRPr="00515AFA" w:rsidRDefault="0014364B" w:rsidP="0014364B">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F0B6E36" w14:textId="77777777" w:rsidR="0014364B" w:rsidRPr="00515AFA" w:rsidRDefault="0014364B" w:rsidP="0014364B">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4900AE5" w14:textId="77777777" w:rsidR="0014364B" w:rsidRPr="00515AFA" w:rsidRDefault="0014364B" w:rsidP="0014364B">
      <w:pPr>
        <w:widowControl w:val="0"/>
        <w:autoSpaceDE w:val="0"/>
        <w:autoSpaceDN w:val="0"/>
        <w:jc w:val="center"/>
        <w:textAlignment w:val="baseline"/>
        <w:rPr>
          <w:b/>
          <w:bCs/>
          <w:sz w:val="22"/>
          <w:szCs w:val="22"/>
          <w:lang w:val="pl-PL"/>
        </w:rPr>
      </w:pPr>
    </w:p>
    <w:p w14:paraId="54FEE801" w14:textId="77777777" w:rsidR="0014364B" w:rsidRPr="00515AFA" w:rsidRDefault="0014364B" w:rsidP="0014364B">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2174F18" w14:textId="77777777" w:rsidR="0014364B" w:rsidRPr="00515AFA" w:rsidRDefault="0014364B" w:rsidP="0014364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34238AA" w14:textId="77777777" w:rsidR="0014364B" w:rsidRPr="00515AFA" w:rsidRDefault="0014364B" w:rsidP="0014364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E84AFA4" w14:textId="77777777" w:rsidR="0014364B" w:rsidRPr="00515AFA" w:rsidRDefault="0014364B" w:rsidP="0014364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3531745" w14:textId="77777777" w:rsidR="0014364B" w:rsidRPr="00515AFA" w:rsidRDefault="0014364B" w:rsidP="0014364B">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5B09319" w14:textId="77777777" w:rsidR="0014364B" w:rsidRPr="00515AFA" w:rsidRDefault="0014364B" w:rsidP="0014364B">
      <w:pPr>
        <w:spacing w:after="200" w:line="276" w:lineRule="auto"/>
        <w:ind w:left="780"/>
        <w:contextualSpacing/>
        <w:textAlignment w:val="baseline"/>
        <w:rPr>
          <w:sz w:val="22"/>
          <w:szCs w:val="22"/>
          <w:lang w:val="pl-PL"/>
        </w:rPr>
      </w:pPr>
    </w:p>
    <w:p w14:paraId="4208088A" w14:textId="77777777" w:rsidR="0014364B" w:rsidRPr="00515AFA" w:rsidRDefault="0014364B" w:rsidP="0014364B">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93C6389" w14:textId="77777777" w:rsidR="0014364B" w:rsidRPr="00515AFA" w:rsidRDefault="0014364B" w:rsidP="0014364B">
      <w:pPr>
        <w:widowControl w:val="0"/>
        <w:autoSpaceDE w:val="0"/>
        <w:autoSpaceDN w:val="0"/>
        <w:spacing w:before="90"/>
        <w:ind w:right="110"/>
        <w:jc w:val="both"/>
        <w:outlineLvl w:val="0"/>
        <w:rPr>
          <w:rFonts w:eastAsia="Verdana"/>
          <w:b/>
          <w:bCs/>
          <w:sz w:val="22"/>
          <w:szCs w:val="22"/>
          <w:lang w:val="pl-PL" w:eastAsia="en-US"/>
        </w:rPr>
      </w:pPr>
    </w:p>
    <w:p w14:paraId="2CC34A99" w14:textId="77777777" w:rsidR="0014364B" w:rsidRPr="00515AFA" w:rsidRDefault="0014364B" w:rsidP="0014364B">
      <w:pPr>
        <w:widowControl w:val="0"/>
        <w:autoSpaceDE w:val="0"/>
        <w:autoSpaceDN w:val="0"/>
        <w:spacing w:before="90"/>
        <w:ind w:right="110"/>
        <w:jc w:val="both"/>
        <w:outlineLvl w:val="0"/>
        <w:rPr>
          <w:rFonts w:eastAsia="Verdana"/>
          <w:b/>
          <w:bCs/>
          <w:sz w:val="22"/>
          <w:szCs w:val="22"/>
          <w:lang w:val="pl-PL" w:eastAsia="en-US"/>
        </w:rPr>
      </w:pPr>
    </w:p>
    <w:p w14:paraId="5B11A287" w14:textId="77777777" w:rsidR="0014364B" w:rsidRPr="00515AFA" w:rsidRDefault="0014364B" w:rsidP="0014364B">
      <w:pPr>
        <w:widowControl w:val="0"/>
        <w:autoSpaceDE w:val="0"/>
        <w:autoSpaceDN w:val="0"/>
        <w:spacing w:before="90"/>
        <w:ind w:right="110"/>
        <w:jc w:val="both"/>
        <w:outlineLvl w:val="0"/>
        <w:rPr>
          <w:rFonts w:eastAsia="Verdana"/>
          <w:b/>
          <w:bCs/>
          <w:sz w:val="22"/>
          <w:szCs w:val="22"/>
          <w:lang w:val="pl-PL" w:eastAsia="en-US"/>
        </w:rPr>
      </w:pPr>
    </w:p>
    <w:p w14:paraId="4E94F1CE" w14:textId="77777777" w:rsidR="0014364B" w:rsidRPr="00515AFA" w:rsidRDefault="0014364B" w:rsidP="0014364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4364B" w:rsidRPr="00CA5308" w14:paraId="369CADEC" w14:textId="77777777" w:rsidTr="009A256D">
        <w:tc>
          <w:tcPr>
            <w:tcW w:w="4105" w:type="dxa"/>
            <w:hideMark/>
          </w:tcPr>
          <w:p w14:paraId="430D40BB" w14:textId="77777777" w:rsidR="0014364B" w:rsidRPr="00515AFA" w:rsidRDefault="0014364B" w:rsidP="009A256D">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E79180D" w14:textId="77777777" w:rsidR="0014364B" w:rsidRPr="00515AFA" w:rsidRDefault="0014364B" w:rsidP="009A256D">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33C912AC" w14:textId="77777777" w:rsidR="0014364B" w:rsidRPr="00515AFA" w:rsidRDefault="0014364B" w:rsidP="0014364B">
      <w:pPr>
        <w:spacing w:line="360" w:lineRule="auto"/>
        <w:jc w:val="both"/>
        <w:rPr>
          <w:rFonts w:eastAsia="Calibri"/>
          <w:color w:val="222A35"/>
          <w:sz w:val="22"/>
          <w:szCs w:val="22"/>
          <w:lang w:val="pl-PL" w:eastAsia="x-none"/>
        </w:rPr>
      </w:pPr>
    </w:p>
    <w:p w14:paraId="43DE2574" w14:textId="77777777" w:rsidR="0014364B" w:rsidRPr="002E3AF9" w:rsidRDefault="0014364B" w:rsidP="0014364B">
      <w:pPr>
        <w:rPr>
          <w:lang w:val="pl-PL"/>
        </w:rPr>
      </w:pPr>
    </w:p>
    <w:p w14:paraId="3C4FAC3B" w14:textId="77777777" w:rsidR="0014364B" w:rsidRPr="00107444" w:rsidRDefault="0014364B" w:rsidP="0014364B">
      <w:pPr>
        <w:rPr>
          <w:lang w:val="pl-PL"/>
        </w:rPr>
      </w:pPr>
    </w:p>
    <w:p w14:paraId="578F2C26" w14:textId="77777777" w:rsidR="0014364B" w:rsidRPr="00233C0F" w:rsidRDefault="0014364B" w:rsidP="0014364B">
      <w:pPr>
        <w:rPr>
          <w:lang w:val="pl-PL"/>
        </w:rPr>
      </w:pPr>
    </w:p>
    <w:p w14:paraId="2A9D8A0B" w14:textId="77777777" w:rsidR="0014364B" w:rsidRPr="00F76E64" w:rsidRDefault="0014364B" w:rsidP="0014364B">
      <w:pPr>
        <w:rPr>
          <w:lang w:val="pl-PL"/>
        </w:rPr>
      </w:pPr>
    </w:p>
    <w:p w14:paraId="78C59279" w14:textId="77777777" w:rsidR="0014364B" w:rsidRPr="009169FF" w:rsidRDefault="0014364B" w:rsidP="0014364B">
      <w:pPr>
        <w:rPr>
          <w:lang w:val="pl-PL"/>
        </w:rPr>
      </w:pPr>
    </w:p>
    <w:p w14:paraId="4E911AED" w14:textId="77777777" w:rsidR="0014364B" w:rsidRPr="00DB1FCD" w:rsidRDefault="0014364B" w:rsidP="0014364B">
      <w:pPr>
        <w:pStyle w:val="Zwykytekst"/>
        <w:tabs>
          <w:tab w:val="left" w:pos="7050"/>
        </w:tabs>
        <w:rPr>
          <w:lang w:val="pl-PL"/>
        </w:rPr>
      </w:pPr>
    </w:p>
    <w:p w14:paraId="2FC2D063" w14:textId="77777777" w:rsidR="0014364B" w:rsidRPr="00A128F5" w:rsidRDefault="0014364B" w:rsidP="0014364B">
      <w:pPr>
        <w:rPr>
          <w:lang w:val="pl-PL"/>
        </w:rPr>
      </w:pPr>
    </w:p>
    <w:p w14:paraId="5FC13B15" w14:textId="77777777" w:rsidR="0014364B" w:rsidRPr="005432C7" w:rsidRDefault="0014364B" w:rsidP="0014364B">
      <w:pPr>
        <w:rPr>
          <w:lang w:val="pl-PL"/>
        </w:rPr>
      </w:pPr>
    </w:p>
    <w:p w14:paraId="13047BA9" w14:textId="77777777" w:rsidR="0014364B" w:rsidRPr="005C5222" w:rsidRDefault="0014364B" w:rsidP="0014364B">
      <w:pPr>
        <w:rPr>
          <w:lang w:val="pl-PL"/>
        </w:rPr>
      </w:pPr>
    </w:p>
    <w:p w14:paraId="2E08AC81" w14:textId="77777777" w:rsidR="0014364B" w:rsidRPr="007824F0" w:rsidRDefault="0014364B" w:rsidP="0014364B">
      <w:pPr>
        <w:rPr>
          <w:lang w:val="pl-PL"/>
        </w:rPr>
      </w:pPr>
    </w:p>
    <w:p w14:paraId="1DCEADDA" w14:textId="77777777" w:rsidR="0014364B" w:rsidRPr="006C7C9E" w:rsidRDefault="0014364B" w:rsidP="0014364B">
      <w:pPr>
        <w:rPr>
          <w:lang w:val="pl-PL"/>
        </w:rPr>
      </w:pPr>
    </w:p>
    <w:p w14:paraId="1CF047A2" w14:textId="77777777" w:rsidR="0014364B" w:rsidRPr="00540430" w:rsidRDefault="0014364B" w:rsidP="0014364B">
      <w:pPr>
        <w:rPr>
          <w:lang w:val="pl-PL"/>
        </w:rPr>
      </w:pPr>
    </w:p>
    <w:p w14:paraId="48F8D79C" w14:textId="77777777" w:rsidR="0014364B" w:rsidRPr="004B0B60" w:rsidRDefault="0014364B" w:rsidP="0014364B">
      <w:pPr>
        <w:rPr>
          <w:lang w:val="pl-PL"/>
        </w:rPr>
      </w:pPr>
    </w:p>
    <w:p w14:paraId="0D7459A3" w14:textId="77777777" w:rsidR="0014364B" w:rsidRPr="00680A13" w:rsidRDefault="0014364B" w:rsidP="0014364B">
      <w:pPr>
        <w:rPr>
          <w:lang w:val="pl-PL"/>
        </w:rPr>
      </w:pPr>
    </w:p>
    <w:p w14:paraId="28AAFC52" w14:textId="77777777" w:rsidR="00496551" w:rsidRPr="0014364B" w:rsidRDefault="00496551" w:rsidP="0014364B">
      <w:pPr>
        <w:rPr>
          <w:lang w:val="pl-PL"/>
        </w:rPr>
      </w:pPr>
    </w:p>
    <w:sectPr w:rsidR="00496551" w:rsidRPr="0014364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64688" w14:textId="77777777" w:rsidR="0083500B" w:rsidRDefault="0083500B">
      <w:r>
        <w:separator/>
      </w:r>
    </w:p>
  </w:endnote>
  <w:endnote w:type="continuationSeparator" w:id="0">
    <w:p w14:paraId="4B4F56A2" w14:textId="77777777" w:rsidR="0083500B" w:rsidRDefault="0083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3EA55" w14:textId="77777777" w:rsidR="00B57A87" w:rsidRDefault="00B57A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9466B" w14:textId="77777777" w:rsidR="00B57A87" w:rsidRDefault="00B57A8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C9A9" w14:textId="77777777" w:rsidR="00B57A87" w:rsidRDefault="00B57A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FA039" w14:textId="77777777" w:rsidR="0083500B" w:rsidRDefault="0083500B">
      <w:r>
        <w:separator/>
      </w:r>
    </w:p>
  </w:footnote>
  <w:footnote w:type="continuationSeparator" w:id="0">
    <w:p w14:paraId="165122E1" w14:textId="77777777" w:rsidR="0083500B" w:rsidRDefault="0083500B">
      <w:r>
        <w:continuationSeparator/>
      </w:r>
    </w:p>
  </w:footnote>
  <w:footnote w:id="1">
    <w:p w14:paraId="439F6D26" w14:textId="77777777" w:rsidR="0014364B" w:rsidRDefault="0014364B" w:rsidP="0014364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62B27B7" w14:textId="77777777" w:rsidR="0014364B" w:rsidRDefault="0014364B" w:rsidP="0014364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09F7A4F" w14:textId="77777777" w:rsidR="0014364B" w:rsidRDefault="0014364B" w:rsidP="0014364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2418F2" w14:textId="77777777" w:rsidR="0014364B" w:rsidRDefault="0014364B" w:rsidP="0014364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0DDB323" w14:textId="77777777" w:rsidR="0014364B" w:rsidRDefault="0014364B" w:rsidP="0014364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2E1A89" w14:textId="77777777" w:rsidR="0014364B" w:rsidRDefault="0014364B" w:rsidP="0014364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7BCC4EC" w14:textId="77777777" w:rsidR="0014364B" w:rsidRDefault="0014364B" w:rsidP="0014364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FDB72B1" w14:textId="77777777" w:rsidR="0014364B" w:rsidRDefault="0014364B" w:rsidP="0014364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CBCBCB" w14:textId="77777777" w:rsidR="0014364B" w:rsidRDefault="0014364B" w:rsidP="0014364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555D5E8" w14:textId="77777777" w:rsidR="0014364B" w:rsidRDefault="0014364B" w:rsidP="0014364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FBF0BC" w14:textId="77777777" w:rsidR="0014364B" w:rsidRDefault="0014364B" w:rsidP="0014364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44F3E45" w14:textId="77777777" w:rsidR="0014364B" w:rsidRDefault="0014364B" w:rsidP="0014364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F149052" w14:textId="77777777" w:rsidR="0014364B" w:rsidRDefault="0014364B" w:rsidP="0014364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2F1568F" w14:textId="77777777" w:rsidR="0014364B" w:rsidRDefault="0014364B" w:rsidP="0014364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F926B57" w14:textId="77777777" w:rsidR="0014364B" w:rsidRDefault="0014364B" w:rsidP="0014364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F2CB5B5" w14:textId="77777777" w:rsidR="0014364B" w:rsidRDefault="0014364B" w:rsidP="0014364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143B713" w14:textId="77777777" w:rsidR="0014364B" w:rsidRDefault="0014364B" w:rsidP="0014364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DD310F9" w14:textId="77777777" w:rsidR="0014364B" w:rsidRDefault="0014364B" w:rsidP="0014364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3ED55C" w14:textId="77777777" w:rsidR="0014364B" w:rsidRDefault="0014364B" w:rsidP="0014364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68BF28B" w14:textId="77777777" w:rsidR="0014364B" w:rsidRDefault="0014364B" w:rsidP="0014364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1E47EA3" w14:textId="77777777" w:rsidR="0014364B" w:rsidRDefault="0014364B" w:rsidP="0014364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5DAF947" w14:textId="77777777" w:rsidR="0014364B" w:rsidRDefault="0014364B" w:rsidP="0014364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C99C5E6" w14:textId="77777777" w:rsidR="0014364B" w:rsidRDefault="0014364B" w:rsidP="0014364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9EFBA" w14:textId="77777777" w:rsidR="0014364B" w:rsidRDefault="0014364B" w:rsidP="0014364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97EB759" w14:textId="77777777" w:rsidR="0014364B" w:rsidRDefault="0014364B" w:rsidP="0014364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D4C7FB7" w14:textId="77777777" w:rsidR="0014364B" w:rsidRDefault="0014364B" w:rsidP="0014364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ACC53AA" w14:textId="77777777" w:rsidR="0014364B" w:rsidRDefault="0014364B" w:rsidP="0014364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BB285D6" w14:textId="77777777" w:rsidR="0014364B" w:rsidRDefault="0014364B" w:rsidP="0014364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AC53DEE" w14:textId="77777777" w:rsidR="0014364B" w:rsidRDefault="0014364B" w:rsidP="0014364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BE5AF7A" w14:textId="77777777" w:rsidR="0014364B" w:rsidRDefault="0014364B" w:rsidP="0014364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71802" w14:textId="77777777" w:rsidR="00B57A87" w:rsidRDefault="00B57A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A53F" w14:textId="77777777" w:rsidR="00B57A87" w:rsidRDefault="00B57A8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757F" w14:textId="77777777" w:rsidR="00B57A87" w:rsidRDefault="00B57A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07224568">
    <w:abstractNumId w:val="19"/>
  </w:num>
  <w:num w:numId="2" w16cid:durableId="147679349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22145">
    <w:abstractNumId w:val="29"/>
  </w:num>
  <w:num w:numId="4" w16cid:durableId="1857188693">
    <w:abstractNumId w:val="11"/>
  </w:num>
  <w:num w:numId="5" w16cid:durableId="1149664523">
    <w:abstractNumId w:val="30"/>
  </w:num>
  <w:num w:numId="6" w16cid:durableId="1828588005">
    <w:abstractNumId w:val="32"/>
  </w:num>
  <w:num w:numId="7" w16cid:durableId="1035151880">
    <w:abstractNumId w:val="35"/>
  </w:num>
  <w:num w:numId="8" w16cid:durableId="628781252">
    <w:abstractNumId w:val="25"/>
  </w:num>
  <w:num w:numId="9" w16cid:durableId="1723821832">
    <w:abstractNumId w:val="39"/>
  </w:num>
  <w:num w:numId="10" w16cid:durableId="1591113974">
    <w:abstractNumId w:val="27"/>
  </w:num>
  <w:num w:numId="11" w16cid:durableId="937905246">
    <w:abstractNumId w:val="6"/>
  </w:num>
  <w:num w:numId="12" w16cid:durableId="2118870212">
    <w:abstractNumId w:val="10"/>
  </w:num>
  <w:num w:numId="13" w16cid:durableId="296878857">
    <w:abstractNumId w:val="14"/>
  </w:num>
  <w:num w:numId="14" w16cid:durableId="775171081">
    <w:abstractNumId w:val="40"/>
  </w:num>
  <w:num w:numId="15" w16cid:durableId="219949558">
    <w:abstractNumId w:val="13"/>
  </w:num>
  <w:num w:numId="16" w16cid:durableId="2078477390">
    <w:abstractNumId w:val="9"/>
  </w:num>
  <w:num w:numId="17" w16cid:durableId="785927081">
    <w:abstractNumId w:val="37"/>
  </w:num>
  <w:num w:numId="18" w16cid:durableId="1516455262">
    <w:abstractNumId w:val="28"/>
  </w:num>
  <w:num w:numId="19" w16cid:durableId="1748459352">
    <w:abstractNumId w:val="23"/>
  </w:num>
  <w:num w:numId="20" w16cid:durableId="238057105">
    <w:abstractNumId w:val="26"/>
  </w:num>
  <w:num w:numId="21" w16cid:durableId="2016108503">
    <w:abstractNumId w:val="20"/>
  </w:num>
  <w:num w:numId="22" w16cid:durableId="287202407">
    <w:abstractNumId w:val="0"/>
  </w:num>
  <w:num w:numId="23" w16cid:durableId="627974962">
    <w:abstractNumId w:val="38"/>
  </w:num>
  <w:num w:numId="24" w16cid:durableId="1972595360">
    <w:abstractNumId w:val="18"/>
  </w:num>
  <w:num w:numId="25" w16cid:durableId="1187788395">
    <w:abstractNumId w:val="3"/>
  </w:num>
  <w:num w:numId="26" w16cid:durableId="1606377468">
    <w:abstractNumId w:val="31"/>
  </w:num>
  <w:num w:numId="27" w16cid:durableId="268057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22880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920709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16915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75270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60556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67545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356995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67594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87629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98683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344047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089721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14152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269890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80220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643994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20956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19074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600845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958558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628535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2864"/>
    <w:rsid w:val="000033EA"/>
    <w:rsid w:val="0002467C"/>
    <w:rsid w:val="00040A7A"/>
    <w:rsid w:val="0007315E"/>
    <w:rsid w:val="000936CA"/>
    <w:rsid w:val="00097182"/>
    <w:rsid w:val="000B1A00"/>
    <w:rsid w:val="000C0F66"/>
    <w:rsid w:val="000E7D55"/>
    <w:rsid w:val="0014364B"/>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3500B"/>
    <w:rsid w:val="00841B63"/>
    <w:rsid w:val="0086736E"/>
    <w:rsid w:val="008C0750"/>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38F2"/>
    <w:rsid w:val="00AA7F39"/>
    <w:rsid w:val="00AF7449"/>
    <w:rsid w:val="00B12864"/>
    <w:rsid w:val="00B57A87"/>
    <w:rsid w:val="00BA1B11"/>
    <w:rsid w:val="00BA5498"/>
    <w:rsid w:val="00BA6435"/>
    <w:rsid w:val="00BD0C12"/>
    <w:rsid w:val="00BD5E3D"/>
    <w:rsid w:val="00C07E7C"/>
    <w:rsid w:val="00C12A61"/>
    <w:rsid w:val="00C14141"/>
    <w:rsid w:val="00C2196F"/>
    <w:rsid w:val="00C23E95"/>
    <w:rsid w:val="00C64355"/>
    <w:rsid w:val="00C74D2A"/>
    <w:rsid w:val="00C923E8"/>
    <w:rsid w:val="00C93478"/>
    <w:rsid w:val="00CA5308"/>
    <w:rsid w:val="00CD12B0"/>
    <w:rsid w:val="00D03706"/>
    <w:rsid w:val="00D432AD"/>
    <w:rsid w:val="00D46DCD"/>
    <w:rsid w:val="00D70657"/>
    <w:rsid w:val="00D907D5"/>
    <w:rsid w:val="00D90ED3"/>
    <w:rsid w:val="00D9696A"/>
    <w:rsid w:val="00D97E9A"/>
    <w:rsid w:val="00DD0EDB"/>
    <w:rsid w:val="00DE2464"/>
    <w:rsid w:val="00E13592"/>
    <w:rsid w:val="00E256BD"/>
    <w:rsid w:val="00E27575"/>
    <w:rsid w:val="00E3334C"/>
    <w:rsid w:val="00E41EFD"/>
    <w:rsid w:val="00E4364E"/>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4D25A"/>
  <w15:chartTrackingRefBased/>
  <w15:docId w15:val="{2E16E880-733C-4E09-8942-AAF0AD144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364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1436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10</Pages>
  <Words>3609</Words>
  <Characters>21656</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2026-10-09T06:22:00Z</cp:lastPrinted>
  <dcterms:created xsi:type="dcterms:W3CDTF">2026-10-09T06:45:00Z</dcterms:created>
  <dcterms:modified xsi:type="dcterms:W3CDTF">2026-10-09T06:45:00Z</dcterms:modified>
</cp:coreProperties>
</file>