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424A1" w14:textId="77777777" w:rsidR="00A80C02" w:rsidRPr="002A16E2" w:rsidRDefault="00A80C02" w:rsidP="00A80C02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F4DFB4B" w14:textId="77777777" w:rsidR="00A80C02" w:rsidRPr="002A16E2" w:rsidRDefault="00A80C02" w:rsidP="00A80C0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DAE5F0A" w14:textId="77777777" w:rsidR="00A80C02" w:rsidRPr="002A16E2" w:rsidRDefault="00A80C02" w:rsidP="00A80C0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580C099" w14:textId="77777777" w:rsidR="00A80C02" w:rsidRPr="002A16E2" w:rsidRDefault="00A80C02" w:rsidP="00A80C0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7698FBC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7BC1D8E" w14:textId="77777777" w:rsidR="00A80C02" w:rsidRPr="00FA50AF" w:rsidRDefault="00A80C02" w:rsidP="00A80C0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6C6869B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926E717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47C1DB9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88CF6CE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2E52A4E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C94DAA4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594730F" w14:textId="77777777" w:rsidR="00A80C02" w:rsidRPr="002A16E2" w:rsidRDefault="00A80C02" w:rsidP="00A80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B0EEA1A" w14:textId="77777777" w:rsidR="00A80C02" w:rsidRPr="002A16E2" w:rsidRDefault="00A80C02" w:rsidP="00A80C02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637D79D" w14:textId="77777777" w:rsidR="00A80C02" w:rsidRPr="002A16E2" w:rsidRDefault="00A80C02" w:rsidP="00A80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75778BB" w14:textId="77777777" w:rsidR="00A80C02" w:rsidRPr="002A16E2" w:rsidRDefault="00A80C02" w:rsidP="00A80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1BF577B" w14:textId="77777777" w:rsidR="00A80C02" w:rsidRPr="002A16E2" w:rsidRDefault="00A80C02" w:rsidP="00A80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48BD057" w14:textId="77777777" w:rsidR="00A80C02" w:rsidRPr="002A16E2" w:rsidRDefault="00A80C02" w:rsidP="00A80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2C47E76" w14:textId="77777777" w:rsidR="00A80C02" w:rsidRPr="002A16E2" w:rsidRDefault="00A80C02" w:rsidP="00A80C02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7343B3A" w14:textId="77777777" w:rsidR="00A80C02" w:rsidRPr="002A16E2" w:rsidRDefault="00A80C02" w:rsidP="00A80C02">
      <w:pPr>
        <w:ind w:firstLine="3969"/>
        <w:rPr>
          <w:b/>
          <w:sz w:val="22"/>
          <w:szCs w:val="22"/>
        </w:rPr>
      </w:pPr>
    </w:p>
    <w:p w14:paraId="69D0E90C" w14:textId="70DF6857" w:rsidR="00A80C02" w:rsidRDefault="00A80C02" w:rsidP="00A80C02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5A72EB" w:rsidRPr="005A72EB">
        <w:rPr>
          <w:b/>
        </w:rPr>
        <w:t xml:space="preserve">Dostawa 1 szt. jednostki centralnej komputera stacjonarnego na potrzeby Instytutu Telekomunikacji </w:t>
      </w:r>
      <w:proofErr w:type="spellStart"/>
      <w:r w:rsidR="005A72EB" w:rsidRPr="005A72EB">
        <w:rPr>
          <w:b/>
        </w:rPr>
        <w:t>WIEiT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</w:t>
      </w:r>
      <w:r w:rsidR="00CF3A12">
        <w:rPr>
          <w:b/>
          <w:sz w:val="22"/>
          <w:szCs w:val="22"/>
        </w:rPr>
        <w:t>497</w:t>
      </w:r>
      <w:r>
        <w:rPr>
          <w:b/>
          <w:sz w:val="22"/>
          <w:szCs w:val="22"/>
        </w:rPr>
        <w:t>.2026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80C02" w:rsidRPr="00B93542" w14:paraId="120A9F2D" w14:textId="77777777" w:rsidTr="009A256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3E0419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FE714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C0ECB7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producenta/model</w:t>
            </w:r>
          </w:p>
          <w:p w14:paraId="08460B77" w14:textId="2DBECD5A" w:rsidR="00A80C02" w:rsidRPr="00B93542" w:rsidRDefault="00C449E8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Jednostki centralnej </w:t>
            </w:r>
            <w:r w:rsidR="00A80C02">
              <w:rPr>
                <w:b/>
                <w:bCs/>
                <w:sz w:val="20"/>
                <w:szCs w:val="20"/>
              </w:rPr>
              <w:t>komputera stacjonarnego lub jego elementów</w:t>
            </w:r>
            <w:r w:rsidR="00A80C02" w:rsidRPr="00B9354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3285B0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Ilość</w:t>
            </w:r>
          </w:p>
          <w:p w14:paraId="673F5FEA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4F8FF2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51EBAA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Wartość netto</w:t>
            </w:r>
          </w:p>
          <w:p w14:paraId="59CAADCD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F7A7188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VAT</w:t>
            </w:r>
          </w:p>
          <w:p w14:paraId="27624301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B1339C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C15D4FE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  <w:p w14:paraId="7C98EEB5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(z doliczonym </w:t>
            </w:r>
            <w:r w:rsidRPr="00B93542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80C02" w:rsidRPr="00B93542" w14:paraId="76F629A6" w14:textId="77777777" w:rsidTr="009A256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8939EB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7FCB87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AFEE1B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4E6997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568FF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09DFBE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D96573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15B60E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A80C02" w:rsidRPr="00B93542" w14:paraId="694C90A6" w14:textId="77777777" w:rsidTr="009A256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8BB17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1B25" w14:textId="6470B8C6" w:rsidR="00A80C02" w:rsidRPr="00B93542" w:rsidRDefault="005A72EB" w:rsidP="005A72EB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Jednostka centralna</w:t>
            </w:r>
            <w:r w:rsidR="00A80C02">
              <w:rPr>
                <w:b/>
                <w:sz w:val="20"/>
                <w:szCs w:val="20"/>
              </w:rPr>
              <w:t xml:space="preserve"> komputera stacjonarnego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1AF5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 xml:space="preserve">- Procesor: </w:t>
            </w:r>
          </w:p>
          <w:p w14:paraId="357FEB8B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</w:t>
            </w:r>
          </w:p>
          <w:p w14:paraId="077BF25D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20"/>
                <w:szCs w:val="20"/>
              </w:rPr>
              <w:t xml:space="preserve">- </w:t>
            </w:r>
            <w:r>
              <w:rPr>
                <w:b/>
                <w:sz w:val="18"/>
                <w:szCs w:val="18"/>
              </w:rPr>
              <w:t>chłodzenie</w:t>
            </w:r>
          </w:p>
          <w:p w14:paraId="390D9C79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procesora</w:t>
            </w:r>
            <w:r w:rsidRPr="00B93542">
              <w:rPr>
                <w:b/>
                <w:sz w:val="18"/>
                <w:szCs w:val="18"/>
              </w:rPr>
              <w:t>:</w:t>
            </w:r>
          </w:p>
          <w:p w14:paraId="5A389AC2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</w:t>
            </w:r>
          </w:p>
          <w:p w14:paraId="4895E549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20"/>
                <w:szCs w:val="20"/>
              </w:rPr>
              <w:t xml:space="preserve">- </w:t>
            </w:r>
            <w:r w:rsidRPr="00B93542">
              <w:rPr>
                <w:b/>
                <w:sz w:val="18"/>
                <w:szCs w:val="18"/>
              </w:rPr>
              <w:t>Płyta główna:</w:t>
            </w:r>
          </w:p>
          <w:p w14:paraId="3989EF12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………………….</w:t>
            </w:r>
          </w:p>
          <w:p w14:paraId="7BA55F4D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 xml:space="preserve">- Pamięć </w:t>
            </w:r>
            <w:r>
              <w:rPr>
                <w:b/>
                <w:sz w:val="18"/>
                <w:szCs w:val="18"/>
              </w:rPr>
              <w:t xml:space="preserve">operacyjna </w:t>
            </w:r>
            <w:r w:rsidRPr="00B93542">
              <w:rPr>
                <w:b/>
                <w:sz w:val="18"/>
                <w:szCs w:val="18"/>
              </w:rPr>
              <w:t>RAM:</w:t>
            </w:r>
          </w:p>
          <w:p w14:paraId="1245FE0B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222FA338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1895702A" w14:textId="47726D2B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 xml:space="preserve">- Dysk </w:t>
            </w:r>
            <w:r w:rsidR="005A72EB">
              <w:rPr>
                <w:b/>
                <w:sz w:val="18"/>
                <w:szCs w:val="18"/>
              </w:rPr>
              <w:t>SSD</w:t>
            </w:r>
            <w:r w:rsidRPr="00B93542">
              <w:rPr>
                <w:b/>
                <w:sz w:val="18"/>
                <w:szCs w:val="18"/>
              </w:rPr>
              <w:t>:</w:t>
            </w:r>
          </w:p>
          <w:p w14:paraId="37FCC669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…………………..</w:t>
            </w:r>
          </w:p>
          <w:p w14:paraId="77548B19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Karta graficzna:</w:t>
            </w:r>
          </w:p>
          <w:p w14:paraId="01693FF0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</w:t>
            </w:r>
          </w:p>
          <w:p w14:paraId="0EE4D4D8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Obudowa:</w:t>
            </w:r>
          </w:p>
          <w:p w14:paraId="7BC625D3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7BA61B2A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2E6D22DA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Zasilacz:</w:t>
            </w:r>
          </w:p>
          <w:p w14:paraId="2BDEE422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20E2A526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47010A80" w14:textId="2203BCB3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-System operacyjny: ……………………</w:t>
            </w:r>
          </w:p>
          <w:p w14:paraId="0DFC98CF" w14:textId="77777777" w:rsidR="00A80C0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2E7EFB8A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5884BBC4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37D9" w14:textId="76614588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8461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6385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249679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AD596D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A80C02" w:rsidRPr="00B93542" w14:paraId="50E0B0DB" w14:textId="77777777" w:rsidTr="009A256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561948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   </w:t>
            </w:r>
          </w:p>
          <w:p w14:paraId="3714A4FE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2E0A62D7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5F7E9F48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RAZEM:</w:t>
            </w:r>
          </w:p>
          <w:p w14:paraId="17B16A72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505D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10B510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EDFE8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A80C02" w:rsidRPr="00B93542" w14:paraId="799E84CB" w14:textId="77777777" w:rsidTr="009A256D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ED98C6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40ACE40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</w:p>
          <w:p w14:paraId="5D9763C9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13DBFDA6" w14:textId="77777777" w:rsidR="00A80C02" w:rsidRPr="00B93542" w:rsidRDefault="00A80C02" w:rsidP="009A256D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5159687D" w14:textId="77777777" w:rsidR="00A80C02" w:rsidRPr="00971306" w:rsidRDefault="00A80C02" w:rsidP="00A80C02">
      <w:pPr>
        <w:widowControl w:val="0"/>
        <w:ind w:right="1"/>
        <w:jc w:val="both"/>
        <w:rPr>
          <w:b/>
          <w:sz w:val="22"/>
          <w:szCs w:val="22"/>
        </w:rPr>
      </w:pPr>
    </w:p>
    <w:p w14:paraId="6E0A7047" w14:textId="77777777" w:rsidR="00A80C02" w:rsidRDefault="00A80C02" w:rsidP="00A80C02">
      <w:pPr>
        <w:widowControl w:val="0"/>
        <w:ind w:right="1"/>
        <w:jc w:val="both"/>
        <w:rPr>
          <w:sz w:val="22"/>
          <w:szCs w:val="22"/>
        </w:rPr>
      </w:pPr>
    </w:p>
    <w:p w14:paraId="21825113" w14:textId="7411E89C" w:rsidR="00A80C02" w:rsidRPr="002A16E2" w:rsidRDefault="00A80C02" w:rsidP="00A80C02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5A72EB">
        <w:rPr>
          <w:b/>
          <w:bCs/>
          <w:i/>
          <w:iCs/>
          <w:sz w:val="22"/>
          <w:szCs w:val="22"/>
        </w:rPr>
        <w:t>jednostkę centralną</w:t>
      </w:r>
      <w:r>
        <w:rPr>
          <w:b/>
          <w:bCs/>
          <w:i/>
          <w:iCs/>
          <w:sz w:val="22"/>
          <w:szCs w:val="22"/>
        </w:rPr>
        <w:t xml:space="preserve"> komputer</w:t>
      </w:r>
      <w:r w:rsidR="005A72EB">
        <w:rPr>
          <w:b/>
          <w:bCs/>
          <w:i/>
          <w:iCs/>
          <w:sz w:val="22"/>
          <w:szCs w:val="22"/>
        </w:rPr>
        <w:t>a</w:t>
      </w:r>
      <w:r>
        <w:rPr>
          <w:b/>
          <w:bCs/>
          <w:i/>
          <w:iCs/>
          <w:sz w:val="22"/>
          <w:szCs w:val="22"/>
        </w:rPr>
        <w:t xml:space="preserve"> stacjonarn</w:t>
      </w:r>
      <w:r w:rsidR="005A72EB">
        <w:rPr>
          <w:b/>
          <w:bCs/>
          <w:i/>
          <w:iCs/>
          <w:sz w:val="22"/>
          <w:szCs w:val="22"/>
        </w:rPr>
        <w:t>ego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F6D145B" w14:textId="77777777" w:rsidR="00A80C02" w:rsidRPr="002A16E2" w:rsidRDefault="00A80C02" w:rsidP="00A80C02">
      <w:pPr>
        <w:tabs>
          <w:tab w:val="right" w:pos="9000"/>
        </w:tabs>
        <w:rPr>
          <w:sz w:val="22"/>
          <w:szCs w:val="22"/>
        </w:rPr>
      </w:pPr>
    </w:p>
    <w:p w14:paraId="36B2A15B" w14:textId="3B7D4C7B" w:rsidR="00A80C02" w:rsidRPr="005B5A90" w:rsidRDefault="00A80C02" w:rsidP="00A80C02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14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 w:rsidR="00C449E8">
        <w:rPr>
          <w:b/>
          <w:bCs/>
          <w:sz w:val="22"/>
          <w:szCs w:val="22"/>
        </w:rPr>
        <w:t>NiSW</w:t>
      </w:r>
      <w:proofErr w:type="spellEnd"/>
    </w:p>
    <w:p w14:paraId="7DE4DFAB" w14:textId="77777777" w:rsidR="00A80C02" w:rsidRDefault="00A80C02" w:rsidP="00A80C0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5065AB7D" w14:textId="77777777" w:rsidR="00A80C02" w:rsidRPr="002A16E2" w:rsidRDefault="00A80C02" w:rsidP="00A80C0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770CABA" w14:textId="77777777" w:rsidR="00A80C02" w:rsidRPr="005B5A90" w:rsidRDefault="00A80C02" w:rsidP="00A80C02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 m</w:t>
      </w:r>
      <w:r w:rsidRPr="009B4BB5">
        <w:rPr>
          <w:b/>
          <w:bCs/>
          <w:sz w:val="22"/>
          <w:szCs w:val="22"/>
        </w:rPr>
        <w:t>iesi</w:t>
      </w:r>
      <w:r>
        <w:rPr>
          <w:b/>
          <w:bCs/>
          <w:sz w:val="22"/>
          <w:szCs w:val="22"/>
        </w:rPr>
        <w:t>ą</w:t>
      </w:r>
      <w:r w:rsidRPr="009B4BB5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D1E261F" w14:textId="77777777" w:rsidR="00A80C02" w:rsidRDefault="00A80C02" w:rsidP="00A80C02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38A96A53" w14:textId="77777777" w:rsidR="00A80C02" w:rsidRPr="002A16E2" w:rsidRDefault="00A80C02" w:rsidP="00A80C0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660BDC1" w14:textId="77777777" w:rsidR="00A80C02" w:rsidRPr="00E63BA7" w:rsidRDefault="00A80C02" w:rsidP="00A80C02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F5ABB87" w14:textId="77777777" w:rsidR="00A80C02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280C715" w14:textId="77777777" w:rsidR="00A80C02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2AA50F3" w14:textId="77777777" w:rsidR="00A80C02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D4E5D4F" w14:textId="77777777" w:rsidR="00A80C02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FDC189D" w14:textId="77777777" w:rsidR="00A80C02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4B3B780" w14:textId="77777777" w:rsidR="00A80C02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CF4CB5E" w14:textId="77777777" w:rsidR="00A80C02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E729CEA" w14:textId="77777777" w:rsidR="005A72EB" w:rsidRDefault="005A72EB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2D42EBC" w14:textId="77777777" w:rsidR="005A72EB" w:rsidRDefault="005A72EB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D32EC0" w14:textId="77777777" w:rsidR="005A72EB" w:rsidRDefault="005A72EB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1E14FD9" w14:textId="77777777" w:rsidR="005A72EB" w:rsidRDefault="005A72EB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D8AFCF7" w14:textId="77777777" w:rsidR="00A80C02" w:rsidRPr="0014207C" w:rsidRDefault="00A80C02" w:rsidP="00A80C0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D90BF9" w14:textId="77777777" w:rsidR="00A80C02" w:rsidRDefault="00A80C02" w:rsidP="00A80C0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FAD38CF" w14:textId="77777777" w:rsidR="00A80C02" w:rsidRDefault="00A80C02" w:rsidP="00A80C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23691F83" w14:textId="77777777" w:rsidR="00A80C02" w:rsidRDefault="00A80C02" w:rsidP="00A80C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2EAB4EB" w14:textId="77777777" w:rsidR="00A80C02" w:rsidRDefault="00A80C02" w:rsidP="00A80C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2B440E" w14:textId="77777777" w:rsidR="00A80C02" w:rsidRDefault="00A80C02" w:rsidP="00A80C0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DEBF21" w14:textId="77777777" w:rsidR="00A80C02" w:rsidRDefault="00A80C02" w:rsidP="00A80C0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571A00" w14:textId="77777777" w:rsidR="00A80C02" w:rsidRDefault="00A80C02" w:rsidP="00A80C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80C02" w14:paraId="54815747" w14:textId="77777777" w:rsidTr="009A256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D30A5" w14:textId="77777777" w:rsidR="00A80C02" w:rsidRDefault="00A80C02" w:rsidP="009A25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FD7B9" w14:textId="77777777" w:rsidR="00A80C02" w:rsidRDefault="00A80C02" w:rsidP="009A25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753AD5F" w14:textId="77777777" w:rsidR="00A80C02" w:rsidRDefault="00A80C02" w:rsidP="009A25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EF531" w14:textId="77777777" w:rsidR="00A80C02" w:rsidRDefault="00A80C02" w:rsidP="009A25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80C02" w14:paraId="48EA1187" w14:textId="77777777" w:rsidTr="009A25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E3004" w14:textId="77777777" w:rsidR="00A80C02" w:rsidRDefault="00A80C02" w:rsidP="009A256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A82D" w14:textId="77777777" w:rsidR="00A80C02" w:rsidRDefault="00A80C02" w:rsidP="009A256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48BF6" w14:textId="77777777" w:rsidR="00A80C02" w:rsidRDefault="00A80C02" w:rsidP="009A256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A80C02" w14:paraId="471148CA" w14:textId="77777777" w:rsidTr="009A25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503B" w14:textId="77777777" w:rsidR="00A80C02" w:rsidRDefault="00A80C02" w:rsidP="009A256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5C40C" w14:textId="77777777" w:rsidR="00A80C02" w:rsidRDefault="00A80C02" w:rsidP="009A256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EC751" w14:textId="77777777" w:rsidR="00A80C02" w:rsidRDefault="00A80C02" w:rsidP="009A256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7D224977" w14:textId="77777777" w:rsidR="00A80C02" w:rsidRDefault="00A80C02" w:rsidP="00A80C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7696380" w14:textId="77777777" w:rsidR="00A80C02" w:rsidRDefault="00A80C02" w:rsidP="00A80C02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111AF65A" w14:textId="77777777" w:rsidR="00A80C02" w:rsidRDefault="00A80C02" w:rsidP="00A80C0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2698DCC" w14:textId="77777777" w:rsidR="00A80C02" w:rsidRDefault="00A80C02" w:rsidP="00A80C0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671A04E" w14:textId="77777777" w:rsidR="00A80C02" w:rsidRDefault="00A80C02" w:rsidP="00A80C0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01F97F8" w14:textId="77777777" w:rsidR="00A80C02" w:rsidRDefault="00A80C02" w:rsidP="00A80C0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715D173" w14:textId="77777777" w:rsidR="00A80C02" w:rsidRDefault="00A80C02" w:rsidP="00A80C0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B10DFC6" w14:textId="77777777" w:rsidR="00A80C02" w:rsidRDefault="00A80C02" w:rsidP="00A80C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659536" w14:textId="77777777" w:rsidR="00A80C02" w:rsidRDefault="00A80C02" w:rsidP="00A80C0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119E9C6" w14:textId="77777777" w:rsidR="00A80C02" w:rsidRDefault="00A80C02" w:rsidP="00A80C0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A2A0A66" w14:textId="77777777" w:rsidR="00A80C02" w:rsidRDefault="00A80C02" w:rsidP="00A80C0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9DDD11C" w14:textId="77777777" w:rsidR="00A80C02" w:rsidRDefault="00A80C02" w:rsidP="00A80C0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DABED3F" w14:textId="77777777" w:rsidR="00A80C02" w:rsidRDefault="00A80C02" w:rsidP="00A80C0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7B96E10" w14:textId="77777777" w:rsidR="00A80C02" w:rsidRDefault="00A80C02" w:rsidP="00A80C0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FC05679" w14:textId="77777777" w:rsidR="00A80C02" w:rsidRDefault="00A80C02" w:rsidP="00A80C0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0C220C5" w14:textId="77777777" w:rsidR="00A80C02" w:rsidRPr="00FB3F21" w:rsidRDefault="00A80C02" w:rsidP="00A80C02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27003FA" w14:textId="77777777" w:rsidR="00A80C02" w:rsidRPr="0014207C" w:rsidRDefault="00A80C02" w:rsidP="00A80C02"/>
    <w:p w14:paraId="49D7DEE5" w14:textId="77777777" w:rsidR="00FE545C" w:rsidRPr="00A80C02" w:rsidRDefault="00FE545C" w:rsidP="00A80C02"/>
    <w:sectPr w:rsidR="00FE545C" w:rsidRPr="00A80C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68CAA" w14:textId="77777777" w:rsidR="00082369" w:rsidRDefault="00082369">
      <w:r>
        <w:separator/>
      </w:r>
    </w:p>
  </w:endnote>
  <w:endnote w:type="continuationSeparator" w:id="0">
    <w:p w14:paraId="228B2A50" w14:textId="77777777" w:rsidR="00082369" w:rsidRDefault="0008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ED991" w14:textId="77777777" w:rsidR="00CF1F14" w:rsidRDefault="00CF1F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FD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CFA89" w14:textId="77777777" w:rsidR="00CF1F14" w:rsidRDefault="00CF1F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9F428" w14:textId="77777777" w:rsidR="00082369" w:rsidRDefault="00082369">
      <w:r>
        <w:separator/>
      </w:r>
    </w:p>
  </w:footnote>
  <w:footnote w:type="continuationSeparator" w:id="0">
    <w:p w14:paraId="17A5FD29" w14:textId="77777777" w:rsidR="00082369" w:rsidRDefault="00082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C29F4" w14:textId="77777777" w:rsidR="00CF1F14" w:rsidRDefault="00CF1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062C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6F372" w14:textId="77777777" w:rsidR="00CF1F14" w:rsidRDefault="00CF1F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79892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340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4391512">
    <w:abstractNumId w:val="0"/>
  </w:num>
  <w:num w:numId="4" w16cid:durableId="5528922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FB9"/>
    <w:rsid w:val="00012286"/>
    <w:rsid w:val="000704FC"/>
    <w:rsid w:val="00071CCC"/>
    <w:rsid w:val="00082369"/>
    <w:rsid w:val="000B731D"/>
    <w:rsid w:val="000D6134"/>
    <w:rsid w:val="000E09C7"/>
    <w:rsid w:val="000E7D55"/>
    <w:rsid w:val="000F6589"/>
    <w:rsid w:val="00106636"/>
    <w:rsid w:val="00116EC6"/>
    <w:rsid w:val="001801DD"/>
    <w:rsid w:val="001D4612"/>
    <w:rsid w:val="00207E98"/>
    <w:rsid w:val="002723B0"/>
    <w:rsid w:val="00315A4A"/>
    <w:rsid w:val="00441A54"/>
    <w:rsid w:val="004B7300"/>
    <w:rsid w:val="004C6753"/>
    <w:rsid w:val="00595C87"/>
    <w:rsid w:val="005A72EB"/>
    <w:rsid w:val="005D2C65"/>
    <w:rsid w:val="005E6D94"/>
    <w:rsid w:val="0063384F"/>
    <w:rsid w:val="00643C6F"/>
    <w:rsid w:val="00646202"/>
    <w:rsid w:val="0065290F"/>
    <w:rsid w:val="006815F6"/>
    <w:rsid w:val="007748F0"/>
    <w:rsid w:val="0078237F"/>
    <w:rsid w:val="007A4321"/>
    <w:rsid w:val="00833933"/>
    <w:rsid w:val="00853083"/>
    <w:rsid w:val="008B2F0C"/>
    <w:rsid w:val="008B4928"/>
    <w:rsid w:val="008C0750"/>
    <w:rsid w:val="008D2AB8"/>
    <w:rsid w:val="008F1C66"/>
    <w:rsid w:val="00913FB9"/>
    <w:rsid w:val="00970FE4"/>
    <w:rsid w:val="00A0022B"/>
    <w:rsid w:val="00A346FE"/>
    <w:rsid w:val="00A47B4D"/>
    <w:rsid w:val="00A80C02"/>
    <w:rsid w:val="00A83018"/>
    <w:rsid w:val="00B774DC"/>
    <w:rsid w:val="00C449E8"/>
    <w:rsid w:val="00C969A6"/>
    <w:rsid w:val="00CA7D36"/>
    <w:rsid w:val="00CB5EE5"/>
    <w:rsid w:val="00CF1F14"/>
    <w:rsid w:val="00CF3A12"/>
    <w:rsid w:val="00D24208"/>
    <w:rsid w:val="00D60C38"/>
    <w:rsid w:val="00D66893"/>
    <w:rsid w:val="00D90ACB"/>
    <w:rsid w:val="00DC1500"/>
    <w:rsid w:val="00E44371"/>
    <w:rsid w:val="00E478C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2ACEFE"/>
  <w15:chartTrackingRefBased/>
  <w15:docId w15:val="{D7D4A2E2-A011-4037-AD6D-720A065F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C0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2026-10-09T06:19:00Z</cp:lastPrinted>
  <dcterms:created xsi:type="dcterms:W3CDTF">2026-09-30T07:20:00Z</dcterms:created>
  <dcterms:modified xsi:type="dcterms:W3CDTF">2026-10-09T06:20:00Z</dcterms:modified>
</cp:coreProperties>
</file>