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6E695" w14:textId="77777777" w:rsidR="00E90E78" w:rsidRPr="009475A8" w:rsidRDefault="00E90E78" w:rsidP="00E90E7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458E720" w14:textId="77777777" w:rsidR="00E90E78" w:rsidRPr="0063626E" w:rsidRDefault="00E90E78" w:rsidP="00E90E7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1A7A05A" w14:textId="77777777" w:rsidR="00E90E78" w:rsidRPr="0063626E" w:rsidRDefault="00E90E78" w:rsidP="00E90E78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6BF5B7C" w14:textId="77777777" w:rsidR="00E90E78" w:rsidRPr="0063626E" w:rsidRDefault="00E90E78" w:rsidP="00E90E78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6258620" w14:textId="77777777" w:rsidR="00E90E78" w:rsidRPr="0063626E" w:rsidRDefault="00E90E78" w:rsidP="00E90E78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89770E9" w14:textId="77777777" w:rsidR="00E90E78" w:rsidRPr="0063626E" w:rsidRDefault="00E90E78" w:rsidP="00E90E78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4D37B13" w14:textId="77777777" w:rsidR="00E90E78" w:rsidRPr="0063626E" w:rsidRDefault="00E90E78" w:rsidP="00E90E78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0257F56" w14:textId="77777777" w:rsidR="00E90E78" w:rsidRPr="0063626E" w:rsidRDefault="00E90E78" w:rsidP="00E90E78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992F4C2" w14:textId="77777777" w:rsidR="00E90E78" w:rsidRPr="0063626E" w:rsidRDefault="00E90E78" w:rsidP="00E90E78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5C4B3AF" w14:textId="77777777" w:rsidR="00E90E78" w:rsidRPr="0063626E" w:rsidRDefault="00E90E78" w:rsidP="00E90E78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62E080F" w14:textId="77777777" w:rsidR="00E90E78" w:rsidRPr="0063626E" w:rsidRDefault="00E90E78" w:rsidP="00E90E78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F7E5DD" w14:textId="77777777" w:rsidR="00E90E78" w:rsidRPr="0063626E" w:rsidRDefault="00E90E78" w:rsidP="00E90E78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73A34E4" w14:textId="77777777" w:rsidR="00E90E78" w:rsidRPr="00432E10" w:rsidRDefault="00E90E78" w:rsidP="00E90E7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F0BCDFE" w14:textId="77777777" w:rsidR="00E90E78" w:rsidRPr="00432E10" w:rsidRDefault="00E90E78" w:rsidP="00E90E7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2EA67D5" w14:textId="77777777" w:rsidR="00E90E78" w:rsidRPr="00432E10" w:rsidRDefault="00E90E78" w:rsidP="00E90E7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59E3910" w14:textId="77777777" w:rsidR="00E90E78" w:rsidRPr="00432E10" w:rsidRDefault="00E90E78" w:rsidP="00E90E7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FFD6D5" w14:textId="18D64826" w:rsidR="00E90E78" w:rsidRPr="00432E10" w:rsidRDefault="00E90E78" w:rsidP="00E90E7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C2A1D" w:rsidRPr="006C2A1D">
        <w:rPr>
          <w:rFonts w:eastAsia="Times New Roman" w:cs="Calibri"/>
          <w:b/>
          <w:lang w:eastAsia="pl-PL"/>
        </w:rPr>
        <w:t>Dostawa 1 szt. jednostki centralnej komputera stacjonarnego na potrzeby Instytutu Telekomunikacji WIEiT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KC-DE-zp.25.4</w:t>
      </w:r>
      <w:r w:rsidR="006C2A1D">
        <w:rPr>
          <w:rFonts w:eastAsia="Times New Roman" w:cs="Calibri"/>
          <w:b/>
          <w:bCs/>
          <w:lang w:eastAsia="pl-PL"/>
        </w:rPr>
        <w:t>97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EE16FD1" w14:textId="77777777" w:rsidR="00E90E78" w:rsidRPr="00432E10" w:rsidRDefault="00E90E78" w:rsidP="00E90E7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98B4E82" w14:textId="77777777" w:rsidR="00E90E78" w:rsidRPr="00432E10" w:rsidRDefault="00E90E78" w:rsidP="00E90E7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04FCA29" w14:textId="77777777" w:rsidR="00E90E78" w:rsidRPr="00432E10" w:rsidRDefault="00E90E78" w:rsidP="00E90E7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400B6754" w14:textId="77777777" w:rsidR="00E90E78" w:rsidRPr="00432E10" w:rsidRDefault="00E90E78" w:rsidP="00E90E7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087D2AB" w14:textId="77777777" w:rsidR="00E90E78" w:rsidRPr="00432E10" w:rsidRDefault="00E90E78" w:rsidP="00E90E7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45A992BB" w14:textId="77777777" w:rsidR="00E90E78" w:rsidRPr="00432E10" w:rsidRDefault="00E90E78" w:rsidP="00E90E78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6EFB02" w14:textId="77777777" w:rsidR="00E90E78" w:rsidRPr="00432E10" w:rsidRDefault="00E90E78" w:rsidP="00E90E78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A044DB" w14:textId="77777777" w:rsidR="00E90E78" w:rsidRPr="00432E10" w:rsidRDefault="00E90E78" w:rsidP="00E90E7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87E6A2F" w14:textId="77777777" w:rsidR="00E90E78" w:rsidRPr="00432E10" w:rsidRDefault="00E90E78" w:rsidP="00E90E7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4BC8B1A" w14:textId="77777777" w:rsidR="00E90E78" w:rsidRPr="00432E10" w:rsidRDefault="00E90E78" w:rsidP="00E90E7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2294A0A" w14:textId="21889298" w:rsidR="005103B9" w:rsidRPr="00E90E78" w:rsidRDefault="00E90E78" w:rsidP="00E90E7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E90E7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B166" w14:textId="77777777" w:rsidR="007F49A8" w:rsidRDefault="007F49A8" w:rsidP="0038231F">
      <w:pPr>
        <w:spacing w:after="0" w:line="240" w:lineRule="auto"/>
      </w:pPr>
      <w:r>
        <w:separator/>
      </w:r>
    </w:p>
  </w:endnote>
  <w:endnote w:type="continuationSeparator" w:id="0">
    <w:p w14:paraId="5D497C03" w14:textId="77777777" w:rsidR="007F49A8" w:rsidRDefault="007F49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DC4A3" w14:textId="77777777" w:rsidR="00C635CB" w:rsidRDefault="00C63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677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0B63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C1E3B" w14:textId="77777777" w:rsidR="00C635CB" w:rsidRDefault="00C63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8D0D1" w14:textId="77777777" w:rsidR="007F49A8" w:rsidRDefault="007F49A8" w:rsidP="0038231F">
      <w:pPr>
        <w:spacing w:after="0" w:line="240" w:lineRule="auto"/>
      </w:pPr>
      <w:r>
        <w:separator/>
      </w:r>
    </w:p>
  </w:footnote>
  <w:footnote w:type="continuationSeparator" w:id="0">
    <w:p w14:paraId="11416EAE" w14:textId="77777777" w:rsidR="007F49A8" w:rsidRDefault="007F49A8" w:rsidP="0038231F">
      <w:pPr>
        <w:spacing w:after="0" w:line="240" w:lineRule="auto"/>
      </w:pPr>
      <w:r>
        <w:continuationSeparator/>
      </w:r>
    </w:p>
  </w:footnote>
  <w:footnote w:id="1">
    <w:p w14:paraId="5F2BE5CA" w14:textId="77777777" w:rsidR="00E90E78" w:rsidRDefault="00E90E78" w:rsidP="00E90E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21B601C" w14:textId="77777777" w:rsidR="00E90E78" w:rsidRDefault="00E90E78" w:rsidP="00E90E7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A868B" w14:textId="77777777" w:rsidR="00C635CB" w:rsidRDefault="00C63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19AB" w14:textId="77777777" w:rsidR="00C635CB" w:rsidRDefault="00C63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B3B61" w14:textId="77777777" w:rsidR="00C635CB" w:rsidRDefault="00C63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934721">
    <w:abstractNumId w:val="7"/>
  </w:num>
  <w:num w:numId="2" w16cid:durableId="1650288164">
    <w:abstractNumId w:val="0"/>
  </w:num>
  <w:num w:numId="3" w16cid:durableId="1213418823">
    <w:abstractNumId w:val="6"/>
  </w:num>
  <w:num w:numId="4" w16cid:durableId="1941719251">
    <w:abstractNumId w:val="9"/>
  </w:num>
  <w:num w:numId="5" w16cid:durableId="2135753165">
    <w:abstractNumId w:val="8"/>
  </w:num>
  <w:num w:numId="6" w16cid:durableId="1230312348">
    <w:abstractNumId w:val="5"/>
  </w:num>
  <w:num w:numId="7" w16cid:durableId="1885674733">
    <w:abstractNumId w:val="1"/>
  </w:num>
  <w:num w:numId="8" w16cid:durableId="1827936603">
    <w:abstractNumId w:val="3"/>
  </w:num>
  <w:num w:numId="9" w16cid:durableId="1790077745">
    <w:abstractNumId w:val="2"/>
  </w:num>
  <w:num w:numId="10" w16cid:durableId="2046977519">
    <w:abstractNumId w:val="4"/>
  </w:num>
  <w:num w:numId="11" w16cid:durableId="15427836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B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D55"/>
    <w:rsid w:val="001902D2"/>
    <w:rsid w:val="001C6945"/>
    <w:rsid w:val="001C733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0B76"/>
    <w:rsid w:val="005641F0"/>
    <w:rsid w:val="005C39CA"/>
    <w:rsid w:val="005E176A"/>
    <w:rsid w:val="00634311"/>
    <w:rsid w:val="00641874"/>
    <w:rsid w:val="006676AE"/>
    <w:rsid w:val="006A3A1F"/>
    <w:rsid w:val="006A52B6"/>
    <w:rsid w:val="006C2A1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9A8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35C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E78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E3286"/>
  <w15:chartTrackingRefBased/>
  <w15:docId w15:val="{082BFED5-68CD-44E5-8487-42F4AC2E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E7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2026-09-30T07:31:00Z</dcterms:created>
  <dcterms:modified xsi:type="dcterms:W3CDTF">2026-09-30T07:33:00Z</dcterms:modified>
</cp:coreProperties>
</file>