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D1635" w14:textId="77777777" w:rsidR="001A39D9" w:rsidRPr="00500E72" w:rsidRDefault="001A39D9" w:rsidP="001A39D9">
      <w:pPr>
        <w:pStyle w:val="Nagwek3"/>
        <w:jc w:val="right"/>
        <w:rPr>
          <w:rFonts w:ascii="Times New Roman" w:hAnsi="Times New Roman"/>
          <w:sz w:val="18"/>
          <w:szCs w:val="18"/>
        </w:rPr>
      </w:pPr>
      <w:r w:rsidRPr="00500E72">
        <w:rPr>
          <w:rFonts w:ascii="Times New Roman" w:hAnsi="Times New Roman"/>
          <w:b w:val="0"/>
          <w:sz w:val="18"/>
          <w:szCs w:val="18"/>
        </w:rPr>
        <w:tab/>
      </w:r>
      <w:r w:rsidRPr="00500E72">
        <w:rPr>
          <w:rFonts w:ascii="Times New Roman" w:hAnsi="Times New Roman"/>
          <w:b w:val="0"/>
          <w:sz w:val="18"/>
          <w:szCs w:val="18"/>
        </w:rPr>
        <w:tab/>
      </w:r>
      <w:r w:rsidRPr="00500E72">
        <w:rPr>
          <w:rFonts w:ascii="Times New Roman" w:hAnsi="Times New Roman"/>
          <w:b w:val="0"/>
          <w:sz w:val="18"/>
          <w:szCs w:val="18"/>
        </w:rPr>
        <w:tab/>
      </w:r>
      <w:r w:rsidRPr="00500E72">
        <w:rPr>
          <w:rFonts w:ascii="Times New Roman" w:hAnsi="Times New Roman"/>
          <w:b w:val="0"/>
          <w:sz w:val="18"/>
          <w:szCs w:val="18"/>
        </w:rPr>
        <w:tab/>
      </w:r>
      <w:r w:rsidRPr="00500E72">
        <w:rPr>
          <w:rFonts w:ascii="Times New Roman" w:hAnsi="Times New Roman"/>
          <w:b w:val="0"/>
          <w:sz w:val="18"/>
          <w:szCs w:val="18"/>
        </w:rPr>
        <w:tab/>
      </w:r>
      <w:r w:rsidRPr="00500E72">
        <w:rPr>
          <w:rFonts w:ascii="Times New Roman" w:hAnsi="Times New Roman"/>
          <w:b w:val="0"/>
          <w:sz w:val="18"/>
          <w:szCs w:val="18"/>
        </w:rPr>
        <w:tab/>
      </w:r>
      <w:r w:rsidRPr="00500E72">
        <w:rPr>
          <w:rFonts w:ascii="Times New Roman" w:hAnsi="Times New Roman"/>
          <w:b w:val="0"/>
          <w:sz w:val="18"/>
          <w:szCs w:val="18"/>
        </w:rPr>
        <w:tab/>
      </w:r>
      <w:r w:rsidRPr="00500E72">
        <w:rPr>
          <w:rFonts w:ascii="Times New Roman" w:hAnsi="Times New Roman"/>
          <w:sz w:val="18"/>
          <w:szCs w:val="18"/>
        </w:rPr>
        <w:t>Załącznik nr 1</w:t>
      </w:r>
    </w:p>
    <w:p w14:paraId="6B99B35D" w14:textId="77777777" w:rsidR="001A39D9" w:rsidRPr="00500E72" w:rsidRDefault="001A39D9" w:rsidP="001A39D9">
      <w:pPr>
        <w:tabs>
          <w:tab w:val="left" w:pos="694"/>
          <w:tab w:val="right" w:pos="9000"/>
        </w:tabs>
        <w:jc w:val="center"/>
        <w:rPr>
          <w:b/>
          <w:sz w:val="18"/>
          <w:szCs w:val="18"/>
        </w:rPr>
      </w:pPr>
    </w:p>
    <w:p w14:paraId="0282D4E6" w14:textId="77777777" w:rsidR="001A39D9" w:rsidRPr="00500E72" w:rsidRDefault="001A39D9" w:rsidP="001A39D9">
      <w:pPr>
        <w:tabs>
          <w:tab w:val="left" w:pos="694"/>
          <w:tab w:val="right" w:pos="9000"/>
        </w:tabs>
        <w:jc w:val="center"/>
        <w:rPr>
          <w:b/>
          <w:sz w:val="18"/>
          <w:szCs w:val="18"/>
        </w:rPr>
      </w:pPr>
      <w:r w:rsidRPr="00500E72">
        <w:rPr>
          <w:b/>
          <w:sz w:val="18"/>
          <w:szCs w:val="18"/>
        </w:rPr>
        <w:t>FORMULARZ OFERTY</w:t>
      </w:r>
    </w:p>
    <w:p w14:paraId="702E346C" w14:textId="77777777" w:rsidR="001A39D9" w:rsidRPr="00500E72" w:rsidRDefault="001A39D9" w:rsidP="001A39D9">
      <w:pPr>
        <w:tabs>
          <w:tab w:val="left" w:pos="694"/>
          <w:tab w:val="right" w:pos="9000"/>
        </w:tabs>
        <w:rPr>
          <w:b/>
          <w:sz w:val="18"/>
          <w:szCs w:val="18"/>
        </w:rPr>
      </w:pPr>
    </w:p>
    <w:p w14:paraId="5BA5B07A" w14:textId="77777777" w:rsidR="00500E72" w:rsidRPr="00500E72" w:rsidRDefault="00500E72" w:rsidP="00500E72">
      <w:pPr>
        <w:tabs>
          <w:tab w:val="left" w:pos="694"/>
          <w:tab w:val="right" w:pos="9000"/>
        </w:tabs>
        <w:rPr>
          <w:sz w:val="18"/>
          <w:szCs w:val="18"/>
        </w:rPr>
      </w:pPr>
      <w:r w:rsidRPr="00500E72">
        <w:rPr>
          <w:sz w:val="18"/>
          <w:szCs w:val="18"/>
        </w:rPr>
        <w:t>NAZWA WYKONAWCY:……………………………………………………………………..</w:t>
      </w:r>
    </w:p>
    <w:p w14:paraId="7E701288" w14:textId="77777777" w:rsidR="00500E72" w:rsidRPr="00500E72" w:rsidRDefault="00500E72" w:rsidP="00500E72">
      <w:pPr>
        <w:tabs>
          <w:tab w:val="left" w:pos="694"/>
          <w:tab w:val="right" w:pos="9000"/>
        </w:tabs>
        <w:rPr>
          <w:sz w:val="18"/>
          <w:szCs w:val="18"/>
        </w:rPr>
      </w:pPr>
      <w:r w:rsidRPr="00500E72">
        <w:rPr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</w:t>
      </w:r>
    </w:p>
    <w:p w14:paraId="2C83DFEC" w14:textId="77777777" w:rsidR="00500E72" w:rsidRPr="00500E72" w:rsidRDefault="00500E72" w:rsidP="00500E72">
      <w:pPr>
        <w:tabs>
          <w:tab w:val="left" w:pos="694"/>
          <w:tab w:val="right" w:pos="9000"/>
        </w:tabs>
        <w:rPr>
          <w:sz w:val="18"/>
          <w:szCs w:val="18"/>
        </w:rPr>
      </w:pPr>
      <w:r w:rsidRPr="00500E72">
        <w:rPr>
          <w:sz w:val="18"/>
          <w:szCs w:val="18"/>
        </w:rPr>
        <w:t>ADRES:………………………………………………………………………………………………</w:t>
      </w:r>
    </w:p>
    <w:p w14:paraId="5A322598" w14:textId="77777777" w:rsidR="00500E72" w:rsidRPr="00500E72" w:rsidRDefault="00500E72" w:rsidP="00500E72">
      <w:pPr>
        <w:tabs>
          <w:tab w:val="left" w:pos="694"/>
          <w:tab w:val="right" w:pos="9000"/>
        </w:tabs>
        <w:rPr>
          <w:sz w:val="18"/>
          <w:szCs w:val="18"/>
        </w:rPr>
      </w:pPr>
      <w:r w:rsidRPr="00500E72">
        <w:rPr>
          <w:sz w:val="18"/>
          <w:szCs w:val="18"/>
        </w:rPr>
        <w:t>Adres zamieszkania (dotyczy osób prowadzących działalność gospodarczą):………………………</w:t>
      </w:r>
    </w:p>
    <w:p w14:paraId="50D90F49" w14:textId="77777777" w:rsidR="00500E72" w:rsidRPr="00500E72" w:rsidRDefault="00500E72" w:rsidP="00500E72">
      <w:pPr>
        <w:tabs>
          <w:tab w:val="left" w:pos="694"/>
          <w:tab w:val="right" w:pos="9000"/>
        </w:tabs>
        <w:rPr>
          <w:sz w:val="18"/>
          <w:szCs w:val="18"/>
        </w:rPr>
      </w:pPr>
      <w:r w:rsidRPr="00500E72">
        <w:rPr>
          <w:sz w:val="18"/>
          <w:szCs w:val="18"/>
        </w:rPr>
        <w:t>POWIAT:…………………………………WOJEWÓDZTWO …………………………….............</w:t>
      </w:r>
    </w:p>
    <w:p w14:paraId="322C3FE8" w14:textId="77777777" w:rsidR="00500E72" w:rsidRPr="00500E72" w:rsidRDefault="00500E72" w:rsidP="00500E72">
      <w:pPr>
        <w:tabs>
          <w:tab w:val="left" w:pos="694"/>
          <w:tab w:val="right" w:pos="9000"/>
        </w:tabs>
        <w:rPr>
          <w:sz w:val="18"/>
          <w:szCs w:val="18"/>
        </w:rPr>
      </w:pPr>
      <w:r w:rsidRPr="00500E72">
        <w:rPr>
          <w:sz w:val="18"/>
          <w:szCs w:val="18"/>
        </w:rPr>
        <w:t>TEL.…………………………………FAX ………………………………</w:t>
      </w:r>
    </w:p>
    <w:p w14:paraId="669C7FB2" w14:textId="77777777" w:rsidR="00500E72" w:rsidRPr="00500E72" w:rsidRDefault="00500E72" w:rsidP="00500E72">
      <w:pPr>
        <w:tabs>
          <w:tab w:val="left" w:pos="694"/>
          <w:tab w:val="right" w:pos="9000"/>
        </w:tabs>
        <w:rPr>
          <w:sz w:val="18"/>
          <w:szCs w:val="18"/>
        </w:rPr>
      </w:pPr>
      <w:r w:rsidRPr="00500E72">
        <w:rPr>
          <w:sz w:val="18"/>
          <w:szCs w:val="18"/>
        </w:rPr>
        <w:t>E-MAIL………………………………………………………………………………………….</w:t>
      </w:r>
    </w:p>
    <w:p w14:paraId="1CDBB665" w14:textId="77777777" w:rsidR="00500E72" w:rsidRPr="00500E72" w:rsidRDefault="00500E72" w:rsidP="00500E72">
      <w:pPr>
        <w:tabs>
          <w:tab w:val="left" w:pos="694"/>
          <w:tab w:val="right" w:pos="9000"/>
        </w:tabs>
        <w:rPr>
          <w:sz w:val="18"/>
          <w:szCs w:val="18"/>
        </w:rPr>
      </w:pPr>
      <w:r w:rsidRPr="00500E72">
        <w:rPr>
          <w:sz w:val="18"/>
          <w:szCs w:val="18"/>
        </w:rPr>
        <w:t>NIP…………………………………. REGON:………………………………………………...</w:t>
      </w:r>
    </w:p>
    <w:p w14:paraId="33F0F54B" w14:textId="77777777" w:rsidR="00500E72" w:rsidRPr="00500E72" w:rsidRDefault="00500E72" w:rsidP="00500E72">
      <w:pPr>
        <w:tabs>
          <w:tab w:val="left" w:pos="694"/>
          <w:tab w:val="right" w:pos="9000"/>
        </w:tabs>
        <w:rPr>
          <w:sz w:val="18"/>
          <w:szCs w:val="18"/>
        </w:rPr>
      </w:pPr>
      <w:r w:rsidRPr="00500E72">
        <w:rPr>
          <w:sz w:val="18"/>
          <w:szCs w:val="18"/>
        </w:rPr>
        <w:t>BANK/ NR KONTA ……………………………………………………………………………</w:t>
      </w:r>
    </w:p>
    <w:p w14:paraId="3DFF055A" w14:textId="77777777" w:rsidR="00500E72" w:rsidRPr="00500E72" w:rsidRDefault="00500E72" w:rsidP="00500E72">
      <w:pPr>
        <w:tabs>
          <w:tab w:val="left" w:pos="694"/>
          <w:tab w:val="right" w:pos="9000"/>
        </w:tabs>
        <w:rPr>
          <w:b/>
          <w:sz w:val="18"/>
          <w:szCs w:val="18"/>
        </w:rPr>
      </w:pPr>
    </w:p>
    <w:p w14:paraId="7B7D35FE" w14:textId="77777777" w:rsidR="00500E72" w:rsidRPr="00500E72" w:rsidRDefault="00500E72" w:rsidP="00500E72">
      <w:pPr>
        <w:spacing w:line="360" w:lineRule="auto"/>
        <w:rPr>
          <w:sz w:val="18"/>
          <w:szCs w:val="18"/>
        </w:rPr>
      </w:pPr>
      <w:r w:rsidRPr="00500E72">
        <w:rPr>
          <w:sz w:val="18"/>
          <w:szCs w:val="18"/>
        </w:rPr>
        <w:t>Do: Nazwa i siedziba Zamawiającego:</w:t>
      </w:r>
    </w:p>
    <w:p w14:paraId="0D8D4B7C" w14:textId="77777777" w:rsidR="00500E72" w:rsidRPr="00500E72" w:rsidRDefault="00500E72" w:rsidP="00500E72">
      <w:pPr>
        <w:ind w:right="-110"/>
        <w:rPr>
          <w:b/>
          <w:sz w:val="18"/>
          <w:szCs w:val="18"/>
        </w:rPr>
      </w:pPr>
      <w:r w:rsidRPr="00500E72">
        <w:rPr>
          <w:b/>
          <w:sz w:val="18"/>
          <w:szCs w:val="18"/>
        </w:rPr>
        <w:t>Akademia Górniczo – Hutnicza im. Stanisława Staszica w Krakowie</w:t>
      </w:r>
    </w:p>
    <w:p w14:paraId="0095916B" w14:textId="77777777" w:rsidR="00500E72" w:rsidRPr="00500E72" w:rsidRDefault="00500E72" w:rsidP="00500E72">
      <w:pPr>
        <w:ind w:right="-110"/>
        <w:rPr>
          <w:b/>
          <w:sz w:val="18"/>
          <w:szCs w:val="18"/>
        </w:rPr>
      </w:pPr>
      <w:r w:rsidRPr="00500E72">
        <w:rPr>
          <w:b/>
          <w:sz w:val="18"/>
          <w:szCs w:val="18"/>
        </w:rPr>
        <w:t xml:space="preserve">Dział Zamówień Publicznych  </w:t>
      </w:r>
    </w:p>
    <w:p w14:paraId="04F86049" w14:textId="77777777" w:rsidR="00500E72" w:rsidRPr="00500E72" w:rsidRDefault="00500E72" w:rsidP="00500E72">
      <w:pPr>
        <w:ind w:right="-110"/>
        <w:rPr>
          <w:b/>
          <w:sz w:val="18"/>
          <w:szCs w:val="18"/>
        </w:rPr>
      </w:pPr>
      <w:r w:rsidRPr="00500E72">
        <w:rPr>
          <w:b/>
          <w:sz w:val="18"/>
          <w:szCs w:val="18"/>
        </w:rPr>
        <w:t xml:space="preserve">Al. Mickiewicza 30 </w:t>
      </w:r>
    </w:p>
    <w:p w14:paraId="47927CA7" w14:textId="77777777" w:rsidR="00500E72" w:rsidRPr="00500E72" w:rsidRDefault="00500E72" w:rsidP="00500E72">
      <w:pPr>
        <w:rPr>
          <w:b/>
          <w:sz w:val="18"/>
          <w:szCs w:val="18"/>
        </w:rPr>
      </w:pPr>
      <w:r w:rsidRPr="00500E72">
        <w:rPr>
          <w:b/>
          <w:sz w:val="18"/>
          <w:szCs w:val="18"/>
        </w:rPr>
        <w:t xml:space="preserve">30-059 Kraków,  </w:t>
      </w:r>
    </w:p>
    <w:p w14:paraId="39A94B18" w14:textId="77777777" w:rsidR="001A39D9" w:rsidRPr="00500E72" w:rsidRDefault="001A39D9" w:rsidP="00500E72">
      <w:pPr>
        <w:rPr>
          <w:b/>
          <w:sz w:val="18"/>
          <w:szCs w:val="18"/>
        </w:rPr>
      </w:pPr>
    </w:p>
    <w:p w14:paraId="2EB2AAE4" w14:textId="77777777" w:rsidR="001A39D9" w:rsidRPr="00500E72" w:rsidRDefault="001A39D9" w:rsidP="001A39D9">
      <w:pPr>
        <w:ind w:firstLine="3969"/>
        <w:rPr>
          <w:b/>
          <w:sz w:val="18"/>
          <w:szCs w:val="18"/>
        </w:rPr>
      </w:pPr>
    </w:p>
    <w:p w14:paraId="1752B822" w14:textId="74D748DA" w:rsidR="001A39D9" w:rsidRPr="00500E72" w:rsidRDefault="001A39D9" w:rsidP="00392E6F">
      <w:pPr>
        <w:widowControl w:val="0"/>
        <w:ind w:right="1"/>
        <w:jc w:val="both"/>
        <w:rPr>
          <w:b/>
          <w:sz w:val="18"/>
          <w:szCs w:val="18"/>
        </w:rPr>
      </w:pPr>
      <w:r w:rsidRPr="00500E72">
        <w:rPr>
          <w:sz w:val="18"/>
          <w:szCs w:val="18"/>
        </w:rPr>
        <w:t xml:space="preserve">Przystępując do postępowania o udzielenie zamówienia publicznego, którego przedmiotem jest: </w:t>
      </w:r>
      <w:r w:rsidR="00AE23CE" w:rsidRPr="00AE23CE">
        <w:rPr>
          <w:b/>
          <w:sz w:val="18"/>
          <w:szCs w:val="18"/>
        </w:rPr>
        <w:t>Dostawa i montaż mebli biurowych w pomieszczeniu nr 113 w budynku Biblioteki Głównej AGH KC-DE-zp.25.509.2026</w:t>
      </w:r>
      <w:r w:rsidR="00500E72" w:rsidRPr="00500E72">
        <w:rPr>
          <w:b/>
          <w:sz w:val="18"/>
          <w:szCs w:val="18"/>
        </w:rPr>
        <w:t xml:space="preserve"> </w:t>
      </w:r>
      <w:r w:rsidRPr="00500E72">
        <w:rPr>
          <w:sz w:val="18"/>
          <w:szCs w:val="18"/>
        </w:rPr>
        <w:t>oferuję realizację przedmiotu zamówienia, zgodnie z zasadami określonymi w specyfikacji warunków zamówienia.</w:t>
      </w:r>
    </w:p>
    <w:p w14:paraId="5B6EB8E1" w14:textId="77777777" w:rsidR="001A39D9" w:rsidRPr="00500E72" w:rsidRDefault="001A39D9" w:rsidP="001A39D9">
      <w:pPr>
        <w:tabs>
          <w:tab w:val="right" w:pos="9000"/>
        </w:tabs>
        <w:rPr>
          <w:sz w:val="18"/>
          <w:szCs w:val="18"/>
        </w:rPr>
      </w:pPr>
    </w:p>
    <w:tbl>
      <w:tblPr>
        <w:tblW w:w="10061" w:type="dxa"/>
        <w:tblInd w:w="-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2"/>
        <w:gridCol w:w="3118"/>
        <w:gridCol w:w="1418"/>
        <w:gridCol w:w="709"/>
        <w:gridCol w:w="1275"/>
        <w:gridCol w:w="1134"/>
        <w:gridCol w:w="709"/>
        <w:gridCol w:w="1276"/>
      </w:tblGrid>
      <w:tr w:rsidR="001A39D9" w:rsidRPr="00500E72" w14:paraId="19DE4E0D" w14:textId="77777777" w:rsidTr="00495BF3">
        <w:trPr>
          <w:trHeight w:val="645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B78959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500E72">
              <w:rPr>
                <w:b/>
                <w:sz w:val="18"/>
                <w:szCs w:val="18"/>
              </w:rPr>
              <w:t>L.p.</w:t>
            </w:r>
          </w:p>
        </w:tc>
        <w:tc>
          <w:tcPr>
            <w:tcW w:w="311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CED9B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500E72">
              <w:rPr>
                <w:b/>
                <w:sz w:val="18"/>
                <w:szCs w:val="18"/>
              </w:rPr>
              <w:t>Nazwa elementu</w:t>
            </w:r>
          </w:p>
          <w:p w14:paraId="25D417B8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500E72">
              <w:rPr>
                <w:b/>
                <w:sz w:val="18"/>
                <w:szCs w:val="18"/>
              </w:rPr>
              <w:t>(lub usługi)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9EC176" w14:textId="1DE4D009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500E72">
              <w:rPr>
                <w:b/>
                <w:sz w:val="18"/>
                <w:szCs w:val="18"/>
              </w:rPr>
              <w:t>Producent</w:t>
            </w:r>
            <w:r w:rsidR="002449D6" w:rsidRPr="00500E72">
              <w:rPr>
                <w:b/>
                <w:sz w:val="18"/>
                <w:szCs w:val="18"/>
              </w:rPr>
              <w:t xml:space="preserve"> i </w:t>
            </w:r>
            <w:r w:rsidRPr="00500E72">
              <w:rPr>
                <w:b/>
                <w:sz w:val="18"/>
                <w:szCs w:val="18"/>
              </w:rPr>
              <w:t>model</w:t>
            </w:r>
            <w:r w:rsidR="00984C48" w:rsidRPr="00500E72">
              <w:rPr>
                <w:b/>
                <w:sz w:val="18"/>
                <w:szCs w:val="18"/>
              </w:rPr>
              <w:t xml:space="preserve"> </w:t>
            </w:r>
            <w:r w:rsidR="00984C48" w:rsidRPr="00500E72">
              <w:rPr>
                <w:b/>
                <w:color w:val="FF0000"/>
                <w:sz w:val="18"/>
                <w:szCs w:val="18"/>
              </w:rPr>
              <w:t>lub</w:t>
            </w:r>
            <w:r w:rsidR="00984C48" w:rsidRPr="00500E72">
              <w:rPr>
                <w:b/>
                <w:sz w:val="18"/>
                <w:szCs w:val="18"/>
              </w:rPr>
              <w:t xml:space="preserve"> </w:t>
            </w:r>
            <w:r w:rsidRPr="00500E72">
              <w:rPr>
                <w:b/>
                <w:sz w:val="18"/>
                <w:szCs w:val="18"/>
              </w:rPr>
              <w:t>wyrób własny</w:t>
            </w:r>
            <w:r w:rsidR="00993A13" w:rsidRPr="00500E72">
              <w:rPr>
                <w:b/>
                <w:sz w:val="18"/>
                <w:szCs w:val="18"/>
              </w:rPr>
              <w:t>*)</w:t>
            </w: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0C0FA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8"/>
                <w:szCs w:val="18"/>
              </w:rPr>
            </w:pPr>
            <w:r w:rsidRPr="00500E72">
              <w:rPr>
                <w:b/>
                <w:bCs/>
                <w:sz w:val="18"/>
                <w:szCs w:val="18"/>
              </w:rPr>
              <w:t>Liczba szt.</w:t>
            </w:r>
          </w:p>
          <w:p w14:paraId="25A8335A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C6D930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500E72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500E72">
              <w:rPr>
                <w:b/>
                <w:sz w:val="18"/>
                <w:szCs w:val="18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86E9F2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8"/>
                <w:szCs w:val="18"/>
              </w:rPr>
            </w:pPr>
            <w:r w:rsidRPr="00500E72">
              <w:rPr>
                <w:b/>
                <w:bCs/>
                <w:sz w:val="18"/>
                <w:szCs w:val="18"/>
              </w:rPr>
              <w:t>Wartość netto</w:t>
            </w:r>
          </w:p>
          <w:p w14:paraId="7DC9A4C7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500E72">
              <w:rPr>
                <w:b/>
                <w:sz w:val="18"/>
                <w:szCs w:val="18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36B84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8"/>
                <w:szCs w:val="18"/>
              </w:rPr>
            </w:pPr>
            <w:r w:rsidRPr="00500E72">
              <w:rPr>
                <w:b/>
                <w:bCs/>
                <w:sz w:val="18"/>
                <w:szCs w:val="18"/>
              </w:rPr>
              <w:t>VAT</w:t>
            </w:r>
          </w:p>
          <w:p w14:paraId="53007F4B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500E72">
              <w:rPr>
                <w:b/>
                <w:sz w:val="18"/>
                <w:szCs w:val="18"/>
              </w:rPr>
              <w:t>[%]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204001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8"/>
                <w:szCs w:val="18"/>
              </w:rPr>
            </w:pPr>
            <w:r w:rsidRPr="00500E72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51444572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500E72">
              <w:rPr>
                <w:b/>
                <w:sz w:val="18"/>
                <w:szCs w:val="18"/>
              </w:rPr>
              <w:t>[PLN]</w:t>
            </w:r>
          </w:p>
          <w:p w14:paraId="43291383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500E72">
              <w:rPr>
                <w:b/>
                <w:sz w:val="18"/>
                <w:szCs w:val="18"/>
              </w:rPr>
              <w:t xml:space="preserve"> (z doliczonym </w:t>
            </w:r>
            <w:r w:rsidRPr="00500E72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1A39D9" w:rsidRPr="00500E72" w14:paraId="49312C4B" w14:textId="77777777" w:rsidTr="00495BF3">
        <w:trPr>
          <w:trHeight w:val="275"/>
        </w:trPr>
        <w:tc>
          <w:tcPr>
            <w:tcW w:w="42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650AD0" w14:textId="77777777" w:rsidR="001A39D9" w:rsidRPr="00500E72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500E72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C88FB" w14:textId="77777777" w:rsidR="001A39D9" w:rsidRPr="00500E72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500E72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FFE099" w14:textId="77777777" w:rsidR="001A39D9" w:rsidRPr="00500E72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500E72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582687" w14:textId="77777777" w:rsidR="001A39D9" w:rsidRPr="00500E72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500E72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CAAD76" w14:textId="77777777" w:rsidR="001A39D9" w:rsidRPr="00500E72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500E72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6D45FD" w14:textId="77777777" w:rsidR="001A39D9" w:rsidRPr="00500E72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500E72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22B546" w14:textId="77777777" w:rsidR="001A39D9" w:rsidRPr="00500E72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500E72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90F5C3" w14:textId="77777777" w:rsidR="001A39D9" w:rsidRPr="00500E72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500E72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3A32B9" w:rsidRPr="00500E72" w14:paraId="30075994" w14:textId="77777777" w:rsidTr="00495BF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188649" w14:textId="09B4453C" w:rsidR="003A32B9" w:rsidRPr="00500E72" w:rsidRDefault="003A32B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500E72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1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E49116" w14:textId="2D53A008" w:rsidR="003A32B9" w:rsidRPr="00500E72" w:rsidRDefault="00AE23CE" w:rsidP="0052074A">
            <w:pPr>
              <w:widowControl w:val="0"/>
              <w:ind w:right="1"/>
              <w:rPr>
                <w:b/>
                <w:sz w:val="18"/>
                <w:szCs w:val="18"/>
              </w:rPr>
            </w:pPr>
            <w:r w:rsidRPr="00AE23CE">
              <w:rPr>
                <w:b/>
                <w:sz w:val="18"/>
                <w:szCs w:val="18"/>
              </w:rPr>
              <w:t xml:space="preserve">Szafa ubraniowa 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9EC86A" w14:textId="77777777" w:rsidR="003A32B9" w:rsidRPr="00500E72" w:rsidRDefault="003A32B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7B7907" w14:textId="1070BCEE" w:rsidR="003A32B9" w:rsidRPr="00500E72" w:rsidRDefault="00FE3C92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500E72">
              <w:rPr>
                <w:b/>
                <w:sz w:val="18"/>
                <w:szCs w:val="18"/>
              </w:rPr>
              <w:t>1</w:t>
            </w:r>
            <w:r w:rsidR="0021761F" w:rsidRPr="00500E72">
              <w:rPr>
                <w:b/>
                <w:sz w:val="18"/>
                <w:szCs w:val="18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DED84F" w14:textId="77777777" w:rsidR="003A32B9" w:rsidRPr="00500E72" w:rsidRDefault="003A32B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1D3593" w14:textId="77777777" w:rsidR="003A32B9" w:rsidRPr="00500E72" w:rsidRDefault="003A32B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9D314D" w14:textId="77777777" w:rsidR="003A32B9" w:rsidRPr="00500E72" w:rsidRDefault="003A32B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793C33" w14:textId="77777777" w:rsidR="003A32B9" w:rsidRPr="00500E72" w:rsidRDefault="003A32B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</w:tr>
      <w:tr w:rsidR="001A39D9" w:rsidRPr="00500E72" w14:paraId="68AFC5FC" w14:textId="77777777" w:rsidTr="00495BF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58C185" w14:textId="77848360" w:rsidR="001A39D9" w:rsidRPr="00500E72" w:rsidRDefault="00BC26B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500E7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1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04D25A" w14:textId="646E4474" w:rsidR="001A39D9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AE23CE">
              <w:rPr>
                <w:b/>
                <w:sz w:val="18"/>
                <w:szCs w:val="18"/>
              </w:rPr>
              <w:t xml:space="preserve">Szafa biurowa zamykana 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0681AA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A92EB9" w14:textId="7B3D19C5" w:rsidR="001A39D9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 </w:t>
            </w:r>
            <w:r w:rsidR="0021761F" w:rsidRPr="00500E72">
              <w:rPr>
                <w:b/>
                <w:sz w:val="18"/>
                <w:szCs w:val="18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72527C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D352BD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19E185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ED8262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</w:tr>
      <w:tr w:rsidR="001A39D9" w:rsidRPr="00500E72" w14:paraId="27E7D565" w14:textId="77777777" w:rsidTr="00495BF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4B5354" w14:textId="31B0FD27" w:rsidR="001A39D9" w:rsidRPr="00500E72" w:rsidRDefault="00BC26B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500E7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31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C87DE0" w14:textId="6C3AB729" w:rsidR="001A39D9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AE23CE">
              <w:rPr>
                <w:b/>
                <w:sz w:val="18"/>
                <w:szCs w:val="18"/>
              </w:rPr>
              <w:t xml:space="preserve">Szafa biurowa częściowo otwarta 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91FBB5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71EFA5" w14:textId="21173A87" w:rsidR="001A39D9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  <w:r w:rsidR="0021761F" w:rsidRPr="00500E72">
              <w:rPr>
                <w:b/>
                <w:sz w:val="18"/>
                <w:szCs w:val="18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03832F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CC4776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DE6C35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EA19AD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</w:tr>
      <w:tr w:rsidR="00AE23CE" w:rsidRPr="00500E72" w14:paraId="6F8EA52B" w14:textId="77777777" w:rsidTr="00495BF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DD12E2" w14:textId="58ABACB1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AE23CE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31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2A289E" w14:textId="22FD6E4F" w:rsidR="00AE23CE" w:rsidRDefault="00AE23CE" w:rsidP="00495BF3">
            <w:pPr>
              <w:widowControl w:val="0"/>
              <w:ind w:right="1"/>
              <w:rPr>
                <w:b/>
                <w:sz w:val="18"/>
                <w:szCs w:val="18"/>
              </w:rPr>
            </w:pPr>
            <w:r w:rsidRPr="00AE23CE">
              <w:rPr>
                <w:b/>
                <w:sz w:val="18"/>
                <w:szCs w:val="18"/>
              </w:rPr>
              <w:t xml:space="preserve">Szafa biurowa z drzwiami przesuwnymi 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64F7F0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88710E" w14:textId="71ACCB3E" w:rsidR="00AE23CE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AE23CE">
              <w:rPr>
                <w:b/>
                <w:sz w:val="18"/>
                <w:szCs w:val="18"/>
              </w:rPr>
              <w:t>1 szt</w:t>
            </w:r>
            <w:r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65E8C5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9FC0BB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B1A6BF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569494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</w:tr>
      <w:tr w:rsidR="00AE23CE" w:rsidRPr="00500E72" w14:paraId="1C4F1F4C" w14:textId="77777777" w:rsidTr="00495BF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1D1C63" w14:textId="6F9F3BAC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AE23CE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31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D6BF8E" w14:textId="73C3360C" w:rsidR="00AE23CE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proofErr w:type="spellStart"/>
            <w:r w:rsidRPr="00AE23CE">
              <w:rPr>
                <w:b/>
                <w:sz w:val="18"/>
                <w:szCs w:val="18"/>
              </w:rPr>
              <w:t>Kontenerek</w:t>
            </w:r>
            <w:proofErr w:type="spellEnd"/>
            <w:r w:rsidRPr="00AE23CE">
              <w:rPr>
                <w:b/>
                <w:sz w:val="18"/>
                <w:szCs w:val="18"/>
              </w:rPr>
              <w:t xml:space="preserve"> biurowy mobilny 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7F9044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CE46D6" w14:textId="5B0DB9F3" w:rsidR="00AE23CE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AE23CE">
              <w:rPr>
                <w:b/>
                <w:sz w:val="18"/>
                <w:szCs w:val="18"/>
              </w:rPr>
              <w:t>1 szt</w:t>
            </w:r>
            <w:r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805A2E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1079C5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1C32FD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DCE523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</w:tr>
      <w:tr w:rsidR="00AE23CE" w:rsidRPr="00500E72" w14:paraId="2C18C2D1" w14:textId="77777777" w:rsidTr="00495BF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82F9FB" w14:textId="41264BF0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AE23CE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31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BCFEE7" w14:textId="0CEE71F5" w:rsidR="00AE23CE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AE23CE">
              <w:rPr>
                <w:b/>
                <w:sz w:val="18"/>
                <w:szCs w:val="18"/>
              </w:rPr>
              <w:t xml:space="preserve">Biurko 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8BD343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34882E" w14:textId="7EC712E1" w:rsidR="00AE23CE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AE23CE">
              <w:rPr>
                <w:b/>
                <w:sz w:val="18"/>
                <w:szCs w:val="18"/>
              </w:rPr>
              <w:t>1 szt</w:t>
            </w:r>
            <w:r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593A8E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283E84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F31B20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649E47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</w:tr>
      <w:tr w:rsidR="00AE23CE" w:rsidRPr="00500E72" w14:paraId="10F2C38C" w14:textId="77777777" w:rsidTr="00495BF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015430" w14:textId="07A83912" w:rsidR="00AE23CE" w:rsidRPr="00500E72" w:rsidRDefault="00DC0E18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31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07A275" w14:textId="6E0DFB5E" w:rsidR="00AE23CE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AE23CE">
              <w:rPr>
                <w:b/>
                <w:sz w:val="18"/>
                <w:szCs w:val="18"/>
              </w:rPr>
              <w:t>Stolik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F0475B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EE5AA2" w14:textId="09D2BB3D" w:rsidR="00AE23CE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AE23CE">
              <w:rPr>
                <w:b/>
                <w:sz w:val="18"/>
                <w:szCs w:val="18"/>
              </w:rPr>
              <w:t>1 szt</w:t>
            </w:r>
            <w:r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17B3E6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5D3720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18A5C9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9CDDB9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</w:tr>
      <w:tr w:rsidR="00AE23CE" w:rsidRPr="00500E72" w14:paraId="52865526" w14:textId="77777777" w:rsidTr="00495BF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18574F" w14:textId="5BA2097B" w:rsidR="00AE23CE" w:rsidRPr="00500E72" w:rsidRDefault="00DC0E18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  <w:tc>
          <w:tcPr>
            <w:tcW w:w="31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DA4971" w14:textId="51AE2AFC" w:rsidR="00AE23CE" w:rsidRDefault="00AE23CE" w:rsidP="00AE23CE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AE23CE">
              <w:rPr>
                <w:b/>
                <w:sz w:val="18"/>
                <w:szCs w:val="18"/>
              </w:rPr>
              <w:t xml:space="preserve">Ergonomiczny fotel biurowy obrotowy z regulowanym zagłówkiem 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40426E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41294A" w14:textId="4DBBF2D3" w:rsidR="00AE23CE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AE23CE">
              <w:rPr>
                <w:b/>
                <w:sz w:val="18"/>
                <w:szCs w:val="18"/>
              </w:rPr>
              <w:t>1 szt</w:t>
            </w:r>
            <w:r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D9BF9E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98F208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89F5D9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A9509C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</w:tr>
      <w:tr w:rsidR="00AE23CE" w:rsidRPr="00500E72" w14:paraId="00BF57B4" w14:textId="77777777" w:rsidTr="00495BF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B577A0" w14:textId="72529862" w:rsidR="00AE23CE" w:rsidRPr="00500E72" w:rsidRDefault="00DC0E18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</w:t>
            </w:r>
          </w:p>
        </w:tc>
        <w:tc>
          <w:tcPr>
            <w:tcW w:w="31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BAEE98" w14:textId="692EF3C1" w:rsidR="00AE23CE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AE23CE">
              <w:rPr>
                <w:b/>
                <w:sz w:val="18"/>
                <w:szCs w:val="18"/>
              </w:rPr>
              <w:t xml:space="preserve">Krzesło  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602346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35F730" w14:textId="27259E19" w:rsidR="00AE23CE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AE23CE">
              <w:rPr>
                <w:b/>
                <w:sz w:val="18"/>
                <w:szCs w:val="18"/>
              </w:rPr>
              <w:t>2 szt</w:t>
            </w:r>
            <w:r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58E692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924BB9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6FEC7F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D09A60" w14:textId="77777777" w:rsidR="00AE23CE" w:rsidRPr="00500E72" w:rsidRDefault="00AE23CE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</w:tr>
      <w:tr w:rsidR="001A39D9" w:rsidRPr="00500E72" w14:paraId="4AFB494C" w14:textId="77777777" w:rsidTr="00495BF3">
        <w:trPr>
          <w:trHeight w:val="163"/>
        </w:trPr>
        <w:tc>
          <w:tcPr>
            <w:tcW w:w="694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77F158" w14:textId="77777777" w:rsidR="00500E72" w:rsidRPr="00500E72" w:rsidRDefault="00500E72" w:rsidP="00500E72">
            <w:pPr>
              <w:widowControl w:val="0"/>
              <w:ind w:right="1"/>
              <w:jc w:val="right"/>
              <w:rPr>
                <w:b/>
                <w:bCs/>
                <w:sz w:val="18"/>
                <w:szCs w:val="18"/>
              </w:rPr>
            </w:pPr>
          </w:p>
          <w:p w14:paraId="6517EA8D" w14:textId="416F9A1C" w:rsidR="001A39D9" w:rsidRPr="00500E72" w:rsidRDefault="001A39D9" w:rsidP="00500E72">
            <w:pPr>
              <w:widowControl w:val="0"/>
              <w:ind w:right="1"/>
              <w:jc w:val="right"/>
              <w:rPr>
                <w:b/>
                <w:bCs/>
                <w:sz w:val="18"/>
                <w:szCs w:val="18"/>
              </w:rPr>
            </w:pPr>
            <w:r w:rsidRPr="00500E72">
              <w:rPr>
                <w:b/>
                <w:bCs/>
                <w:sz w:val="18"/>
                <w:szCs w:val="18"/>
              </w:rPr>
              <w:t>RAZEM:</w:t>
            </w:r>
          </w:p>
          <w:p w14:paraId="618E0C32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76C65D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A49C59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0EF5E0" w14:textId="77777777" w:rsidR="001A39D9" w:rsidRPr="00500E72" w:rsidRDefault="001A39D9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</w:tc>
      </w:tr>
      <w:tr w:rsidR="00500E72" w:rsidRPr="00500E72" w14:paraId="6246755B" w14:textId="77777777" w:rsidTr="00FC6F15">
        <w:trPr>
          <w:trHeight w:val="163"/>
        </w:trPr>
        <w:tc>
          <w:tcPr>
            <w:tcW w:w="10061" w:type="dxa"/>
            <w:gridSpan w:val="8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58C2A3" w14:textId="4A544CC8" w:rsidR="00500E72" w:rsidRPr="00500E72" w:rsidRDefault="00500E72" w:rsidP="00F82C4A">
            <w:pPr>
              <w:widowControl w:val="0"/>
              <w:ind w:right="1"/>
              <w:jc w:val="both"/>
              <w:rPr>
                <w:b/>
                <w:iCs/>
                <w:sz w:val="18"/>
                <w:szCs w:val="18"/>
              </w:rPr>
            </w:pPr>
            <w:r w:rsidRPr="00500E72">
              <w:rPr>
                <w:b/>
                <w:iCs/>
                <w:sz w:val="18"/>
                <w:szCs w:val="18"/>
              </w:rPr>
              <w:t xml:space="preserve">Cena netto za całość zamówienia: ………………. </w:t>
            </w:r>
            <w:r w:rsidRPr="00500E72">
              <w:rPr>
                <w:b/>
                <w:sz w:val="18"/>
                <w:szCs w:val="18"/>
              </w:rPr>
              <w:t>PLN</w:t>
            </w:r>
            <w:r w:rsidRPr="00500E72">
              <w:rPr>
                <w:b/>
                <w:iCs/>
                <w:sz w:val="18"/>
                <w:szCs w:val="18"/>
              </w:rPr>
              <w:t xml:space="preserve"> /słownie: ……………………………………………/</w:t>
            </w:r>
          </w:p>
          <w:p w14:paraId="7322D4E4" w14:textId="737970A3" w:rsidR="00500E72" w:rsidRPr="00500E72" w:rsidRDefault="00500E72" w:rsidP="00F82C4A">
            <w:pPr>
              <w:widowControl w:val="0"/>
              <w:ind w:right="1"/>
              <w:jc w:val="both"/>
              <w:rPr>
                <w:b/>
                <w:iCs/>
                <w:sz w:val="18"/>
                <w:szCs w:val="18"/>
              </w:rPr>
            </w:pPr>
            <w:r w:rsidRPr="00500E72">
              <w:rPr>
                <w:b/>
                <w:iCs/>
                <w:sz w:val="18"/>
                <w:szCs w:val="18"/>
              </w:rPr>
              <w:t>Cena brutto za całość zamówienia: ………………..</w:t>
            </w:r>
            <w:r w:rsidRPr="00500E72">
              <w:rPr>
                <w:b/>
                <w:sz w:val="18"/>
                <w:szCs w:val="18"/>
              </w:rPr>
              <w:t xml:space="preserve"> PLN</w:t>
            </w:r>
            <w:r w:rsidRPr="00500E72">
              <w:rPr>
                <w:b/>
                <w:iCs/>
                <w:sz w:val="18"/>
                <w:szCs w:val="18"/>
              </w:rPr>
              <w:t xml:space="preserve"> /słownie: …………………………………………/</w:t>
            </w:r>
          </w:p>
          <w:p w14:paraId="2BC93D6E" w14:textId="1A4E1B07" w:rsidR="00500E72" w:rsidRPr="00500E72" w:rsidRDefault="00500E72" w:rsidP="00F82C4A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500E72">
              <w:rPr>
                <w:b/>
                <w:sz w:val="18"/>
                <w:szCs w:val="18"/>
              </w:rPr>
              <w:t>Powyższa cena zawiera podatek VAT w wysokości .......... % tj.…………………….PLN</w:t>
            </w:r>
          </w:p>
        </w:tc>
      </w:tr>
    </w:tbl>
    <w:p w14:paraId="545C3EEC" w14:textId="100397B3" w:rsidR="00B81874" w:rsidRPr="00500E72" w:rsidRDefault="00993A13" w:rsidP="001A39D9">
      <w:pPr>
        <w:widowControl w:val="0"/>
        <w:jc w:val="both"/>
        <w:rPr>
          <w:b/>
          <w:i/>
          <w:iCs/>
          <w:sz w:val="18"/>
          <w:szCs w:val="18"/>
        </w:rPr>
      </w:pPr>
      <w:r w:rsidRPr="00500E72">
        <w:rPr>
          <w:b/>
          <w:color w:val="EE0000"/>
          <w:sz w:val="18"/>
          <w:szCs w:val="18"/>
        </w:rPr>
        <w:t>*)</w:t>
      </w:r>
      <w:r w:rsidRPr="00500E72">
        <w:rPr>
          <w:b/>
          <w:sz w:val="18"/>
          <w:szCs w:val="18"/>
        </w:rPr>
        <w:t xml:space="preserve"> </w:t>
      </w:r>
      <w:r w:rsidRPr="00500E72">
        <w:rPr>
          <w:b/>
          <w:i/>
          <w:iCs/>
          <w:sz w:val="18"/>
          <w:szCs w:val="18"/>
        </w:rPr>
        <w:t>w przypadku, gdy wykonawca jest producentem oferowanego elementu (dot. mebli) można użyć określenia „wyrób własny”.</w:t>
      </w:r>
    </w:p>
    <w:p w14:paraId="3C7C3CA5" w14:textId="77777777" w:rsidR="00B81874" w:rsidRPr="00500E72" w:rsidRDefault="00B81874" w:rsidP="001A39D9">
      <w:pPr>
        <w:widowControl w:val="0"/>
        <w:jc w:val="both"/>
        <w:rPr>
          <w:b/>
          <w:sz w:val="18"/>
          <w:szCs w:val="18"/>
        </w:rPr>
      </w:pPr>
    </w:p>
    <w:p w14:paraId="6CA689F0" w14:textId="1B53934C" w:rsidR="00C62512" w:rsidRPr="00500E72" w:rsidRDefault="001A39D9" w:rsidP="00C62512">
      <w:pPr>
        <w:widowControl w:val="0"/>
        <w:ind w:right="1"/>
        <w:jc w:val="both"/>
        <w:rPr>
          <w:bCs/>
          <w:i/>
          <w:iCs/>
          <w:color w:val="000000"/>
          <w:sz w:val="18"/>
          <w:szCs w:val="18"/>
        </w:rPr>
      </w:pPr>
      <w:r w:rsidRPr="00500E72">
        <w:rPr>
          <w:b/>
          <w:sz w:val="18"/>
          <w:szCs w:val="18"/>
        </w:rPr>
        <w:t xml:space="preserve">Termin realizacji zamówienia: </w:t>
      </w:r>
      <w:r w:rsidRPr="00500E72">
        <w:rPr>
          <w:sz w:val="18"/>
          <w:szCs w:val="18"/>
        </w:rPr>
        <w:t>do ……..dni od daty podpisania umowy</w:t>
      </w:r>
      <w:r w:rsidR="00500E72">
        <w:rPr>
          <w:sz w:val="18"/>
          <w:szCs w:val="18"/>
        </w:rPr>
        <w:t>*</w:t>
      </w:r>
      <w:r w:rsidR="00C62512" w:rsidRPr="00500E72">
        <w:rPr>
          <w:sz w:val="18"/>
          <w:szCs w:val="18"/>
        </w:rPr>
        <w:t>*)</w:t>
      </w:r>
      <w:r>
        <w:rPr>
          <w:color w:val="000000"/>
          <w:sz w:val="18"/>
          <w:szCs w:val="18"/>
        </w:rPr>
        <w:t xml:space="preserve"> </w:t>
      </w:r>
      <w:r w:rsidR="00500E72">
        <w:rPr>
          <w:b/>
          <w:i/>
          <w:iCs/>
          <w:color w:val="000000"/>
          <w:sz w:val="18"/>
          <w:szCs w:val="18"/>
          <w:highlight w:val="yellow"/>
        </w:rPr>
        <w:t>(</w:t>
      </w:r>
      <w:r>
        <w:rPr>
          <w:b/>
          <w:i/>
          <w:iCs/>
          <w:color w:val="000000"/>
          <w:sz w:val="18"/>
          <w:szCs w:val="18"/>
          <w:highlight w:val="yellow"/>
        </w:rPr>
        <w:t>kryterium oceny ofert</w:t>
      </w:r>
      <w:r w:rsidR="00500E72">
        <w:rPr>
          <w:b/>
          <w:i/>
          <w:iCs/>
          <w:color w:val="000000"/>
          <w:sz w:val="18"/>
          <w:szCs w:val="18"/>
          <w:highlight w:val="yellow"/>
        </w:rPr>
        <w:t>)</w:t>
      </w:r>
      <w:r>
        <w:rPr>
          <w:b/>
          <w:i/>
          <w:iCs/>
          <w:color w:val="000000"/>
          <w:sz w:val="18"/>
          <w:szCs w:val="18"/>
          <w:highlight w:val="yellow"/>
        </w:rPr>
        <w:t>.</w:t>
      </w:r>
      <w:r w:rsidR="00C62512">
        <w:rPr>
          <w:b/>
          <w:color w:val="000000"/>
          <w:sz w:val="18"/>
          <w:szCs w:val="18"/>
        </w:rPr>
        <w:t xml:space="preserve"> </w:t>
      </w:r>
      <w:r w:rsidR="00993A13" w:rsidRPr="00500E72">
        <w:rPr>
          <w:b/>
          <w:sz w:val="18"/>
          <w:szCs w:val="18"/>
        </w:rPr>
        <w:t>*</w:t>
      </w:r>
      <w:r w:rsidR="00500E72">
        <w:rPr>
          <w:b/>
          <w:sz w:val="18"/>
          <w:szCs w:val="18"/>
        </w:rPr>
        <w:t>*</w:t>
      </w:r>
      <w:r w:rsidR="00C62512" w:rsidRPr="00500E72">
        <w:rPr>
          <w:bCs/>
          <w:i/>
          <w:iCs/>
          <w:color w:val="000000"/>
          <w:sz w:val="18"/>
          <w:szCs w:val="18"/>
        </w:rPr>
        <w:t>)W przypadku nie podania terminu realizacji, Zamawiający przyjmie maksymalny termin realizacji wskazany w SWZ.</w:t>
      </w:r>
    </w:p>
    <w:p w14:paraId="64A3DCE3" w14:textId="77777777" w:rsidR="00B81874" w:rsidRPr="00500E72" w:rsidRDefault="00B81874" w:rsidP="00B81874">
      <w:pPr>
        <w:widowControl w:val="0"/>
        <w:jc w:val="both"/>
        <w:rPr>
          <w:b/>
          <w:sz w:val="18"/>
          <w:szCs w:val="18"/>
        </w:rPr>
      </w:pPr>
    </w:p>
    <w:p w14:paraId="3DF47C23" w14:textId="5FCB297D" w:rsidR="00500E72" w:rsidRPr="00500E72" w:rsidRDefault="00500E72" w:rsidP="00500E72">
      <w:pPr>
        <w:jc w:val="both"/>
        <w:rPr>
          <w:b/>
          <w:bCs/>
          <w:i/>
          <w:iCs/>
          <w:sz w:val="18"/>
          <w:szCs w:val="18"/>
        </w:rPr>
      </w:pPr>
      <w:r w:rsidRPr="00500E72">
        <w:rPr>
          <w:b/>
          <w:bCs/>
          <w:sz w:val="18"/>
          <w:szCs w:val="18"/>
        </w:rPr>
        <w:t>Okres udzielonej gwarancji:</w:t>
      </w:r>
      <w:r w:rsidRPr="00500E72">
        <w:rPr>
          <w:sz w:val="18"/>
          <w:szCs w:val="18"/>
        </w:rPr>
        <w:t xml:space="preserve"> </w:t>
      </w:r>
      <w:r w:rsidRPr="00500E72">
        <w:rPr>
          <w:b/>
          <w:bCs/>
          <w:sz w:val="18"/>
          <w:szCs w:val="18"/>
        </w:rPr>
        <w:t xml:space="preserve">……………. </w:t>
      </w:r>
      <w:r w:rsidR="00DC0E18">
        <w:rPr>
          <w:b/>
          <w:bCs/>
          <w:sz w:val="18"/>
          <w:szCs w:val="18"/>
        </w:rPr>
        <w:t>m</w:t>
      </w:r>
      <w:r w:rsidRPr="00500E72">
        <w:rPr>
          <w:b/>
          <w:bCs/>
          <w:sz w:val="18"/>
          <w:szCs w:val="18"/>
        </w:rPr>
        <w:t>iesięcy</w:t>
      </w:r>
      <w:r>
        <w:rPr>
          <w:b/>
          <w:bCs/>
          <w:sz w:val="18"/>
          <w:szCs w:val="18"/>
        </w:rPr>
        <w:t>*</w:t>
      </w:r>
      <w:r w:rsidRPr="00500E72">
        <w:rPr>
          <w:b/>
          <w:bCs/>
          <w:sz w:val="18"/>
          <w:szCs w:val="18"/>
        </w:rPr>
        <w:t>*</w:t>
      </w:r>
      <w:r>
        <w:rPr>
          <w:b/>
          <w:bCs/>
          <w:sz w:val="18"/>
          <w:szCs w:val="18"/>
        </w:rPr>
        <w:t>*</w:t>
      </w:r>
      <w:r w:rsidRPr="00500E72">
        <w:rPr>
          <w:sz w:val="18"/>
          <w:szCs w:val="18"/>
        </w:rPr>
        <w:t xml:space="preserve">) </w:t>
      </w:r>
      <w:r w:rsidRPr="00500E72">
        <w:rPr>
          <w:b/>
          <w:bCs/>
          <w:i/>
          <w:iCs/>
          <w:sz w:val="18"/>
          <w:szCs w:val="18"/>
          <w:highlight w:val="yellow"/>
        </w:rPr>
        <w:t>(kryterium oceny ofert).</w:t>
      </w:r>
    </w:p>
    <w:p w14:paraId="674B15DE" w14:textId="5F4836A8" w:rsidR="00500E72" w:rsidRPr="00500E72" w:rsidRDefault="00500E72" w:rsidP="00500E72">
      <w:pPr>
        <w:jc w:val="both"/>
        <w:rPr>
          <w:i/>
          <w:iCs/>
          <w:sz w:val="18"/>
          <w:szCs w:val="18"/>
        </w:rPr>
      </w:pPr>
      <w:r w:rsidRPr="00500E72">
        <w:rPr>
          <w:i/>
          <w:iCs/>
          <w:sz w:val="18"/>
          <w:szCs w:val="18"/>
        </w:rPr>
        <w:t>*</w:t>
      </w:r>
      <w:r>
        <w:rPr>
          <w:i/>
          <w:iCs/>
          <w:sz w:val="18"/>
          <w:szCs w:val="18"/>
        </w:rPr>
        <w:t>*</w:t>
      </w:r>
      <w:r w:rsidRPr="00500E72">
        <w:rPr>
          <w:i/>
          <w:iCs/>
          <w:sz w:val="18"/>
          <w:szCs w:val="18"/>
        </w:rPr>
        <w:t>*)Zamawiający informuje, że w przypadku braku wpisania okresu gwarancji przez Wykonawcę, Zamawiający przyjmie okres gwarancji minimalny wskazany w SWZ.</w:t>
      </w:r>
    </w:p>
    <w:p w14:paraId="34550D85" w14:textId="77777777" w:rsidR="00500E72" w:rsidRPr="00500E72" w:rsidRDefault="00500E72" w:rsidP="001A39D9">
      <w:pPr>
        <w:tabs>
          <w:tab w:val="left" w:pos="426"/>
        </w:tabs>
        <w:spacing w:after="120"/>
        <w:jc w:val="both"/>
        <w:rPr>
          <w:sz w:val="18"/>
          <w:szCs w:val="18"/>
        </w:rPr>
      </w:pPr>
    </w:p>
    <w:p w14:paraId="6DDC4E91" w14:textId="218632BC" w:rsidR="001A39D9" w:rsidRPr="00500E72" w:rsidRDefault="001A39D9" w:rsidP="001A39D9">
      <w:pPr>
        <w:tabs>
          <w:tab w:val="left" w:pos="426"/>
        </w:tabs>
        <w:spacing w:after="120"/>
        <w:jc w:val="both"/>
        <w:rPr>
          <w:b/>
          <w:sz w:val="18"/>
          <w:szCs w:val="18"/>
        </w:rPr>
      </w:pPr>
      <w:r w:rsidRPr="00500E72">
        <w:rPr>
          <w:sz w:val="18"/>
          <w:szCs w:val="18"/>
        </w:rPr>
        <w:t>Oświadczamy, że zgodnie z ustawą z dnia 6 marca 2018 r. Prawo przedsiębiorców, należymy do małych lub średnich przedsiębiorców:</w:t>
      </w:r>
      <w:r w:rsidRPr="00500E72">
        <w:rPr>
          <w:b/>
          <w:sz w:val="18"/>
          <w:szCs w:val="18"/>
        </w:rPr>
        <w:t xml:space="preserve"> TAK/NIE</w:t>
      </w:r>
    </w:p>
    <w:p w14:paraId="37BEF694" w14:textId="77777777" w:rsidR="001A39D9" w:rsidRPr="00500E72" w:rsidRDefault="001A39D9" w:rsidP="001A39D9">
      <w:pPr>
        <w:tabs>
          <w:tab w:val="left" w:pos="426"/>
        </w:tabs>
        <w:spacing w:after="120"/>
        <w:jc w:val="both"/>
        <w:rPr>
          <w:sz w:val="18"/>
          <w:szCs w:val="18"/>
        </w:rPr>
      </w:pPr>
      <w:r w:rsidRPr="00500E72">
        <w:rPr>
          <w:b/>
          <w:sz w:val="18"/>
          <w:szCs w:val="18"/>
        </w:rPr>
        <w:lastRenderedPageBreak/>
        <w:t xml:space="preserve">Termin płatności: </w:t>
      </w:r>
      <w:r w:rsidRPr="00500E72">
        <w:rPr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987017F" w14:textId="77777777" w:rsidR="00E34D48" w:rsidRPr="00500E72" w:rsidRDefault="00E34D48" w:rsidP="001A39D9">
      <w:pPr>
        <w:rPr>
          <w:b/>
          <w:sz w:val="18"/>
          <w:szCs w:val="18"/>
          <w:u w:val="single"/>
        </w:rPr>
      </w:pPr>
    </w:p>
    <w:p w14:paraId="5814C10B" w14:textId="77777777" w:rsidR="00E34D48" w:rsidRPr="00500E72" w:rsidRDefault="00E34D48" w:rsidP="001A39D9">
      <w:pPr>
        <w:rPr>
          <w:b/>
          <w:sz w:val="18"/>
          <w:szCs w:val="18"/>
          <w:u w:val="single"/>
        </w:rPr>
      </w:pPr>
    </w:p>
    <w:p w14:paraId="35D2527A" w14:textId="77777777" w:rsidR="00100F29" w:rsidRPr="00500E72" w:rsidRDefault="00100F29" w:rsidP="00100F29">
      <w:pPr>
        <w:tabs>
          <w:tab w:val="left" w:pos="426"/>
        </w:tabs>
        <w:jc w:val="both"/>
        <w:rPr>
          <w:sz w:val="18"/>
          <w:szCs w:val="18"/>
          <w:u w:val="single"/>
        </w:rPr>
      </w:pPr>
      <w:r w:rsidRPr="00500E72">
        <w:rPr>
          <w:sz w:val="18"/>
          <w:szCs w:val="18"/>
          <w:u w:val="single"/>
        </w:rPr>
        <w:t>Jednocześnie oświadczamy, że:</w:t>
      </w:r>
    </w:p>
    <w:p w14:paraId="60B2E2F1" w14:textId="77777777" w:rsidR="00100F29" w:rsidRPr="00500E72" w:rsidRDefault="00100F29" w:rsidP="00100F29">
      <w:pPr>
        <w:tabs>
          <w:tab w:val="left" w:pos="142"/>
          <w:tab w:val="left" w:pos="426"/>
        </w:tabs>
        <w:jc w:val="both"/>
        <w:rPr>
          <w:sz w:val="18"/>
          <w:szCs w:val="18"/>
        </w:rPr>
      </w:pPr>
      <w:r w:rsidRPr="00500E72">
        <w:rPr>
          <w:sz w:val="18"/>
          <w:szCs w:val="18"/>
        </w:rPr>
        <w:t>1.</w:t>
      </w:r>
      <w:r w:rsidRPr="00500E72">
        <w:rPr>
          <w:sz w:val="18"/>
          <w:szCs w:val="18"/>
        </w:rPr>
        <w:tab/>
        <w:t>Oświadczamy, że jesteśmy związani niniejszą ofertą przez okres wskazany w SWZ.</w:t>
      </w:r>
    </w:p>
    <w:p w14:paraId="49B92279" w14:textId="77777777" w:rsidR="00100F29" w:rsidRPr="00500E72" w:rsidRDefault="00100F29" w:rsidP="00100F29">
      <w:pPr>
        <w:tabs>
          <w:tab w:val="left" w:pos="142"/>
        </w:tabs>
        <w:jc w:val="both"/>
        <w:rPr>
          <w:sz w:val="18"/>
          <w:szCs w:val="18"/>
        </w:rPr>
      </w:pPr>
      <w:r w:rsidRPr="00500E72">
        <w:rPr>
          <w:sz w:val="18"/>
          <w:szCs w:val="18"/>
        </w:rPr>
        <w:t>2.</w:t>
      </w:r>
      <w:r w:rsidRPr="00500E72">
        <w:rPr>
          <w:sz w:val="18"/>
          <w:szCs w:val="18"/>
        </w:rPr>
        <w:tab/>
        <w:t>Oświadczamy, że zapoznaliśmy się z postanowieniami umowy, określonymi w 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2528B291" w14:textId="77777777" w:rsidR="00100F29" w:rsidRPr="00500E72" w:rsidRDefault="00100F29" w:rsidP="00100F29">
      <w:pPr>
        <w:tabs>
          <w:tab w:val="left" w:pos="142"/>
        </w:tabs>
        <w:jc w:val="both"/>
        <w:rPr>
          <w:b/>
          <w:bCs/>
          <w:sz w:val="18"/>
          <w:szCs w:val="18"/>
        </w:rPr>
      </w:pPr>
      <w:r w:rsidRPr="00500E72">
        <w:rPr>
          <w:sz w:val="18"/>
          <w:szCs w:val="18"/>
        </w:rPr>
        <w:t>3.</w:t>
      </w:r>
      <w:r w:rsidRPr="00500E72">
        <w:rPr>
          <w:sz w:val="18"/>
          <w:szCs w:val="18"/>
        </w:rPr>
        <w:tab/>
      </w:r>
      <w:r w:rsidRPr="00500E72">
        <w:rPr>
          <w:b/>
          <w:bCs/>
          <w:sz w:val="18"/>
          <w:szCs w:val="18"/>
        </w:rPr>
        <w:t>Oświadczam, że zaoferowany przez nas przedmiot zamówienia jest fabrycznie nowy (nieużywany).</w:t>
      </w:r>
    </w:p>
    <w:p w14:paraId="5E6C5D83" w14:textId="49748AF1" w:rsidR="00100F29" w:rsidRPr="00500E72" w:rsidRDefault="00100F29" w:rsidP="00100F29">
      <w:pPr>
        <w:tabs>
          <w:tab w:val="left" w:pos="426"/>
        </w:tabs>
        <w:jc w:val="both"/>
        <w:rPr>
          <w:sz w:val="18"/>
          <w:szCs w:val="18"/>
        </w:rPr>
      </w:pPr>
      <w:r w:rsidRPr="00500E72">
        <w:rPr>
          <w:sz w:val="18"/>
          <w:szCs w:val="18"/>
        </w:rPr>
        <w:t xml:space="preserve">4. 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E4C5775" w14:textId="77777777" w:rsidR="00100F29" w:rsidRPr="00500E72" w:rsidRDefault="00100F29" w:rsidP="00100F29">
      <w:pPr>
        <w:tabs>
          <w:tab w:val="left" w:pos="426"/>
        </w:tabs>
        <w:jc w:val="both"/>
        <w:rPr>
          <w:sz w:val="18"/>
          <w:szCs w:val="18"/>
        </w:rPr>
      </w:pPr>
      <w:r w:rsidRPr="00500E72">
        <w:rPr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1C420C9" w14:textId="77777777" w:rsidR="00100F29" w:rsidRPr="00500E72" w:rsidRDefault="00100F29" w:rsidP="00100F29">
      <w:pPr>
        <w:tabs>
          <w:tab w:val="left" w:pos="426"/>
        </w:tabs>
        <w:jc w:val="both"/>
        <w:rPr>
          <w:sz w:val="18"/>
          <w:szCs w:val="18"/>
        </w:rPr>
      </w:pPr>
      <w:r w:rsidRPr="00500E72">
        <w:rPr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2A8D78" w14:textId="6DDAB886" w:rsidR="00100F29" w:rsidRPr="00500E72" w:rsidRDefault="00100F29" w:rsidP="00100F29">
      <w:pPr>
        <w:tabs>
          <w:tab w:val="left" w:pos="142"/>
        </w:tabs>
        <w:jc w:val="both"/>
        <w:rPr>
          <w:sz w:val="18"/>
          <w:szCs w:val="18"/>
        </w:rPr>
      </w:pPr>
      <w:r w:rsidRPr="00500E72">
        <w:rPr>
          <w:sz w:val="18"/>
          <w:szCs w:val="18"/>
        </w:rPr>
        <w:t>5.</w:t>
      </w:r>
      <w:r w:rsidRPr="00500E72">
        <w:rPr>
          <w:sz w:val="18"/>
          <w:szCs w:val="18"/>
        </w:rPr>
        <w:tab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00F29" w:rsidRPr="00500E72" w14:paraId="1475EF4E" w14:textId="77777777" w:rsidTr="00E6384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821541" w14:textId="77777777" w:rsidR="00100F29" w:rsidRPr="00500E72" w:rsidRDefault="00100F29" w:rsidP="00E6384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00E72">
              <w:rPr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761E61" w14:textId="77777777" w:rsidR="00100F29" w:rsidRPr="00500E72" w:rsidRDefault="00100F29" w:rsidP="00E6384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00E72">
              <w:rPr>
                <w:sz w:val="18"/>
                <w:szCs w:val="18"/>
              </w:rPr>
              <w:t xml:space="preserve">Opis części zamówienia, którą wykonawca </w:t>
            </w:r>
          </w:p>
          <w:p w14:paraId="127838D2" w14:textId="77777777" w:rsidR="00100F29" w:rsidRPr="00500E72" w:rsidRDefault="00100F29" w:rsidP="00E6384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00E72">
              <w:rPr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289201" w14:textId="77777777" w:rsidR="00100F29" w:rsidRPr="00500E72" w:rsidRDefault="00100F29" w:rsidP="00E6384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00E72">
              <w:rPr>
                <w:sz w:val="18"/>
                <w:szCs w:val="18"/>
              </w:rPr>
              <w:t>Nazwa podwykonawcy</w:t>
            </w:r>
            <w:r w:rsidRPr="00500E72">
              <w:rPr>
                <w:sz w:val="18"/>
                <w:szCs w:val="18"/>
              </w:rPr>
              <w:br/>
              <w:t>(o ile jest znana)</w:t>
            </w:r>
          </w:p>
        </w:tc>
      </w:tr>
      <w:tr w:rsidR="00100F29" w:rsidRPr="00500E72" w14:paraId="47BF89AE" w14:textId="77777777" w:rsidTr="00E6384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A4CFE" w14:textId="77777777" w:rsidR="00100F29" w:rsidRPr="00500E72" w:rsidRDefault="00100F29" w:rsidP="00E6384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874F5" w14:textId="77777777" w:rsidR="00100F29" w:rsidRPr="00500E72" w:rsidRDefault="00100F29" w:rsidP="00E63844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B95D3" w14:textId="77777777" w:rsidR="00100F29" w:rsidRPr="00500E72" w:rsidRDefault="00100F29" w:rsidP="00E63844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  <w:tr w:rsidR="00100F29" w:rsidRPr="00500E72" w14:paraId="12B0CDB6" w14:textId="77777777" w:rsidTr="00E6384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1C3BC" w14:textId="77777777" w:rsidR="00100F29" w:rsidRPr="00500E72" w:rsidRDefault="00100F29" w:rsidP="00E6384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ECFE0" w14:textId="77777777" w:rsidR="00100F29" w:rsidRPr="00500E72" w:rsidRDefault="00100F29" w:rsidP="00E63844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99048" w14:textId="77777777" w:rsidR="00100F29" w:rsidRPr="00500E72" w:rsidRDefault="00100F29" w:rsidP="00E63844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</w:tbl>
    <w:p w14:paraId="23D07165" w14:textId="77777777" w:rsidR="00100F29" w:rsidRPr="00500E72" w:rsidRDefault="00100F29" w:rsidP="00100F29">
      <w:pPr>
        <w:tabs>
          <w:tab w:val="left" w:pos="426"/>
        </w:tabs>
        <w:spacing w:after="120"/>
        <w:jc w:val="both"/>
        <w:rPr>
          <w:sz w:val="18"/>
          <w:szCs w:val="18"/>
        </w:rPr>
      </w:pPr>
      <w:r w:rsidRPr="00500E72">
        <w:rPr>
          <w:sz w:val="18"/>
          <w:szCs w:val="18"/>
        </w:rPr>
        <w:tab/>
      </w:r>
    </w:p>
    <w:p w14:paraId="0E9B04F7" w14:textId="77777777" w:rsidR="00100F29" w:rsidRPr="00500E72" w:rsidRDefault="00100F29" w:rsidP="00100F2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500E72">
        <w:rPr>
          <w:rFonts w:ascii="Times New Roman" w:hAnsi="Times New Roman"/>
          <w:sz w:val="18"/>
          <w:szCs w:val="18"/>
        </w:rPr>
        <w:t>Upoważnionymi do reprezentowania naszej firmy są następujące osoby:</w:t>
      </w:r>
    </w:p>
    <w:p w14:paraId="6C1A1FF7" w14:textId="77777777" w:rsidR="00100F29" w:rsidRPr="00500E72" w:rsidRDefault="00100F29" w:rsidP="00100F29">
      <w:pPr>
        <w:pStyle w:val="Nagwek1"/>
        <w:spacing w:before="0" w:after="0"/>
        <w:rPr>
          <w:rFonts w:ascii="Times New Roman" w:hAnsi="Times New Roman" w:cs="Times New Roman"/>
          <w:sz w:val="18"/>
          <w:szCs w:val="18"/>
        </w:rPr>
      </w:pPr>
      <w:r w:rsidRPr="00500E72">
        <w:rPr>
          <w:rFonts w:ascii="Times New Roman" w:hAnsi="Times New Roman" w:cs="Times New Roman"/>
          <w:sz w:val="18"/>
          <w:szCs w:val="18"/>
        </w:rPr>
        <w:tab/>
        <w:t>Imię i Nazwisko</w:t>
      </w:r>
      <w:r w:rsidRPr="00500E72">
        <w:rPr>
          <w:rFonts w:ascii="Times New Roman" w:hAnsi="Times New Roman" w:cs="Times New Roman"/>
          <w:sz w:val="18"/>
          <w:szCs w:val="18"/>
        </w:rPr>
        <w:tab/>
      </w:r>
      <w:r w:rsidRPr="00500E72">
        <w:rPr>
          <w:rFonts w:ascii="Times New Roman" w:hAnsi="Times New Roman" w:cs="Times New Roman"/>
          <w:sz w:val="18"/>
          <w:szCs w:val="18"/>
        </w:rPr>
        <w:tab/>
      </w:r>
      <w:r w:rsidRPr="00500E72">
        <w:rPr>
          <w:rFonts w:ascii="Times New Roman" w:hAnsi="Times New Roman" w:cs="Times New Roman"/>
          <w:sz w:val="18"/>
          <w:szCs w:val="18"/>
        </w:rPr>
        <w:tab/>
      </w:r>
      <w:r w:rsidRPr="00500E72">
        <w:rPr>
          <w:rFonts w:ascii="Times New Roman" w:hAnsi="Times New Roman" w:cs="Times New Roman"/>
          <w:sz w:val="18"/>
          <w:szCs w:val="18"/>
        </w:rPr>
        <w:tab/>
      </w:r>
      <w:r w:rsidRPr="00500E72">
        <w:rPr>
          <w:rFonts w:ascii="Times New Roman" w:hAnsi="Times New Roman" w:cs="Times New Roman"/>
          <w:sz w:val="18"/>
          <w:szCs w:val="18"/>
        </w:rPr>
        <w:tab/>
      </w:r>
      <w:r w:rsidRPr="00500E72">
        <w:rPr>
          <w:rFonts w:ascii="Times New Roman" w:hAnsi="Times New Roman" w:cs="Times New Roman"/>
          <w:sz w:val="18"/>
          <w:szCs w:val="18"/>
        </w:rPr>
        <w:tab/>
      </w:r>
      <w:r w:rsidRPr="00500E72">
        <w:rPr>
          <w:rFonts w:ascii="Times New Roman" w:hAnsi="Times New Roman" w:cs="Times New Roman"/>
          <w:sz w:val="18"/>
          <w:szCs w:val="18"/>
        </w:rPr>
        <w:tab/>
      </w:r>
    </w:p>
    <w:p w14:paraId="41493553" w14:textId="77777777" w:rsidR="00100F29" w:rsidRPr="00500E72" w:rsidRDefault="00100F29" w:rsidP="00100F29">
      <w:pPr>
        <w:tabs>
          <w:tab w:val="left" w:pos="426"/>
        </w:tabs>
        <w:ind w:left="425"/>
        <w:jc w:val="both"/>
        <w:rPr>
          <w:sz w:val="18"/>
          <w:szCs w:val="18"/>
        </w:rPr>
      </w:pPr>
      <w:r w:rsidRPr="00500E72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00E72">
        <w:rPr>
          <w:sz w:val="18"/>
          <w:szCs w:val="18"/>
        </w:rPr>
        <w:tab/>
      </w:r>
      <w:r w:rsidRPr="00500E72">
        <w:rPr>
          <w:sz w:val="18"/>
          <w:szCs w:val="18"/>
        </w:rPr>
        <w:tab/>
      </w:r>
    </w:p>
    <w:p w14:paraId="308F8EE4" w14:textId="77777777" w:rsidR="00100F29" w:rsidRPr="00500E72" w:rsidRDefault="00100F29" w:rsidP="00100F29">
      <w:pPr>
        <w:tabs>
          <w:tab w:val="left" w:pos="426"/>
        </w:tabs>
        <w:ind w:left="425"/>
        <w:jc w:val="both"/>
        <w:rPr>
          <w:sz w:val="18"/>
          <w:szCs w:val="18"/>
        </w:rPr>
      </w:pPr>
      <w:r w:rsidRPr="00500E72">
        <w:rPr>
          <w:sz w:val="18"/>
          <w:szCs w:val="18"/>
        </w:rPr>
        <w:tab/>
      </w:r>
      <w:r w:rsidRPr="00500E72">
        <w:rPr>
          <w:sz w:val="18"/>
          <w:szCs w:val="18"/>
        </w:rPr>
        <w:tab/>
        <w:t xml:space="preserve"> </w:t>
      </w:r>
    </w:p>
    <w:p w14:paraId="0E697D39" w14:textId="77777777" w:rsidR="00100F29" w:rsidRPr="00500E72" w:rsidRDefault="00100F29" w:rsidP="00100F2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500E72">
        <w:rPr>
          <w:rFonts w:ascii="Times New Roman" w:hAnsi="Times New Roman"/>
          <w:sz w:val="18"/>
          <w:szCs w:val="18"/>
        </w:rPr>
        <w:t>Upoważnienie dla powyżej wskazanych osób wynika z następującego (</w:t>
      </w:r>
      <w:proofErr w:type="spellStart"/>
      <w:r w:rsidRPr="00500E72">
        <w:rPr>
          <w:rFonts w:ascii="Times New Roman" w:hAnsi="Times New Roman"/>
          <w:sz w:val="18"/>
          <w:szCs w:val="18"/>
        </w:rPr>
        <w:t>ych</w:t>
      </w:r>
      <w:proofErr w:type="spellEnd"/>
      <w:r w:rsidRPr="00500E72">
        <w:rPr>
          <w:rFonts w:ascii="Times New Roman" w:hAnsi="Times New Roman"/>
          <w:sz w:val="18"/>
          <w:szCs w:val="18"/>
        </w:rPr>
        <w:t>) dokumentu(ów)</w:t>
      </w:r>
    </w:p>
    <w:p w14:paraId="7FF5B69D" w14:textId="77777777" w:rsidR="00100F29" w:rsidRPr="00500E72" w:rsidRDefault="00100F29" w:rsidP="00100F29">
      <w:pPr>
        <w:jc w:val="both"/>
        <w:rPr>
          <w:sz w:val="18"/>
          <w:szCs w:val="18"/>
        </w:rPr>
      </w:pPr>
      <w:r w:rsidRPr="00500E72">
        <w:rPr>
          <w:sz w:val="18"/>
          <w:szCs w:val="18"/>
        </w:rPr>
        <w:t xml:space="preserve">        …………………………...........................……które dołączamy do oferty.</w:t>
      </w:r>
    </w:p>
    <w:p w14:paraId="106BAD1C" w14:textId="77777777" w:rsidR="00100F29" w:rsidRPr="00500E72" w:rsidRDefault="00100F29" w:rsidP="00100F29">
      <w:pPr>
        <w:numPr>
          <w:ilvl w:val="0"/>
          <w:numId w:val="5"/>
        </w:numPr>
        <w:jc w:val="both"/>
        <w:rPr>
          <w:sz w:val="18"/>
          <w:szCs w:val="18"/>
        </w:rPr>
      </w:pPr>
      <w:r w:rsidRPr="00500E72">
        <w:rPr>
          <w:sz w:val="18"/>
          <w:szCs w:val="18"/>
        </w:rPr>
        <w:t xml:space="preserve"> załącznikami do niniejszej oferty są:</w:t>
      </w:r>
    </w:p>
    <w:p w14:paraId="0DDCB942" w14:textId="3CE19CC0" w:rsidR="00100F29" w:rsidRPr="00500E72" w:rsidRDefault="00100F29" w:rsidP="00100F29">
      <w:pPr>
        <w:numPr>
          <w:ilvl w:val="1"/>
          <w:numId w:val="2"/>
        </w:numPr>
        <w:jc w:val="both"/>
        <w:rPr>
          <w:sz w:val="18"/>
          <w:szCs w:val="18"/>
        </w:rPr>
      </w:pPr>
      <w:r w:rsidRPr="00500E72">
        <w:rPr>
          <w:sz w:val="18"/>
          <w:szCs w:val="18"/>
        </w:rPr>
        <w:t>…………………………………………………………………………………</w:t>
      </w:r>
    </w:p>
    <w:p w14:paraId="67BBC149" w14:textId="36473E7A" w:rsidR="00100F29" w:rsidRPr="00500E72" w:rsidRDefault="00100F29" w:rsidP="00100F29">
      <w:pPr>
        <w:numPr>
          <w:ilvl w:val="1"/>
          <w:numId w:val="2"/>
        </w:numPr>
        <w:jc w:val="both"/>
        <w:rPr>
          <w:sz w:val="18"/>
          <w:szCs w:val="18"/>
        </w:rPr>
      </w:pPr>
      <w:r w:rsidRPr="00500E72">
        <w:rPr>
          <w:sz w:val="18"/>
          <w:szCs w:val="18"/>
        </w:rPr>
        <w:t>……………………………………………..…………………………………</w:t>
      </w:r>
    </w:p>
    <w:p w14:paraId="0DCA163F" w14:textId="51C9918D" w:rsidR="00100F29" w:rsidRPr="00500E72" w:rsidRDefault="00100F29" w:rsidP="00100F29">
      <w:pPr>
        <w:numPr>
          <w:ilvl w:val="1"/>
          <w:numId w:val="2"/>
        </w:numPr>
        <w:jc w:val="both"/>
        <w:rPr>
          <w:sz w:val="18"/>
          <w:szCs w:val="18"/>
        </w:rPr>
      </w:pPr>
      <w:r w:rsidRPr="00500E72">
        <w:rPr>
          <w:sz w:val="18"/>
          <w:szCs w:val="18"/>
        </w:rPr>
        <w:t>…………………………………………………………………………………</w:t>
      </w:r>
    </w:p>
    <w:p w14:paraId="1CC42BA8" w14:textId="111D3479" w:rsidR="00100F29" w:rsidRPr="00500E72" w:rsidRDefault="00100F29" w:rsidP="00100F29">
      <w:pPr>
        <w:jc w:val="both"/>
        <w:rPr>
          <w:sz w:val="18"/>
          <w:szCs w:val="18"/>
        </w:rPr>
      </w:pPr>
    </w:p>
    <w:p w14:paraId="17B07B57" w14:textId="77777777" w:rsidR="00100F29" w:rsidRPr="00500E72" w:rsidRDefault="00100F29" w:rsidP="00392E6F">
      <w:pPr>
        <w:spacing w:line="360" w:lineRule="auto"/>
        <w:jc w:val="both"/>
        <w:rPr>
          <w:sz w:val="18"/>
          <w:szCs w:val="18"/>
        </w:rPr>
      </w:pPr>
    </w:p>
    <w:p w14:paraId="6E501960" w14:textId="60EAD5E4" w:rsidR="00100F29" w:rsidRPr="00500E72" w:rsidRDefault="00100F29" w:rsidP="002449D6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18"/>
          <w:szCs w:val="18"/>
          <w:lang w:eastAsia="zh-CN"/>
        </w:rPr>
      </w:pPr>
      <w:r w:rsidRPr="00500E72">
        <w:rPr>
          <w:rFonts w:eastAsia="Calibri"/>
          <w:b/>
          <w:i/>
          <w:color w:val="FF0000"/>
          <w:sz w:val="18"/>
          <w:szCs w:val="18"/>
          <w:lang w:eastAsia="zh-CN"/>
        </w:rPr>
        <w:t>Oferta</w:t>
      </w:r>
      <w:r w:rsidRPr="00500E72">
        <w:rPr>
          <w:rFonts w:eastAsia="Calibri"/>
          <w:i/>
          <w:color w:val="FF0000"/>
          <w:sz w:val="18"/>
          <w:szCs w:val="18"/>
          <w:lang w:eastAsia="zh-CN"/>
        </w:rPr>
        <w:t xml:space="preserve"> </w:t>
      </w:r>
      <w:r w:rsidRPr="00500E72">
        <w:rPr>
          <w:rFonts w:eastAsia="Calibri"/>
          <w:b/>
          <w:i/>
          <w:color w:val="FF0000"/>
          <w:sz w:val="18"/>
          <w:szCs w:val="18"/>
          <w:lang w:eastAsia="zh-CN"/>
        </w:rPr>
        <w:t>powinna</w:t>
      </w:r>
      <w:r w:rsidRPr="00500E72">
        <w:rPr>
          <w:rFonts w:eastAsia="Calibri"/>
          <w:i/>
          <w:color w:val="FF0000"/>
          <w:sz w:val="18"/>
          <w:szCs w:val="18"/>
          <w:lang w:eastAsia="zh-CN"/>
        </w:rPr>
        <w:t xml:space="preserve"> </w:t>
      </w:r>
      <w:r w:rsidRPr="00500E72">
        <w:rPr>
          <w:rFonts w:eastAsia="Calibri"/>
          <w:b/>
          <w:i/>
          <w:color w:val="FF0000"/>
          <w:sz w:val="18"/>
          <w:szCs w:val="18"/>
          <w:lang w:eastAsia="zh-CN"/>
        </w:rPr>
        <w:t>być sporządzona</w:t>
      </w:r>
      <w:r w:rsidRPr="00500E72">
        <w:rPr>
          <w:rFonts w:eastAsia="Calibri"/>
          <w:i/>
          <w:color w:val="FF0000"/>
          <w:sz w:val="18"/>
          <w:szCs w:val="18"/>
          <w:lang w:eastAsia="zh-CN"/>
        </w:rPr>
        <w:t xml:space="preserve"> </w:t>
      </w:r>
      <w:r w:rsidRPr="00500E72">
        <w:rPr>
          <w:rFonts w:eastAsia="Calibri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</w:p>
    <w:p w14:paraId="7D3ABBC3" w14:textId="77777777" w:rsidR="00100F29" w:rsidRPr="00500E72" w:rsidRDefault="00100F29" w:rsidP="001A39D9">
      <w:pPr>
        <w:rPr>
          <w:sz w:val="18"/>
          <w:szCs w:val="18"/>
        </w:rPr>
      </w:pPr>
    </w:p>
    <w:sectPr w:rsidR="00100F29" w:rsidRPr="00500E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824BD" w14:textId="77777777" w:rsidR="00DE4491" w:rsidRDefault="00DE4491">
      <w:r>
        <w:separator/>
      </w:r>
    </w:p>
  </w:endnote>
  <w:endnote w:type="continuationSeparator" w:id="0">
    <w:p w14:paraId="0F01EE67" w14:textId="77777777" w:rsidR="00DE4491" w:rsidRDefault="00DE4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37515" w14:textId="77777777" w:rsidR="005F094F" w:rsidRDefault="005F09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9273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79D08" w14:textId="77777777" w:rsidR="005F094F" w:rsidRDefault="005F09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6B9A3" w14:textId="77777777" w:rsidR="00DE4491" w:rsidRDefault="00DE4491">
      <w:r>
        <w:separator/>
      </w:r>
    </w:p>
  </w:footnote>
  <w:footnote w:type="continuationSeparator" w:id="0">
    <w:p w14:paraId="20A56BC9" w14:textId="77777777" w:rsidR="00DE4491" w:rsidRDefault="00DE44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C81FC" w14:textId="77777777" w:rsidR="005F094F" w:rsidRDefault="005F09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4607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B6FD3" w14:textId="77777777" w:rsidR="005F094F" w:rsidRDefault="005F09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7B66F9"/>
    <w:multiLevelType w:val="hybridMultilevel"/>
    <w:tmpl w:val="076AEE1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94976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02510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3348437">
    <w:abstractNumId w:val="0"/>
  </w:num>
  <w:num w:numId="4" w16cid:durableId="712924619">
    <w:abstractNumId w:val="3"/>
  </w:num>
  <w:num w:numId="5" w16cid:durableId="69060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4E83"/>
    <w:rsid w:val="00000815"/>
    <w:rsid w:val="00012286"/>
    <w:rsid w:val="00043407"/>
    <w:rsid w:val="000704FC"/>
    <w:rsid w:val="00070FB2"/>
    <w:rsid w:val="00071CCC"/>
    <w:rsid w:val="000B731D"/>
    <w:rsid w:val="000D6134"/>
    <w:rsid w:val="000E09C7"/>
    <w:rsid w:val="000F0F53"/>
    <w:rsid w:val="000F6589"/>
    <w:rsid w:val="00100F29"/>
    <w:rsid w:val="00106636"/>
    <w:rsid w:val="00116EC6"/>
    <w:rsid w:val="0012053B"/>
    <w:rsid w:val="001508D7"/>
    <w:rsid w:val="00177D40"/>
    <w:rsid w:val="001801DD"/>
    <w:rsid w:val="001A39D9"/>
    <w:rsid w:val="001C45C8"/>
    <w:rsid w:val="001D4612"/>
    <w:rsid w:val="00207E98"/>
    <w:rsid w:val="0021761F"/>
    <w:rsid w:val="00217C20"/>
    <w:rsid w:val="00221886"/>
    <w:rsid w:val="002449D6"/>
    <w:rsid w:val="002723B0"/>
    <w:rsid w:val="00315A4A"/>
    <w:rsid w:val="00356BE3"/>
    <w:rsid w:val="00392E6F"/>
    <w:rsid w:val="003A0C2B"/>
    <w:rsid w:val="003A32B9"/>
    <w:rsid w:val="003B15BA"/>
    <w:rsid w:val="003B539F"/>
    <w:rsid w:val="003C085E"/>
    <w:rsid w:val="003E5C05"/>
    <w:rsid w:val="004147EB"/>
    <w:rsid w:val="00414CE8"/>
    <w:rsid w:val="004400AE"/>
    <w:rsid w:val="004508BC"/>
    <w:rsid w:val="00471A7E"/>
    <w:rsid w:val="00480219"/>
    <w:rsid w:val="00495BF3"/>
    <w:rsid w:val="00497990"/>
    <w:rsid w:val="004A2C64"/>
    <w:rsid w:val="004B7300"/>
    <w:rsid w:val="004C6753"/>
    <w:rsid w:val="004D3B15"/>
    <w:rsid w:val="004E1F89"/>
    <w:rsid w:val="00500E72"/>
    <w:rsid w:val="005166E4"/>
    <w:rsid w:val="005168F3"/>
    <w:rsid w:val="0052074A"/>
    <w:rsid w:val="0058734B"/>
    <w:rsid w:val="00595C87"/>
    <w:rsid w:val="005B32C0"/>
    <w:rsid w:val="005D2C65"/>
    <w:rsid w:val="005E6D94"/>
    <w:rsid w:val="005F094F"/>
    <w:rsid w:val="0063384F"/>
    <w:rsid w:val="00643C6F"/>
    <w:rsid w:val="00646202"/>
    <w:rsid w:val="0065290F"/>
    <w:rsid w:val="0065410B"/>
    <w:rsid w:val="00680773"/>
    <w:rsid w:val="006815F6"/>
    <w:rsid w:val="006B4FF6"/>
    <w:rsid w:val="006C78FB"/>
    <w:rsid w:val="00715A5D"/>
    <w:rsid w:val="007748F0"/>
    <w:rsid w:val="00797001"/>
    <w:rsid w:val="007A4321"/>
    <w:rsid w:val="007F3DB3"/>
    <w:rsid w:val="008244E2"/>
    <w:rsid w:val="00833933"/>
    <w:rsid w:val="00853083"/>
    <w:rsid w:val="008B2F0C"/>
    <w:rsid w:val="008B3E95"/>
    <w:rsid w:val="008B4928"/>
    <w:rsid w:val="008B4991"/>
    <w:rsid w:val="008B4E85"/>
    <w:rsid w:val="008B55B4"/>
    <w:rsid w:val="008C36A7"/>
    <w:rsid w:val="008D2AB8"/>
    <w:rsid w:val="008D3A15"/>
    <w:rsid w:val="008F1C66"/>
    <w:rsid w:val="009009BD"/>
    <w:rsid w:val="00937E95"/>
    <w:rsid w:val="00956F8F"/>
    <w:rsid w:val="00970FE4"/>
    <w:rsid w:val="00984C48"/>
    <w:rsid w:val="00993A13"/>
    <w:rsid w:val="0099788A"/>
    <w:rsid w:val="009B2065"/>
    <w:rsid w:val="009E065D"/>
    <w:rsid w:val="009E5420"/>
    <w:rsid w:val="00A0022B"/>
    <w:rsid w:val="00A07536"/>
    <w:rsid w:val="00A346FE"/>
    <w:rsid w:val="00A47B4D"/>
    <w:rsid w:val="00A52DE5"/>
    <w:rsid w:val="00A54E83"/>
    <w:rsid w:val="00A83018"/>
    <w:rsid w:val="00A83F5D"/>
    <w:rsid w:val="00A93048"/>
    <w:rsid w:val="00AB1281"/>
    <w:rsid w:val="00AD6938"/>
    <w:rsid w:val="00AE23CE"/>
    <w:rsid w:val="00B25F06"/>
    <w:rsid w:val="00B774DC"/>
    <w:rsid w:val="00B81874"/>
    <w:rsid w:val="00BC26BE"/>
    <w:rsid w:val="00BC2740"/>
    <w:rsid w:val="00C604BA"/>
    <w:rsid w:val="00C62512"/>
    <w:rsid w:val="00C969A6"/>
    <w:rsid w:val="00CA7D36"/>
    <w:rsid w:val="00D24208"/>
    <w:rsid w:val="00D60C38"/>
    <w:rsid w:val="00D66893"/>
    <w:rsid w:val="00D90ACB"/>
    <w:rsid w:val="00DC0E18"/>
    <w:rsid w:val="00DC1500"/>
    <w:rsid w:val="00DC20F3"/>
    <w:rsid w:val="00DE4491"/>
    <w:rsid w:val="00E27FED"/>
    <w:rsid w:val="00E34D48"/>
    <w:rsid w:val="00E42265"/>
    <w:rsid w:val="00E44371"/>
    <w:rsid w:val="00E445A8"/>
    <w:rsid w:val="00E949B0"/>
    <w:rsid w:val="00EC0BEA"/>
    <w:rsid w:val="00ED2D4A"/>
    <w:rsid w:val="00EF0F09"/>
    <w:rsid w:val="00EF19BE"/>
    <w:rsid w:val="00F00591"/>
    <w:rsid w:val="00F02F04"/>
    <w:rsid w:val="00F12504"/>
    <w:rsid w:val="00F16D0A"/>
    <w:rsid w:val="00F22DC9"/>
    <w:rsid w:val="00F51688"/>
    <w:rsid w:val="00F53146"/>
    <w:rsid w:val="00F91018"/>
    <w:rsid w:val="00FA0F30"/>
    <w:rsid w:val="00FA51A4"/>
    <w:rsid w:val="00FC0B4F"/>
    <w:rsid w:val="00FE3C92"/>
    <w:rsid w:val="00FE545C"/>
    <w:rsid w:val="00FF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F8D548"/>
  <w15:chartTrackingRefBased/>
  <w15:docId w15:val="{DBCFAECD-611F-4941-967F-6D45F45AA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39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A39D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46621-5D0E-40BA-BF92-FCCB28C2D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790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Lucyna Śliwa-Naporowska</cp:lastModifiedBy>
  <cp:revision>7</cp:revision>
  <cp:lastPrinted>2025-09-03T11:48:00Z</cp:lastPrinted>
  <dcterms:created xsi:type="dcterms:W3CDTF">2026-10-07T12:36:00Z</dcterms:created>
  <dcterms:modified xsi:type="dcterms:W3CDTF">2026-10-07T13:22:00Z</dcterms:modified>
</cp:coreProperties>
</file>