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BD9EC" w14:textId="5DA65FF8" w:rsidR="00FB7F50" w:rsidRPr="009F5DE2" w:rsidRDefault="008919C1" w:rsidP="00E3647E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9F5DE2">
        <w:rPr>
          <w:rFonts w:ascii="Verdana" w:hAnsi="Verdana"/>
          <w:sz w:val="18"/>
          <w:szCs w:val="18"/>
        </w:rPr>
        <w:t>Kraków</w:t>
      </w:r>
      <w:r w:rsidR="00FB7F50" w:rsidRPr="009F5DE2">
        <w:rPr>
          <w:rFonts w:ascii="Verdana" w:hAnsi="Verdana"/>
          <w:sz w:val="18"/>
          <w:szCs w:val="18"/>
        </w:rPr>
        <w:t xml:space="preserve"> dnia: </w:t>
      </w:r>
      <w:r w:rsidRPr="009F5DE2">
        <w:rPr>
          <w:rFonts w:ascii="Verdana" w:hAnsi="Verdana"/>
          <w:sz w:val="18"/>
          <w:szCs w:val="18"/>
        </w:rPr>
        <w:t>2026-10-12</w:t>
      </w:r>
    </w:p>
    <w:p w14:paraId="13F14CD3" w14:textId="77777777" w:rsidR="008919C1" w:rsidRPr="009F5DE2" w:rsidRDefault="008919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F5DE2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FA05CE6" w14:textId="77777777" w:rsidR="008919C1" w:rsidRPr="009F5DE2" w:rsidRDefault="008919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F5DE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B4410D8" w14:textId="16188A85" w:rsidR="00FB7F50" w:rsidRPr="009F5DE2" w:rsidRDefault="008919C1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9F5DE2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0D470DB5" w14:textId="55C40209" w:rsidR="00FB7F50" w:rsidRPr="009F5DE2" w:rsidRDefault="008919C1" w:rsidP="00FB7F50">
      <w:pPr>
        <w:rPr>
          <w:rFonts w:ascii="Verdana" w:hAnsi="Verdana"/>
          <w:sz w:val="18"/>
          <w:szCs w:val="18"/>
        </w:rPr>
      </w:pPr>
      <w:r w:rsidRPr="009F5DE2">
        <w:rPr>
          <w:rFonts w:ascii="Verdana" w:hAnsi="Verdana"/>
          <w:sz w:val="18"/>
          <w:szCs w:val="18"/>
        </w:rPr>
        <w:t>Al. Mickiewicza</w:t>
      </w:r>
      <w:r w:rsidR="00FB7F50" w:rsidRPr="009F5DE2">
        <w:rPr>
          <w:rFonts w:ascii="Verdana" w:hAnsi="Verdana"/>
          <w:sz w:val="18"/>
          <w:szCs w:val="18"/>
        </w:rPr>
        <w:t xml:space="preserve"> </w:t>
      </w:r>
      <w:r w:rsidRPr="009F5DE2">
        <w:rPr>
          <w:rFonts w:ascii="Verdana" w:hAnsi="Verdana"/>
          <w:sz w:val="18"/>
          <w:szCs w:val="18"/>
        </w:rPr>
        <w:t>30</w:t>
      </w:r>
    </w:p>
    <w:p w14:paraId="79E5870E" w14:textId="38C27030" w:rsidR="00FB7F50" w:rsidRPr="009F5DE2" w:rsidRDefault="008919C1" w:rsidP="00FB7F50">
      <w:pPr>
        <w:rPr>
          <w:rFonts w:ascii="Verdana" w:hAnsi="Verdana"/>
          <w:sz w:val="18"/>
          <w:szCs w:val="18"/>
        </w:rPr>
      </w:pPr>
      <w:r w:rsidRPr="009F5DE2">
        <w:rPr>
          <w:rFonts w:ascii="Verdana" w:hAnsi="Verdana"/>
          <w:sz w:val="18"/>
          <w:szCs w:val="18"/>
        </w:rPr>
        <w:t>30-059</w:t>
      </w:r>
      <w:r w:rsidR="00FB7F50" w:rsidRPr="009F5DE2">
        <w:rPr>
          <w:rFonts w:ascii="Verdana" w:hAnsi="Verdana"/>
          <w:sz w:val="18"/>
          <w:szCs w:val="18"/>
        </w:rPr>
        <w:t xml:space="preserve"> </w:t>
      </w:r>
      <w:r w:rsidRPr="009F5DE2">
        <w:rPr>
          <w:rFonts w:ascii="Verdana" w:hAnsi="Verdana"/>
          <w:sz w:val="18"/>
          <w:szCs w:val="18"/>
        </w:rPr>
        <w:t>Kraków</w:t>
      </w:r>
    </w:p>
    <w:p w14:paraId="757B2E07" w14:textId="77777777" w:rsidR="008642B3" w:rsidRPr="009F5DE2" w:rsidRDefault="00836DAF">
      <w:pPr>
        <w:pStyle w:val="Nagwek1"/>
        <w:spacing w:before="600"/>
        <w:rPr>
          <w:rFonts w:ascii="Verdana" w:hAnsi="Verdana"/>
          <w:sz w:val="18"/>
          <w:szCs w:val="18"/>
        </w:rPr>
      </w:pPr>
      <w:r w:rsidRPr="009F5DE2">
        <w:rPr>
          <w:rFonts w:ascii="Verdana" w:hAnsi="Verdana"/>
          <w:sz w:val="18"/>
          <w:szCs w:val="18"/>
        </w:rPr>
        <w:t>OGŁOSZENIE</w:t>
      </w:r>
    </w:p>
    <w:p w14:paraId="11A1ABD2" w14:textId="77777777" w:rsidR="008642B3" w:rsidRPr="009F5DE2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9F5DE2">
        <w:rPr>
          <w:rFonts w:ascii="Verdana" w:hAnsi="Verdana"/>
          <w:b/>
          <w:sz w:val="18"/>
          <w:szCs w:val="18"/>
        </w:rPr>
        <w:t xml:space="preserve">o </w:t>
      </w:r>
      <w:r w:rsidR="0054734E" w:rsidRPr="009F5DE2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695"/>
      </w:tblGrid>
      <w:tr w:rsidR="008919C1" w:rsidRPr="009F5DE2" w14:paraId="3323C81C" w14:textId="77777777" w:rsidTr="00956F7E">
        <w:trPr>
          <w:trHeight w:val="638"/>
        </w:trPr>
        <w:tc>
          <w:tcPr>
            <w:tcW w:w="959" w:type="dxa"/>
          </w:tcPr>
          <w:p w14:paraId="0F6DB590" w14:textId="77777777" w:rsidR="008919C1" w:rsidRPr="009F5DE2" w:rsidRDefault="008919C1" w:rsidP="00956F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7EDB038A" w14:textId="18F35382" w:rsidR="008919C1" w:rsidRPr="009F5DE2" w:rsidRDefault="008919C1" w:rsidP="00956F7E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Tryb podstawowy bez negocjacji - art. 275 pkt. 1 ustawy </w:t>
            </w:r>
            <w:proofErr w:type="spellStart"/>
            <w:r w:rsidRPr="009F5DE2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9F5DE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na</w:t>
            </w:r>
            <w:r w:rsidRPr="009F5DE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dostawa 5 szt. drukarek 3D w technologii FDM/FFF/MEX lub równoważnej wraz z materiałami eksploatacyjnymi do celów dydaktycznych - KC-DE-zp.25.389.2026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9F5DE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9F5DE2">
              <w:rPr>
                <w:rFonts w:ascii="Verdana" w:hAnsi="Verdana"/>
                <w:b/>
                <w:sz w:val="18"/>
                <w:szCs w:val="18"/>
              </w:rPr>
              <w:t xml:space="preserve"> KC-DE-zp.25.389.2026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512A1DEC" w14:textId="77777777" w:rsidR="008642B3" w:rsidRPr="009F5DE2" w:rsidRDefault="00C65E53" w:rsidP="00F17110">
      <w:pPr>
        <w:pStyle w:val="Nagwek"/>
        <w:spacing w:before="480" w:after="120" w:line="276" w:lineRule="auto"/>
        <w:jc w:val="both"/>
        <w:rPr>
          <w:rFonts w:ascii="Verdana" w:hAnsi="Verdana"/>
          <w:sz w:val="18"/>
          <w:szCs w:val="18"/>
        </w:rPr>
      </w:pPr>
      <w:r w:rsidRPr="009F5DE2">
        <w:rPr>
          <w:rFonts w:ascii="Verdana" w:hAnsi="Verdana"/>
          <w:sz w:val="18"/>
          <w:szCs w:val="18"/>
        </w:rPr>
        <w:t>Zamawiający,</w:t>
      </w:r>
      <w:r w:rsidRPr="009F5DE2">
        <w:rPr>
          <w:rFonts w:ascii="Verdana" w:hAnsi="Verdana"/>
          <w:b/>
          <w:sz w:val="18"/>
          <w:szCs w:val="18"/>
        </w:rPr>
        <w:t xml:space="preserve"> </w:t>
      </w:r>
      <w:r w:rsidR="00F17110" w:rsidRPr="009F5DE2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9F5DE2">
        <w:rPr>
          <w:rFonts w:ascii="Verdana" w:hAnsi="Verdana"/>
          <w:b/>
          <w:sz w:val="18"/>
          <w:szCs w:val="18"/>
        </w:rPr>
        <w:t xml:space="preserve">, </w:t>
      </w:r>
      <w:r w:rsidRPr="009F5DE2">
        <w:rPr>
          <w:rFonts w:ascii="Verdana" w:hAnsi="Verdana"/>
          <w:sz w:val="18"/>
          <w:szCs w:val="18"/>
        </w:rPr>
        <w:t>działając na podstawie art. 253 ust. 1</w:t>
      </w:r>
      <w:r w:rsidR="00836DAF" w:rsidRPr="009F5DE2">
        <w:rPr>
          <w:rFonts w:ascii="Verdana" w:hAnsi="Verdana"/>
          <w:sz w:val="18"/>
          <w:szCs w:val="18"/>
        </w:rPr>
        <w:t xml:space="preserve"> pkt. 1 i ust. 2</w:t>
      </w:r>
      <w:r w:rsidRPr="009F5DE2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4E28B8" w:rsidRPr="009F5DE2">
        <w:rPr>
          <w:rFonts w:ascii="Verdana" w:hAnsi="Verdana"/>
          <w:sz w:val="18"/>
          <w:szCs w:val="18"/>
        </w:rPr>
        <w:t xml:space="preserve"> (</w:t>
      </w:r>
      <w:r w:rsidR="004B6229" w:rsidRPr="009F5DE2">
        <w:rPr>
          <w:rFonts w:ascii="Verdana" w:hAnsi="Verdana"/>
          <w:sz w:val="18"/>
          <w:szCs w:val="18"/>
        </w:rPr>
        <w:t xml:space="preserve">Dz.U. 2026 poz. 793 </w:t>
      </w:r>
      <w:proofErr w:type="spellStart"/>
      <w:r w:rsidR="004E28B8" w:rsidRPr="009F5DE2">
        <w:rPr>
          <w:rFonts w:ascii="Verdana" w:hAnsi="Verdana"/>
          <w:sz w:val="18"/>
          <w:szCs w:val="18"/>
        </w:rPr>
        <w:t>t.j</w:t>
      </w:r>
      <w:proofErr w:type="spellEnd"/>
      <w:r w:rsidR="004E28B8" w:rsidRPr="009F5DE2">
        <w:rPr>
          <w:rFonts w:ascii="Verdana" w:hAnsi="Verdana"/>
          <w:sz w:val="18"/>
          <w:szCs w:val="18"/>
        </w:rPr>
        <w:t xml:space="preserve">. ze zm.) </w:t>
      </w:r>
      <w:r w:rsidRPr="009F5DE2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9F5DE2">
        <w:rPr>
          <w:rFonts w:ascii="Verdana" w:hAnsi="Verdana"/>
          <w:sz w:val="18"/>
          <w:szCs w:val="18"/>
        </w:rPr>
        <w:t>Pzp</w:t>
      </w:r>
      <w:proofErr w:type="spellEnd"/>
      <w:r w:rsidRPr="009F5DE2">
        <w:rPr>
          <w:rFonts w:ascii="Verdana" w:hAnsi="Verdana"/>
          <w:sz w:val="18"/>
          <w:szCs w:val="18"/>
        </w:rPr>
        <w:t>”</w:t>
      </w:r>
      <w:r w:rsidR="00D26ED6" w:rsidRPr="009F5DE2">
        <w:rPr>
          <w:rFonts w:ascii="Verdana" w:hAnsi="Verdana"/>
          <w:sz w:val="18"/>
          <w:szCs w:val="18"/>
        </w:rPr>
        <w:t xml:space="preserve">, </w:t>
      </w:r>
      <w:r w:rsidRPr="009F5DE2">
        <w:rPr>
          <w:rFonts w:ascii="Verdana" w:hAnsi="Verdana"/>
          <w:sz w:val="18"/>
          <w:szCs w:val="18"/>
        </w:rPr>
        <w:t>informuje</w:t>
      </w:r>
      <w:r w:rsidR="00D26ED6" w:rsidRPr="009F5DE2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9F5DE2">
        <w:rPr>
          <w:rFonts w:ascii="Verdana" w:hAnsi="Verdana"/>
          <w:sz w:val="18"/>
          <w:szCs w:val="18"/>
        </w:rPr>
        <w:t>najkorzystniejsz</w:t>
      </w:r>
      <w:r w:rsidR="00D26ED6" w:rsidRPr="009F5DE2">
        <w:rPr>
          <w:rFonts w:ascii="Verdana" w:hAnsi="Verdana"/>
          <w:sz w:val="18"/>
          <w:szCs w:val="18"/>
        </w:rPr>
        <w:t xml:space="preserve">a wybrana została </w:t>
      </w:r>
      <w:r w:rsidR="00756CDA" w:rsidRPr="009F5DE2">
        <w:rPr>
          <w:rFonts w:ascii="Verdana" w:hAnsi="Verdana"/>
          <w:sz w:val="18"/>
          <w:szCs w:val="18"/>
        </w:rPr>
        <w:t>ofer</w:t>
      </w:r>
      <w:r w:rsidR="00D26ED6" w:rsidRPr="009F5DE2">
        <w:rPr>
          <w:rFonts w:ascii="Verdana" w:hAnsi="Verdana"/>
          <w:sz w:val="18"/>
          <w:szCs w:val="18"/>
        </w:rPr>
        <w:t>t</w:t>
      </w:r>
      <w:r w:rsidR="009F0E5C" w:rsidRPr="009F5DE2">
        <w:rPr>
          <w:rFonts w:ascii="Verdana" w:hAnsi="Verdana"/>
          <w:sz w:val="18"/>
          <w:szCs w:val="18"/>
        </w:rPr>
        <w:t>a</w:t>
      </w:r>
      <w:r w:rsidR="00D26ED6" w:rsidRPr="009F5DE2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3647E" w:rsidRPr="009F5DE2" w14:paraId="2DE141DB" w14:textId="77777777" w:rsidTr="00C45FE8">
        <w:trPr>
          <w:cantSplit/>
        </w:trPr>
        <w:tc>
          <w:tcPr>
            <w:tcW w:w="9498" w:type="dxa"/>
          </w:tcPr>
          <w:p w14:paraId="0F73CB05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Zadanie częściowe nr 1</w:t>
            </w:r>
          </w:p>
          <w:p w14:paraId="68403BCE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X3D sp. z o.o.</w:t>
            </w:r>
          </w:p>
          <w:p w14:paraId="0343487F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Ceynowy 21</w:t>
            </w:r>
          </w:p>
          <w:p w14:paraId="4740F0E0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77-100 Bytów</w:t>
            </w:r>
          </w:p>
          <w:p w14:paraId="216598D2" w14:textId="77777777" w:rsidR="00E3647E" w:rsidRPr="009F5DE2" w:rsidRDefault="00E3647E" w:rsidP="00C45FE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9F5DE2">
              <w:rPr>
                <w:rFonts w:ascii="Verdana" w:hAnsi="Verdana"/>
                <w:b/>
                <w:sz w:val="18"/>
                <w:szCs w:val="18"/>
              </w:rPr>
              <w:t>6 560.82 zł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1A479CB" w14:textId="77777777" w:rsidR="00E3647E" w:rsidRPr="009F5DE2" w:rsidRDefault="00E3647E" w:rsidP="00C45FE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9F5DE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E3647E" w:rsidRPr="009F5DE2" w14:paraId="606ECB40" w14:textId="77777777" w:rsidTr="00C45FE8">
        <w:trPr>
          <w:cantSplit/>
        </w:trPr>
        <w:tc>
          <w:tcPr>
            <w:tcW w:w="9498" w:type="dxa"/>
          </w:tcPr>
          <w:p w14:paraId="35A8319F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Zadanie częściowe nr 2</w:t>
            </w:r>
          </w:p>
          <w:p w14:paraId="10846A0B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Newo Systems Sp. z o. o.</w:t>
            </w:r>
          </w:p>
          <w:p w14:paraId="42E4F433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 xml:space="preserve">Płaska 25 B </w:t>
            </w:r>
          </w:p>
          <w:p w14:paraId="647917F3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87-100 Toruń</w:t>
            </w:r>
          </w:p>
          <w:p w14:paraId="1498B3CD" w14:textId="77777777" w:rsidR="00E3647E" w:rsidRPr="009F5DE2" w:rsidRDefault="00E3647E" w:rsidP="00C45FE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9F5DE2">
              <w:rPr>
                <w:rFonts w:ascii="Verdana" w:hAnsi="Verdana"/>
                <w:b/>
                <w:sz w:val="18"/>
                <w:szCs w:val="18"/>
              </w:rPr>
              <w:t>2 420.64 zł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1366FE0" w14:textId="77777777" w:rsidR="00E3647E" w:rsidRPr="009F5DE2" w:rsidRDefault="00E3647E" w:rsidP="00C45FE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9F5DE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E3647E" w:rsidRPr="009F5DE2" w14:paraId="5EE0499C" w14:textId="77777777" w:rsidTr="00C45FE8">
        <w:trPr>
          <w:cantSplit/>
        </w:trPr>
        <w:tc>
          <w:tcPr>
            <w:tcW w:w="9498" w:type="dxa"/>
          </w:tcPr>
          <w:p w14:paraId="15783F27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Zadanie częściowe nr 3</w:t>
            </w:r>
          </w:p>
          <w:p w14:paraId="411B7A08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Hobbistycznie.pl Paweł Bolek</w:t>
            </w:r>
          </w:p>
          <w:p w14:paraId="56256DF4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Nowosądecka 18/1</w:t>
            </w:r>
          </w:p>
          <w:p w14:paraId="74F81CCD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35-505 Rzeszów</w:t>
            </w:r>
          </w:p>
          <w:p w14:paraId="6D75EBA4" w14:textId="77777777" w:rsidR="00E3647E" w:rsidRPr="009F5DE2" w:rsidRDefault="00E3647E" w:rsidP="00C45FE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9F5DE2">
              <w:rPr>
                <w:rFonts w:ascii="Verdana" w:hAnsi="Verdana"/>
                <w:b/>
                <w:sz w:val="18"/>
                <w:szCs w:val="18"/>
              </w:rPr>
              <w:t>3 599.00 zł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5FDDE67E" w14:textId="77777777" w:rsidR="00E3647E" w:rsidRPr="009F5DE2" w:rsidRDefault="00E3647E" w:rsidP="00C45FE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9F5DE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  <w:tr w:rsidR="00E3647E" w:rsidRPr="009F5DE2" w14:paraId="3AD4142D" w14:textId="77777777" w:rsidTr="00C45FE8">
        <w:trPr>
          <w:cantSplit/>
        </w:trPr>
        <w:tc>
          <w:tcPr>
            <w:tcW w:w="9498" w:type="dxa"/>
          </w:tcPr>
          <w:p w14:paraId="5D74DDB5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Zadanie częściowe nr 4</w:t>
            </w:r>
          </w:p>
          <w:p w14:paraId="676A4224" w14:textId="77777777" w:rsidR="00E3647E" w:rsidRPr="009F5DE2" w:rsidRDefault="00E3647E" w:rsidP="00C45FE8">
            <w:pPr>
              <w:spacing w:before="60" w:after="40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Newo Systems Sp. z o.o.</w:t>
            </w:r>
          </w:p>
          <w:p w14:paraId="727853AA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 xml:space="preserve">Płaska 25 B </w:t>
            </w:r>
          </w:p>
          <w:p w14:paraId="0D2E92E1" w14:textId="77777777" w:rsidR="00E3647E" w:rsidRPr="009F5DE2" w:rsidRDefault="00E3647E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87-100 Toruń</w:t>
            </w:r>
          </w:p>
          <w:p w14:paraId="4EC5676D" w14:textId="77777777" w:rsidR="00E3647E" w:rsidRPr="009F5DE2" w:rsidRDefault="00E3647E" w:rsidP="00C45FE8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za cenę oferty brutto: </w:t>
            </w:r>
            <w:r w:rsidRPr="009F5DE2">
              <w:rPr>
                <w:rFonts w:ascii="Verdana" w:hAnsi="Verdana"/>
                <w:b/>
                <w:sz w:val="18"/>
                <w:szCs w:val="18"/>
              </w:rPr>
              <w:t>10 086.00 zł</w:t>
            </w:r>
            <w:r w:rsidRPr="009F5DE2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061DA874" w14:textId="77777777" w:rsidR="00E3647E" w:rsidRPr="009F5DE2" w:rsidRDefault="00E3647E" w:rsidP="00C45FE8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color w:val="000000"/>
                <w:sz w:val="18"/>
                <w:szCs w:val="18"/>
              </w:rPr>
              <w:t>Uzasadnienie wyboru: Oferta najkorzystniejsza zgodnie z kryterium oceny ofert.</w:t>
            </w:r>
            <w:r w:rsidRPr="009F5DE2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3EEFC560" w14:textId="77777777" w:rsidR="00E3647E" w:rsidRPr="009F5DE2" w:rsidRDefault="00E3647E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529B11DD" w14:textId="77777777" w:rsidR="00E3647E" w:rsidRPr="009F5DE2" w:rsidRDefault="00E3647E" w:rsidP="00F17110">
      <w:pPr>
        <w:pStyle w:val="Nagwek"/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6EAF6153" w14:textId="77777777" w:rsidR="003A0AFC" w:rsidRPr="009F5DE2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9F5DE2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D44F15" w:rsidRPr="009F5DE2" w14:paraId="1FCBB73A" w14:textId="77777777" w:rsidTr="00C45FE8">
        <w:tc>
          <w:tcPr>
            <w:tcW w:w="2169" w:type="dxa"/>
            <w:shd w:val="clear" w:color="auto" w:fill="F3F3F3"/>
          </w:tcPr>
          <w:bookmarkEnd w:id="0"/>
          <w:p w14:paraId="629B1025" w14:textId="77777777" w:rsidR="00D44F15" w:rsidRPr="009F5DE2" w:rsidRDefault="00D44F15" w:rsidP="00C45FE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71C7478F" w14:textId="77777777" w:rsidR="00D44F15" w:rsidRPr="009F5DE2" w:rsidRDefault="00D44F15" w:rsidP="00C45FE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sz w:val="18"/>
                <w:szCs w:val="18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5113D47" w14:textId="77777777" w:rsidR="00D44F15" w:rsidRPr="009F5DE2" w:rsidRDefault="00D44F15" w:rsidP="00C45FE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color w:val="000000"/>
                <w:sz w:val="18"/>
                <w:szCs w:val="18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16877E2" w14:textId="77777777" w:rsidR="00D44F15" w:rsidRPr="009F5DE2" w:rsidRDefault="00D44F15" w:rsidP="00C45FE8">
            <w:pPr>
              <w:spacing w:before="120" w:after="120"/>
              <w:jc w:val="center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color w:val="000000"/>
                <w:sz w:val="18"/>
                <w:szCs w:val="18"/>
              </w:rPr>
              <w:t>Razem</w:t>
            </w:r>
          </w:p>
        </w:tc>
      </w:tr>
      <w:tr w:rsidR="00D44F15" w:rsidRPr="009F5DE2" w14:paraId="7DD61147" w14:textId="77777777" w:rsidTr="00C45FE8">
        <w:tc>
          <w:tcPr>
            <w:tcW w:w="2169" w:type="dxa"/>
          </w:tcPr>
          <w:p w14:paraId="6540E04B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dostawa 2 szt. drukarek 3D w technologii FDM/FFF/MEX lub równoważnej z zamkniętą komorą</w:t>
            </w:r>
          </w:p>
        </w:tc>
        <w:tc>
          <w:tcPr>
            <w:tcW w:w="2793" w:type="dxa"/>
          </w:tcPr>
          <w:p w14:paraId="04E999BE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X3D sp. z o.o.</w:t>
            </w:r>
          </w:p>
          <w:p w14:paraId="10BBCCD1" w14:textId="77777777" w:rsidR="00D44F15" w:rsidRPr="009F5DE2" w:rsidRDefault="00D44F15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Ceynowy 21</w:t>
            </w:r>
          </w:p>
          <w:p w14:paraId="0FAD29A6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77-100 Bytów</w:t>
            </w:r>
          </w:p>
        </w:tc>
        <w:tc>
          <w:tcPr>
            <w:tcW w:w="2976" w:type="dxa"/>
          </w:tcPr>
          <w:p w14:paraId="01236FDE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478751B8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2D56D0EB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76999AD7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D44F15" w:rsidRPr="009F5DE2" w14:paraId="071CB130" w14:textId="77777777" w:rsidTr="00C45FE8">
        <w:tc>
          <w:tcPr>
            <w:tcW w:w="2169" w:type="dxa"/>
          </w:tcPr>
          <w:p w14:paraId="1861D5A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dostawa 2 szt. drukarek 3D w technologii FDM/FFF/MEX lub równoważnej z zamkniętą komorą</w:t>
            </w:r>
          </w:p>
        </w:tc>
        <w:tc>
          <w:tcPr>
            <w:tcW w:w="2793" w:type="dxa"/>
          </w:tcPr>
          <w:p w14:paraId="7C4DD05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Newo Systems Sp. z o. o.</w:t>
            </w:r>
          </w:p>
          <w:p w14:paraId="503F6D2E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Płaska 25 B</w:t>
            </w:r>
          </w:p>
          <w:p w14:paraId="2C4C5F0B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87-100 Toruń</w:t>
            </w:r>
          </w:p>
        </w:tc>
        <w:tc>
          <w:tcPr>
            <w:tcW w:w="2976" w:type="dxa"/>
          </w:tcPr>
          <w:p w14:paraId="08E700F7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- 50.58</w:t>
            </w:r>
          </w:p>
          <w:p w14:paraId="211CC0A6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67176DA1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08D5A4B7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90,58</w:t>
            </w:r>
          </w:p>
        </w:tc>
      </w:tr>
      <w:tr w:rsidR="00D44F15" w:rsidRPr="009F5DE2" w14:paraId="46CA6DEB" w14:textId="77777777" w:rsidTr="00C45FE8">
        <w:tc>
          <w:tcPr>
            <w:tcW w:w="2169" w:type="dxa"/>
          </w:tcPr>
          <w:p w14:paraId="72C6347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dostawa 2 szt. drukarek 3D w technologii FDM/FFF/MEX lub równoważnej z zamkniętą komorą</w:t>
            </w:r>
          </w:p>
        </w:tc>
        <w:tc>
          <w:tcPr>
            <w:tcW w:w="2793" w:type="dxa"/>
          </w:tcPr>
          <w:p w14:paraId="38D76B49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Hobbistycznie.pl Paweł Bolek</w:t>
            </w:r>
          </w:p>
          <w:p w14:paraId="3B3B8FE2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Nowosądecka 18/1</w:t>
            </w:r>
          </w:p>
          <w:p w14:paraId="770BAC10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35-505 Rzeszów</w:t>
            </w:r>
          </w:p>
        </w:tc>
        <w:tc>
          <w:tcPr>
            <w:tcW w:w="2976" w:type="dxa"/>
          </w:tcPr>
          <w:p w14:paraId="15D4CF49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- 49.82</w:t>
            </w:r>
          </w:p>
          <w:p w14:paraId="2020E589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29126D39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42F4DCE1" w14:textId="77777777" w:rsidR="00D44F15" w:rsidRPr="009F5DE2" w:rsidRDefault="00D44F15" w:rsidP="00C45FE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89,82</w:t>
            </w:r>
          </w:p>
        </w:tc>
      </w:tr>
      <w:tr w:rsidR="00D44F15" w:rsidRPr="009F5DE2" w14:paraId="72244360" w14:textId="77777777" w:rsidTr="00C45FE8">
        <w:tc>
          <w:tcPr>
            <w:tcW w:w="2169" w:type="dxa"/>
          </w:tcPr>
          <w:p w14:paraId="5EE7A377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dostawa 2 szt. drukarek 3D w technologii FDM/FFF/MEX lub równoważnej z zamkniętą komorą</w:t>
            </w:r>
          </w:p>
        </w:tc>
        <w:tc>
          <w:tcPr>
            <w:tcW w:w="2793" w:type="dxa"/>
          </w:tcPr>
          <w:p w14:paraId="7776F6E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ATMSolutions</w:t>
            </w:r>
            <w:proofErr w:type="spellEnd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International Sp. z o. o.</w:t>
            </w:r>
          </w:p>
          <w:p w14:paraId="29EBD51D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Kolejowa 311</w:t>
            </w:r>
          </w:p>
          <w:p w14:paraId="575B8C7B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05-092 Łomianki</w:t>
            </w:r>
          </w:p>
        </w:tc>
        <w:tc>
          <w:tcPr>
            <w:tcW w:w="2976" w:type="dxa"/>
          </w:tcPr>
          <w:p w14:paraId="6E292771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3BDB154F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5ECD49E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*)</w:t>
            </w:r>
          </w:p>
        </w:tc>
        <w:tc>
          <w:tcPr>
            <w:tcW w:w="1560" w:type="dxa"/>
            <w:vAlign w:val="center"/>
          </w:tcPr>
          <w:p w14:paraId="0498BA00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D44F15" w:rsidRPr="009F5DE2" w14:paraId="59FC6DEF" w14:textId="77777777" w:rsidTr="00C45FE8">
        <w:tc>
          <w:tcPr>
            <w:tcW w:w="2169" w:type="dxa"/>
          </w:tcPr>
          <w:p w14:paraId="7439AE9C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dostawa 1 szt. drukarki 3D w technologii FDM/FFF/MEX lub równoważnej z systemem druku wielomateriałowego</w:t>
            </w:r>
          </w:p>
        </w:tc>
        <w:tc>
          <w:tcPr>
            <w:tcW w:w="2793" w:type="dxa"/>
          </w:tcPr>
          <w:p w14:paraId="63EC96DF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Newo Systems Sp. z o. o.</w:t>
            </w:r>
          </w:p>
          <w:p w14:paraId="0664E120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Płaska 25 B</w:t>
            </w:r>
          </w:p>
          <w:p w14:paraId="671D429E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87-100 Toruń</w:t>
            </w:r>
          </w:p>
        </w:tc>
        <w:tc>
          <w:tcPr>
            <w:tcW w:w="2976" w:type="dxa"/>
          </w:tcPr>
          <w:p w14:paraId="689197D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347BEBC7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1110F9C0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534A0707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D44F15" w:rsidRPr="009F5DE2" w14:paraId="39346D6C" w14:textId="77777777" w:rsidTr="00C45FE8">
        <w:tc>
          <w:tcPr>
            <w:tcW w:w="2169" w:type="dxa"/>
          </w:tcPr>
          <w:p w14:paraId="44125439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dostawa 1 szt. drukarki 3D w technologii FDM/FFF/MEX lub równoważnej z systemem druku wielomateriałowego</w:t>
            </w:r>
          </w:p>
        </w:tc>
        <w:tc>
          <w:tcPr>
            <w:tcW w:w="2793" w:type="dxa"/>
          </w:tcPr>
          <w:p w14:paraId="0E35E5DA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Hobbistycznie.pl Paweł Bolek</w:t>
            </w:r>
          </w:p>
          <w:p w14:paraId="44BF9930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Nowosądecka 18/1</w:t>
            </w:r>
          </w:p>
          <w:p w14:paraId="05649ABC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35-505 Rzeszów</w:t>
            </w:r>
          </w:p>
        </w:tc>
        <w:tc>
          <w:tcPr>
            <w:tcW w:w="2976" w:type="dxa"/>
          </w:tcPr>
          <w:p w14:paraId="7F90DF08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- 58.92</w:t>
            </w:r>
          </w:p>
          <w:p w14:paraId="73C933B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08D1A610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6DDC584D" w14:textId="77777777" w:rsidR="00D44F15" w:rsidRPr="009F5DE2" w:rsidRDefault="00D44F15" w:rsidP="00C45FE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98,92</w:t>
            </w:r>
          </w:p>
        </w:tc>
      </w:tr>
      <w:tr w:rsidR="00D44F15" w:rsidRPr="009F5DE2" w14:paraId="6E58F4C4" w14:textId="77777777" w:rsidTr="00C45FE8">
        <w:tc>
          <w:tcPr>
            <w:tcW w:w="2169" w:type="dxa"/>
          </w:tcPr>
          <w:p w14:paraId="2B568DFF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dostawa 1 szt. drukarki 3D w technologii FDM/FFF/MEX lub równoważnej z systemem druku wielomateriałowego</w:t>
            </w:r>
          </w:p>
        </w:tc>
        <w:tc>
          <w:tcPr>
            <w:tcW w:w="2793" w:type="dxa"/>
          </w:tcPr>
          <w:p w14:paraId="3292273C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X3D sp. z o.o.</w:t>
            </w:r>
          </w:p>
          <w:p w14:paraId="2BF7FA18" w14:textId="77777777" w:rsidR="00D44F15" w:rsidRPr="009F5DE2" w:rsidRDefault="00D44F15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Ceynowy 21</w:t>
            </w:r>
          </w:p>
          <w:p w14:paraId="634247A1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77-100 Bytów</w:t>
            </w:r>
          </w:p>
        </w:tc>
        <w:tc>
          <w:tcPr>
            <w:tcW w:w="2976" w:type="dxa"/>
          </w:tcPr>
          <w:p w14:paraId="00C2CE53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- 52.78</w:t>
            </w:r>
          </w:p>
          <w:p w14:paraId="4C71E9AB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491E22B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24265A0A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92,78</w:t>
            </w:r>
          </w:p>
        </w:tc>
      </w:tr>
      <w:tr w:rsidR="00D44F15" w:rsidRPr="009F5DE2" w14:paraId="52446FB5" w14:textId="77777777" w:rsidTr="00C45FE8">
        <w:tc>
          <w:tcPr>
            <w:tcW w:w="2169" w:type="dxa"/>
          </w:tcPr>
          <w:p w14:paraId="65B2F9D0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dostawa 1 szt. drukarki 3D w technologii FDM/FFF/MEX lub równoważnej z systemem druku wielomateriałowego</w:t>
            </w:r>
          </w:p>
        </w:tc>
        <w:tc>
          <w:tcPr>
            <w:tcW w:w="2793" w:type="dxa"/>
          </w:tcPr>
          <w:p w14:paraId="1E268F16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ATMSolutions</w:t>
            </w:r>
            <w:proofErr w:type="spellEnd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International Sp. z o. o.</w:t>
            </w:r>
          </w:p>
          <w:p w14:paraId="484BEF65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Kolejowa 311</w:t>
            </w:r>
          </w:p>
          <w:p w14:paraId="242BDC92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05-092 Łomianki</w:t>
            </w:r>
          </w:p>
        </w:tc>
        <w:tc>
          <w:tcPr>
            <w:tcW w:w="2976" w:type="dxa"/>
          </w:tcPr>
          <w:p w14:paraId="41B98F93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06C5DFA2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70210C89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*)</w:t>
            </w:r>
          </w:p>
        </w:tc>
        <w:tc>
          <w:tcPr>
            <w:tcW w:w="1560" w:type="dxa"/>
            <w:vAlign w:val="center"/>
          </w:tcPr>
          <w:p w14:paraId="3EEAD6EF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D44F15" w:rsidRPr="009F5DE2" w14:paraId="7B2D745E" w14:textId="77777777" w:rsidTr="00C45FE8">
        <w:tc>
          <w:tcPr>
            <w:tcW w:w="2169" w:type="dxa"/>
          </w:tcPr>
          <w:p w14:paraId="267E4746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3 - dostawa 1 szt. wielogłowicowej drukarki 3Dw </w:t>
            </w:r>
            <w:r w:rsidRPr="009F5DE2">
              <w:rPr>
                <w:rFonts w:ascii="Verdana" w:hAnsi="Verdana"/>
                <w:sz w:val="18"/>
                <w:szCs w:val="18"/>
              </w:rPr>
              <w:lastRenderedPageBreak/>
              <w:t>technologii FDM/FFF/MEX lub równoważnej z zamkniętą komorą</w:t>
            </w:r>
          </w:p>
        </w:tc>
        <w:tc>
          <w:tcPr>
            <w:tcW w:w="2793" w:type="dxa"/>
          </w:tcPr>
          <w:p w14:paraId="55811E12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Hobbistycznie.pl Paweł Bolek</w:t>
            </w:r>
          </w:p>
          <w:p w14:paraId="556B89FB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lastRenderedPageBreak/>
              <w:t>Nowosądecka 18/1</w:t>
            </w:r>
          </w:p>
          <w:p w14:paraId="19993C2D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35-505 Rzeszów</w:t>
            </w:r>
          </w:p>
        </w:tc>
        <w:tc>
          <w:tcPr>
            <w:tcW w:w="2976" w:type="dxa"/>
          </w:tcPr>
          <w:p w14:paraId="26A64398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lastRenderedPageBreak/>
              <w:t>1 - Cena - 60.00</w:t>
            </w:r>
          </w:p>
          <w:p w14:paraId="537BEF5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549AB81F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lastRenderedPageBreak/>
              <w:t>3 - Termin realizacji - 20.00</w:t>
            </w:r>
          </w:p>
        </w:tc>
        <w:tc>
          <w:tcPr>
            <w:tcW w:w="1560" w:type="dxa"/>
            <w:vAlign w:val="center"/>
          </w:tcPr>
          <w:p w14:paraId="4E966855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lastRenderedPageBreak/>
              <w:t xml:space="preserve">  100,00</w:t>
            </w:r>
          </w:p>
        </w:tc>
      </w:tr>
      <w:tr w:rsidR="00D44F15" w:rsidRPr="009F5DE2" w14:paraId="1D9C56D7" w14:textId="77777777" w:rsidTr="00C45FE8">
        <w:tc>
          <w:tcPr>
            <w:tcW w:w="2169" w:type="dxa"/>
          </w:tcPr>
          <w:p w14:paraId="19D6452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dostawa 1 szt. wielogłowicowej drukarki 3Dw technologii FDM/FFF/MEX lub równoważnej z zamkniętą komorą</w:t>
            </w:r>
          </w:p>
        </w:tc>
        <w:tc>
          <w:tcPr>
            <w:tcW w:w="2793" w:type="dxa"/>
          </w:tcPr>
          <w:p w14:paraId="4C274DD2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Newo Systems Sp. z o. o.</w:t>
            </w:r>
          </w:p>
          <w:p w14:paraId="1AE13FAB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Płaska 25 B</w:t>
            </w:r>
          </w:p>
          <w:p w14:paraId="4E543672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87-100 Toruń</w:t>
            </w:r>
          </w:p>
        </w:tc>
        <w:tc>
          <w:tcPr>
            <w:tcW w:w="2976" w:type="dxa"/>
          </w:tcPr>
          <w:p w14:paraId="0FB99D84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- 56.63</w:t>
            </w:r>
          </w:p>
          <w:p w14:paraId="5EDC8C38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4DFC342F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5F6AC1DE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96,63</w:t>
            </w:r>
          </w:p>
        </w:tc>
      </w:tr>
      <w:tr w:rsidR="00D44F15" w:rsidRPr="009F5DE2" w14:paraId="0F154173" w14:textId="77777777" w:rsidTr="00C45FE8">
        <w:tc>
          <w:tcPr>
            <w:tcW w:w="2169" w:type="dxa"/>
          </w:tcPr>
          <w:p w14:paraId="11BC2CE2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dostawa 1 szt. wielogłowicowej drukarki 3Dw technologii FDM/FFF/MEX lub równoważnej z zamkniętą komorą</w:t>
            </w:r>
          </w:p>
        </w:tc>
        <w:tc>
          <w:tcPr>
            <w:tcW w:w="2793" w:type="dxa"/>
          </w:tcPr>
          <w:p w14:paraId="7B12851B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X3D sp. z o.o.</w:t>
            </w:r>
          </w:p>
          <w:p w14:paraId="1089670E" w14:textId="77777777" w:rsidR="00D44F15" w:rsidRPr="009F5DE2" w:rsidRDefault="00D44F15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Ceynowy 21</w:t>
            </w:r>
          </w:p>
          <w:p w14:paraId="02433C83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77-100 Bytów</w:t>
            </w:r>
          </w:p>
        </w:tc>
        <w:tc>
          <w:tcPr>
            <w:tcW w:w="2976" w:type="dxa"/>
          </w:tcPr>
          <w:p w14:paraId="68751872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- 47.69</w:t>
            </w:r>
          </w:p>
          <w:p w14:paraId="6F37C9B8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4A4295CC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777999FC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87,69</w:t>
            </w:r>
          </w:p>
        </w:tc>
      </w:tr>
      <w:tr w:rsidR="00D44F15" w:rsidRPr="009F5DE2" w14:paraId="1ACAB88E" w14:textId="77777777" w:rsidTr="00C45FE8">
        <w:tc>
          <w:tcPr>
            <w:tcW w:w="2169" w:type="dxa"/>
          </w:tcPr>
          <w:p w14:paraId="3D7C97A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dostawa 1 szt. wielogłowicowej drukarki 3Dw technologii FDM/FFF/MEX lub równoważnej z zamkniętą komorą</w:t>
            </w:r>
          </w:p>
        </w:tc>
        <w:tc>
          <w:tcPr>
            <w:tcW w:w="2793" w:type="dxa"/>
          </w:tcPr>
          <w:p w14:paraId="6FD257A0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ATMSolutions</w:t>
            </w:r>
            <w:proofErr w:type="spellEnd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International Sp. z o. o.</w:t>
            </w:r>
          </w:p>
          <w:p w14:paraId="73788849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Kolejowa 311</w:t>
            </w:r>
          </w:p>
          <w:p w14:paraId="72115FC3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05-092 Łomianki</w:t>
            </w:r>
          </w:p>
        </w:tc>
        <w:tc>
          <w:tcPr>
            <w:tcW w:w="2976" w:type="dxa"/>
          </w:tcPr>
          <w:p w14:paraId="1F93B6C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00D88CC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0E9E3C0A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*)</w:t>
            </w:r>
          </w:p>
        </w:tc>
        <w:tc>
          <w:tcPr>
            <w:tcW w:w="1560" w:type="dxa"/>
            <w:vAlign w:val="center"/>
          </w:tcPr>
          <w:p w14:paraId="6771FB83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D44F15" w:rsidRPr="009F5DE2" w14:paraId="0F028677" w14:textId="77777777" w:rsidTr="00C45FE8">
        <w:tc>
          <w:tcPr>
            <w:tcW w:w="2169" w:type="dxa"/>
          </w:tcPr>
          <w:p w14:paraId="6E16E737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4 - dostawa 1 szt. modułowej drukarki 3Dw technologii FDM/FFF/MEX lub równoważnej</w:t>
            </w:r>
          </w:p>
        </w:tc>
        <w:tc>
          <w:tcPr>
            <w:tcW w:w="2793" w:type="dxa"/>
          </w:tcPr>
          <w:p w14:paraId="7FB11BB1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Newo Systems Sp. z o. o.</w:t>
            </w:r>
          </w:p>
          <w:p w14:paraId="48805919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Płaska 25 B</w:t>
            </w:r>
          </w:p>
          <w:p w14:paraId="7EE70166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87-100 Toruń</w:t>
            </w:r>
          </w:p>
        </w:tc>
        <w:tc>
          <w:tcPr>
            <w:tcW w:w="2976" w:type="dxa"/>
          </w:tcPr>
          <w:p w14:paraId="7F2DA6C7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- 60.00</w:t>
            </w:r>
          </w:p>
          <w:p w14:paraId="156422E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3D9B75BF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1000EFF7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100,00</w:t>
            </w:r>
          </w:p>
        </w:tc>
      </w:tr>
      <w:tr w:rsidR="00D44F15" w:rsidRPr="009F5DE2" w14:paraId="66E56924" w14:textId="77777777" w:rsidTr="00C45FE8">
        <w:tc>
          <w:tcPr>
            <w:tcW w:w="2169" w:type="dxa"/>
          </w:tcPr>
          <w:p w14:paraId="6EED2B64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4 - dostawa 1 szt. modułowej drukarki 3Dw technologii FDM/FFF/MEX lub równoważnej</w:t>
            </w:r>
          </w:p>
        </w:tc>
        <w:tc>
          <w:tcPr>
            <w:tcW w:w="2793" w:type="dxa"/>
          </w:tcPr>
          <w:p w14:paraId="1BA682F5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Hobbistycznie.pl Paweł Bolek</w:t>
            </w:r>
          </w:p>
          <w:p w14:paraId="5DFAAC92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Nowosądecka 18/1</w:t>
            </w:r>
          </w:p>
          <w:p w14:paraId="74BB4663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35-505 Rzeszów</w:t>
            </w:r>
          </w:p>
        </w:tc>
        <w:tc>
          <w:tcPr>
            <w:tcW w:w="2976" w:type="dxa"/>
          </w:tcPr>
          <w:p w14:paraId="4F882CA4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- 55.27</w:t>
            </w:r>
          </w:p>
          <w:p w14:paraId="36255FFA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52DFCFD6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6F3532A9" w14:textId="77777777" w:rsidR="00D44F15" w:rsidRPr="009F5DE2" w:rsidRDefault="00D44F15" w:rsidP="00C45FE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95,27</w:t>
            </w:r>
          </w:p>
        </w:tc>
      </w:tr>
      <w:tr w:rsidR="00D44F15" w:rsidRPr="009F5DE2" w14:paraId="4B673E31" w14:textId="77777777" w:rsidTr="00C45FE8">
        <w:tc>
          <w:tcPr>
            <w:tcW w:w="2169" w:type="dxa"/>
          </w:tcPr>
          <w:p w14:paraId="09FF6BB7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4 - dostawa 1 szt. modułowej drukarki 3Dw technologii FDM/FFF/MEX lub równoważnej</w:t>
            </w:r>
          </w:p>
        </w:tc>
        <w:tc>
          <w:tcPr>
            <w:tcW w:w="2793" w:type="dxa"/>
          </w:tcPr>
          <w:p w14:paraId="26D3F298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X3D sp. z o.o.</w:t>
            </w:r>
          </w:p>
          <w:p w14:paraId="2C0E8404" w14:textId="77777777" w:rsidR="00D44F15" w:rsidRPr="009F5DE2" w:rsidRDefault="00D44F15" w:rsidP="00C45FE8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Cs/>
                <w:sz w:val="18"/>
                <w:szCs w:val="18"/>
              </w:rPr>
              <w:t>Ceynowy 21</w:t>
            </w:r>
          </w:p>
          <w:p w14:paraId="43EB5C47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77-100 Bytów</w:t>
            </w:r>
          </w:p>
        </w:tc>
        <w:tc>
          <w:tcPr>
            <w:tcW w:w="2976" w:type="dxa"/>
          </w:tcPr>
          <w:p w14:paraId="373FECEE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- 36.50</w:t>
            </w:r>
          </w:p>
          <w:p w14:paraId="2A7137D6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- 20.00</w:t>
            </w:r>
          </w:p>
          <w:p w14:paraId="5477CA42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- 20.00</w:t>
            </w:r>
          </w:p>
        </w:tc>
        <w:tc>
          <w:tcPr>
            <w:tcW w:w="1560" w:type="dxa"/>
            <w:vAlign w:val="center"/>
          </w:tcPr>
          <w:p w14:paraId="129724B0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76,50</w:t>
            </w:r>
          </w:p>
        </w:tc>
      </w:tr>
      <w:tr w:rsidR="00D44F15" w:rsidRPr="009F5DE2" w14:paraId="2EF453F6" w14:textId="77777777" w:rsidTr="00C45FE8">
        <w:tc>
          <w:tcPr>
            <w:tcW w:w="2169" w:type="dxa"/>
          </w:tcPr>
          <w:p w14:paraId="52C9B7D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4 - dostawa 1 szt. modułowej drukarki 3Dw technologii FDM/FFF/MEX lub równoważnej</w:t>
            </w:r>
          </w:p>
        </w:tc>
        <w:tc>
          <w:tcPr>
            <w:tcW w:w="2793" w:type="dxa"/>
          </w:tcPr>
          <w:p w14:paraId="1F9F7FD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9F5DE2">
              <w:rPr>
                <w:rFonts w:ascii="Verdana" w:hAnsi="Verdana"/>
                <w:b/>
                <w:bCs/>
                <w:sz w:val="18"/>
                <w:szCs w:val="18"/>
              </w:rPr>
              <w:t>GLOBAL 3D sp. z o. o.</w:t>
            </w:r>
          </w:p>
          <w:p w14:paraId="44F90E50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Rynek 40</w:t>
            </w:r>
          </w:p>
          <w:p w14:paraId="21A6E26A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48-300 Nysa</w:t>
            </w:r>
          </w:p>
        </w:tc>
        <w:tc>
          <w:tcPr>
            <w:tcW w:w="2976" w:type="dxa"/>
          </w:tcPr>
          <w:p w14:paraId="1A48BDB3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73A2308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302D77BA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*)</w:t>
            </w:r>
          </w:p>
        </w:tc>
        <w:tc>
          <w:tcPr>
            <w:tcW w:w="1560" w:type="dxa"/>
            <w:vAlign w:val="center"/>
          </w:tcPr>
          <w:p w14:paraId="5B56E0A0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  <w:tr w:rsidR="00D44F15" w:rsidRPr="009F5DE2" w14:paraId="077FEDCE" w14:textId="77777777" w:rsidTr="00C45FE8">
        <w:tc>
          <w:tcPr>
            <w:tcW w:w="2169" w:type="dxa"/>
          </w:tcPr>
          <w:p w14:paraId="6E45C52D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4 - dostawa 1 szt. modułowej drukarki 3Dw technologii FDM/FFF/MEX lub równoważnej</w:t>
            </w:r>
          </w:p>
        </w:tc>
        <w:tc>
          <w:tcPr>
            <w:tcW w:w="2793" w:type="dxa"/>
          </w:tcPr>
          <w:p w14:paraId="05AA5420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</w:pPr>
            <w:proofErr w:type="spellStart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>ATMSolutions</w:t>
            </w:r>
            <w:proofErr w:type="spellEnd"/>
            <w:r w:rsidRPr="009F5DE2">
              <w:rPr>
                <w:rFonts w:ascii="Verdana" w:hAnsi="Verdana"/>
                <w:b/>
                <w:bCs/>
                <w:sz w:val="18"/>
                <w:szCs w:val="18"/>
                <w:lang w:val="en-US"/>
              </w:rPr>
              <w:t xml:space="preserve"> International Sp. z o. o.</w:t>
            </w:r>
          </w:p>
          <w:p w14:paraId="7269FE01" w14:textId="77777777" w:rsidR="00D44F15" w:rsidRPr="009F5DE2" w:rsidRDefault="00D44F15" w:rsidP="00C45FE8">
            <w:pPr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Kolejowa 311</w:t>
            </w:r>
          </w:p>
          <w:p w14:paraId="674256E9" w14:textId="77777777" w:rsidR="00D44F15" w:rsidRPr="009F5DE2" w:rsidRDefault="00D44F15" w:rsidP="00C45FE8">
            <w:pPr>
              <w:spacing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05-092 Łomianki</w:t>
            </w:r>
          </w:p>
        </w:tc>
        <w:tc>
          <w:tcPr>
            <w:tcW w:w="2976" w:type="dxa"/>
          </w:tcPr>
          <w:p w14:paraId="770D0DDF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1 - Cena - *)</w:t>
            </w:r>
          </w:p>
          <w:p w14:paraId="4ADA0D10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2 - Okres gwarancji - *)</w:t>
            </w:r>
          </w:p>
          <w:p w14:paraId="2A33EBC4" w14:textId="77777777" w:rsidR="00D44F15" w:rsidRPr="009F5DE2" w:rsidRDefault="00D44F15" w:rsidP="00C45FE8">
            <w:pPr>
              <w:spacing w:before="40" w:after="40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>3 - Termin realizacji - *)</w:t>
            </w:r>
          </w:p>
        </w:tc>
        <w:tc>
          <w:tcPr>
            <w:tcW w:w="1560" w:type="dxa"/>
            <w:vAlign w:val="center"/>
          </w:tcPr>
          <w:p w14:paraId="24E88696" w14:textId="77777777" w:rsidR="00D44F15" w:rsidRPr="009F5DE2" w:rsidRDefault="00D44F15" w:rsidP="00C45FE8">
            <w:pPr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9F5DE2">
              <w:rPr>
                <w:rFonts w:ascii="Verdana" w:hAnsi="Verdana"/>
                <w:sz w:val="18"/>
                <w:szCs w:val="18"/>
              </w:rPr>
              <w:t xml:space="preserve">  *)</w:t>
            </w:r>
          </w:p>
        </w:tc>
      </w:tr>
    </w:tbl>
    <w:p w14:paraId="6A71F9E9" w14:textId="77777777" w:rsidR="009F5DE2" w:rsidRPr="009F5DE2" w:rsidRDefault="009F5DE2" w:rsidP="009F5DE2">
      <w:pPr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en-US"/>
        </w:rPr>
      </w:pPr>
    </w:p>
    <w:p w14:paraId="2F00949A" w14:textId="53B539A9" w:rsidR="009F5DE2" w:rsidRPr="009F5DE2" w:rsidRDefault="009F5DE2" w:rsidP="009F5DE2">
      <w:pPr>
        <w:spacing w:after="200" w:line="276" w:lineRule="auto"/>
        <w:jc w:val="both"/>
        <w:rPr>
          <w:rFonts w:ascii="Verdana" w:eastAsia="Calibri" w:hAnsi="Verdana"/>
          <w:color w:val="000000"/>
          <w:sz w:val="18"/>
          <w:szCs w:val="18"/>
          <w:lang w:eastAsia="en-US"/>
        </w:rPr>
      </w:pPr>
      <w:r w:rsidRPr="009F5DE2">
        <w:rPr>
          <w:rFonts w:ascii="Verdana" w:eastAsia="Calibri" w:hAnsi="Verdana"/>
          <w:sz w:val="18"/>
          <w:szCs w:val="18"/>
          <w:lang w:eastAsia="en-US"/>
        </w:rPr>
        <w:t xml:space="preserve">*) </w:t>
      </w:r>
      <w:r w:rsidRPr="009F5DE2">
        <w:rPr>
          <w:rFonts w:ascii="Verdana" w:eastAsia="Calibri" w:hAnsi="Verdana"/>
          <w:color w:val="000000"/>
          <w:sz w:val="18"/>
          <w:szCs w:val="18"/>
          <w:lang w:eastAsia="en-US"/>
        </w:rPr>
        <w:t>Zamawiający nie przyznawał punktów, ponieważ oferta została odrzucona.</w:t>
      </w:r>
    </w:p>
    <w:p w14:paraId="4C176354" w14:textId="77777777" w:rsidR="008642B3" w:rsidRPr="009F5DE2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rFonts w:ascii="Verdana" w:hAnsi="Verdana"/>
          <w:bCs/>
          <w:sz w:val="18"/>
          <w:szCs w:val="18"/>
        </w:rPr>
      </w:pPr>
    </w:p>
    <w:sectPr w:rsidR="008642B3" w:rsidRPr="009F5DE2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CDFD1" w14:textId="77777777" w:rsidR="008C190B" w:rsidRDefault="008C190B">
      <w:r>
        <w:separator/>
      </w:r>
    </w:p>
  </w:endnote>
  <w:endnote w:type="continuationSeparator" w:id="0">
    <w:p w14:paraId="1D914541" w14:textId="77777777" w:rsidR="008C190B" w:rsidRDefault="008C1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8CB6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0247C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444965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6496E8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DC8D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1F3437" w14:textId="77777777" w:rsidR="008C190B" w:rsidRDefault="008C190B">
      <w:r>
        <w:separator/>
      </w:r>
    </w:p>
  </w:footnote>
  <w:footnote w:type="continuationSeparator" w:id="0">
    <w:p w14:paraId="3ADE251F" w14:textId="77777777" w:rsidR="008C190B" w:rsidRDefault="008C19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6D4E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4E689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F96C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6DF8"/>
    <w:rsid w:val="00022322"/>
    <w:rsid w:val="00042497"/>
    <w:rsid w:val="000C1E6F"/>
    <w:rsid w:val="000E4E56"/>
    <w:rsid w:val="001A1468"/>
    <w:rsid w:val="001B7815"/>
    <w:rsid w:val="00211A34"/>
    <w:rsid w:val="00240749"/>
    <w:rsid w:val="002B1E4F"/>
    <w:rsid w:val="002B6761"/>
    <w:rsid w:val="002D3E77"/>
    <w:rsid w:val="003445A0"/>
    <w:rsid w:val="003A0AFC"/>
    <w:rsid w:val="003D611C"/>
    <w:rsid w:val="00431C0B"/>
    <w:rsid w:val="00437CAD"/>
    <w:rsid w:val="00445B7A"/>
    <w:rsid w:val="004657DA"/>
    <w:rsid w:val="004B2665"/>
    <w:rsid w:val="004B6229"/>
    <w:rsid w:val="004C3459"/>
    <w:rsid w:val="004E28B8"/>
    <w:rsid w:val="004E324A"/>
    <w:rsid w:val="004E7234"/>
    <w:rsid w:val="0054734E"/>
    <w:rsid w:val="00596EA3"/>
    <w:rsid w:val="00596FD7"/>
    <w:rsid w:val="005E5BFF"/>
    <w:rsid w:val="005E6DF8"/>
    <w:rsid w:val="00607F9B"/>
    <w:rsid w:val="00644DCB"/>
    <w:rsid w:val="00657C1E"/>
    <w:rsid w:val="006E3089"/>
    <w:rsid w:val="006F7F60"/>
    <w:rsid w:val="00712C39"/>
    <w:rsid w:val="007307D6"/>
    <w:rsid w:val="00756CDA"/>
    <w:rsid w:val="007E2ACC"/>
    <w:rsid w:val="007E68C5"/>
    <w:rsid w:val="00832144"/>
    <w:rsid w:val="00833436"/>
    <w:rsid w:val="00836DAF"/>
    <w:rsid w:val="008567C7"/>
    <w:rsid w:val="008642B3"/>
    <w:rsid w:val="008919C1"/>
    <w:rsid w:val="008A6C10"/>
    <w:rsid w:val="008C190B"/>
    <w:rsid w:val="008E5102"/>
    <w:rsid w:val="00915B9E"/>
    <w:rsid w:val="00952256"/>
    <w:rsid w:val="0097748A"/>
    <w:rsid w:val="009F0E5C"/>
    <w:rsid w:val="009F5DE2"/>
    <w:rsid w:val="00A01B08"/>
    <w:rsid w:val="00A029B8"/>
    <w:rsid w:val="00A91321"/>
    <w:rsid w:val="00AA02AC"/>
    <w:rsid w:val="00B12712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A54EF"/>
    <w:rsid w:val="00CF75AF"/>
    <w:rsid w:val="00D01E5B"/>
    <w:rsid w:val="00D04203"/>
    <w:rsid w:val="00D26ED6"/>
    <w:rsid w:val="00D37889"/>
    <w:rsid w:val="00D42C90"/>
    <w:rsid w:val="00D44F15"/>
    <w:rsid w:val="00D8427E"/>
    <w:rsid w:val="00E30B2D"/>
    <w:rsid w:val="00E3647E"/>
    <w:rsid w:val="00E62859"/>
    <w:rsid w:val="00E85D70"/>
    <w:rsid w:val="00F17110"/>
    <w:rsid w:val="00F33C66"/>
    <w:rsid w:val="00F960D7"/>
    <w:rsid w:val="00FB7F50"/>
    <w:rsid w:val="00FE4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14769"/>
  <w15:chartTrackingRefBased/>
  <w15:docId w15:val="{ADE61743-0DF5-4802-B505-E2DE35DB3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835</Words>
  <Characters>5012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2026-10-12T07:42:00Z</dcterms:created>
  <dcterms:modified xsi:type="dcterms:W3CDTF">2026-10-12T07:42:00Z</dcterms:modified>
</cp:coreProperties>
</file>