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0EF20C1" w14:textId="5BB7771E" w:rsidR="0014028B" w:rsidRPr="00541840" w:rsidRDefault="0014028B" w:rsidP="007F00D6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rodzaj):.....................................................</w:t>
      </w:r>
      <w:r w:rsidR="007F00D6" w:rsidRPr="00541840">
        <w:rPr>
          <w:rFonts w:ascii="Verdana" w:hAnsi="Verdana"/>
          <w:sz w:val="18"/>
          <w:szCs w:val="18"/>
        </w:rPr>
        <w:t xml:space="preserve"> 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142132DC" w14:textId="77777777" w:rsidR="0048631A" w:rsidRDefault="00A105DD" w:rsidP="0048631A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5C4B5FBE" w14:textId="31302A1D" w:rsidR="00760AEB" w:rsidRPr="0048631A" w:rsidRDefault="0048631A" w:rsidP="0048631A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Dostawa </w:t>
      </w:r>
      <w:r w:rsidR="004823BC">
        <w:rPr>
          <w:rFonts w:ascii="Verdana" w:hAnsi="Verdana"/>
          <w:b/>
          <w:sz w:val="18"/>
          <w:szCs w:val="18"/>
        </w:rPr>
        <w:t>suszarki próżniowej</w:t>
      </w:r>
      <w:r w:rsidR="00780652">
        <w:rPr>
          <w:rFonts w:ascii="Verdana" w:hAnsi="Verdana"/>
          <w:b/>
          <w:sz w:val="18"/>
          <w:szCs w:val="18"/>
        </w:rPr>
        <w:t xml:space="preserve"> z pompą</w:t>
      </w:r>
      <w:r>
        <w:rPr>
          <w:rFonts w:ascii="Verdana" w:hAnsi="Verdana"/>
          <w:b/>
          <w:sz w:val="18"/>
          <w:szCs w:val="18"/>
        </w:rPr>
        <w:t xml:space="preserve"> dla </w:t>
      </w:r>
      <w:proofErr w:type="spellStart"/>
      <w:r>
        <w:rPr>
          <w:rFonts w:ascii="Verdana" w:hAnsi="Verdana"/>
          <w:b/>
          <w:sz w:val="18"/>
          <w:szCs w:val="18"/>
        </w:rPr>
        <w:t>WIMiC</w:t>
      </w:r>
      <w:proofErr w:type="spellEnd"/>
      <w:r>
        <w:rPr>
          <w:rFonts w:ascii="Verdana" w:hAnsi="Verdana"/>
          <w:b/>
          <w:sz w:val="18"/>
          <w:szCs w:val="18"/>
        </w:rPr>
        <w:t xml:space="preserve"> KC-DE-zp.25.</w:t>
      </w:r>
      <w:r w:rsidR="004823BC">
        <w:rPr>
          <w:rFonts w:ascii="Verdana" w:hAnsi="Verdana"/>
          <w:b/>
          <w:sz w:val="18"/>
          <w:szCs w:val="18"/>
        </w:rPr>
        <w:t>496</w:t>
      </w:r>
      <w:r>
        <w:rPr>
          <w:rFonts w:ascii="Verdana" w:hAnsi="Verdana"/>
          <w:b/>
          <w:sz w:val="18"/>
          <w:szCs w:val="18"/>
        </w:rPr>
        <w:t>.2026</w:t>
      </w:r>
      <w:r w:rsidR="00A105DD" w:rsidRPr="00541840">
        <w:rPr>
          <w:rFonts w:ascii="Verdana" w:hAnsi="Verdana"/>
          <w:b/>
          <w:sz w:val="18"/>
          <w:szCs w:val="18"/>
        </w:rPr>
        <w:t xml:space="preserve">, </w:t>
      </w:r>
      <w:r w:rsidR="00A105DD"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906BA2A" w14:textId="21C16247" w:rsidR="003511EC" w:rsidRDefault="003511EC" w:rsidP="005B0172">
      <w:pPr>
        <w:rPr>
          <w:rFonts w:ascii="Verdana" w:hAnsi="Verdana"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 w:rsidR="005B0172">
        <w:rPr>
          <w:rFonts w:ascii="Verdana" w:hAnsi="Verdana"/>
          <w:b/>
          <w:bCs/>
          <w:sz w:val="18"/>
          <w:szCs w:val="18"/>
        </w:rPr>
        <w:t xml:space="preserve"> suszarki próżniowej</w:t>
      </w:r>
      <w:r>
        <w:rPr>
          <w:rFonts w:ascii="Verdana" w:hAnsi="Verdana"/>
          <w:b/>
          <w:bCs/>
          <w:sz w:val="18"/>
          <w:szCs w:val="18"/>
        </w:rPr>
        <w:t xml:space="preserve">: </w:t>
      </w:r>
      <w:r w:rsidR="00443A51">
        <w:rPr>
          <w:rFonts w:ascii="Verdana" w:hAnsi="Verdana"/>
          <w:b/>
          <w:bCs/>
          <w:sz w:val="18"/>
          <w:szCs w:val="18"/>
        </w:rPr>
        <w:t>…………………………………………………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42769127" w14:textId="77777777" w:rsidR="005B0172" w:rsidRDefault="005B0172" w:rsidP="005B0172">
      <w:pPr>
        <w:rPr>
          <w:rFonts w:ascii="Verdana" w:hAnsi="Verdana"/>
          <w:sz w:val="18"/>
          <w:szCs w:val="18"/>
        </w:rPr>
      </w:pPr>
    </w:p>
    <w:p w14:paraId="352C149C" w14:textId="10DCCB5C" w:rsidR="005B0172" w:rsidRDefault="005B0172" w:rsidP="005B017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 xml:space="preserve"> pompy: ……………………………………………………………….……</w:t>
      </w:r>
      <w:r w:rsidRPr="00AA5C49">
        <w:rPr>
          <w:rFonts w:ascii="Verdana" w:hAnsi="Verdana"/>
          <w:sz w:val="18"/>
          <w:szCs w:val="18"/>
        </w:rPr>
        <w:t>(należy podać)</w:t>
      </w:r>
    </w:p>
    <w:p w14:paraId="587200C2" w14:textId="77777777" w:rsidR="005B0172" w:rsidRDefault="005B0172" w:rsidP="005B0172">
      <w:pPr>
        <w:rPr>
          <w:rFonts w:ascii="Verdana" w:hAnsi="Verdana"/>
          <w:sz w:val="18"/>
          <w:szCs w:val="18"/>
        </w:rPr>
      </w:pPr>
    </w:p>
    <w:p w14:paraId="3360F6F8" w14:textId="77777777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6067C1D" w14:textId="7B729E95" w:rsidR="004823BC" w:rsidRPr="004823BC" w:rsidRDefault="004823BC" w:rsidP="004823BC">
      <w:pPr>
        <w:widowControl w:val="0"/>
        <w:jc w:val="both"/>
        <w:rPr>
          <w:rFonts w:ascii="Verdana" w:hAnsi="Verdana"/>
          <w:b/>
          <w:i/>
          <w:iCs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>
        <w:rPr>
          <w:rFonts w:ascii="Verdana" w:hAnsi="Verdana"/>
          <w:sz w:val="18"/>
          <w:szCs w:val="18"/>
        </w:rPr>
        <w:t xml:space="preserve">do …… </w:t>
      </w:r>
      <w:r w:rsidRPr="00541840">
        <w:rPr>
          <w:rFonts w:ascii="Verdana" w:hAnsi="Verdana"/>
          <w:sz w:val="18"/>
          <w:szCs w:val="18"/>
        </w:rPr>
        <w:t>dni od daty podpisania umowy</w:t>
      </w: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4289258B" w14:textId="2ED5CB15" w:rsidR="004823BC" w:rsidRPr="00443A51" w:rsidRDefault="004823BC" w:rsidP="004823BC">
      <w:pPr>
        <w:widowControl w:val="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4823BC">
        <w:rPr>
          <w:rFonts w:ascii="Verdana" w:hAnsi="Verdana"/>
          <w:bCs/>
          <w:i/>
          <w:iCs/>
          <w:sz w:val="18"/>
          <w:szCs w:val="18"/>
        </w:rPr>
        <w:t xml:space="preserve"> </w:t>
      </w:r>
      <w:r w:rsidRPr="00F65894">
        <w:rPr>
          <w:rFonts w:ascii="Verdana" w:hAnsi="Verdana"/>
          <w:bCs/>
          <w:i/>
          <w:iCs/>
          <w:sz w:val="18"/>
          <w:szCs w:val="18"/>
        </w:rPr>
        <w:t xml:space="preserve">W przypadku nie podania </w:t>
      </w:r>
      <w:r>
        <w:rPr>
          <w:rFonts w:ascii="Verdana" w:hAnsi="Verdana"/>
          <w:bCs/>
          <w:i/>
          <w:iCs/>
          <w:sz w:val="18"/>
          <w:szCs w:val="18"/>
        </w:rPr>
        <w:t>terminu realizacji</w:t>
      </w:r>
      <w:r w:rsidRPr="00F65894">
        <w:rPr>
          <w:rFonts w:ascii="Verdana" w:hAnsi="Verdana"/>
          <w:bCs/>
          <w:i/>
          <w:iCs/>
          <w:sz w:val="18"/>
          <w:szCs w:val="18"/>
        </w:rPr>
        <w:t>, Zamawiający przyjmie</w:t>
      </w:r>
      <w:r>
        <w:rPr>
          <w:rFonts w:ascii="Verdana" w:hAnsi="Verdana"/>
          <w:bCs/>
          <w:i/>
          <w:iCs/>
          <w:sz w:val="18"/>
          <w:szCs w:val="18"/>
        </w:rPr>
        <w:t xml:space="preserve"> maksymalny termin realizacji</w:t>
      </w:r>
      <w:r w:rsidRPr="00F65894">
        <w:rPr>
          <w:rFonts w:ascii="Verdana" w:hAnsi="Verdana"/>
          <w:bCs/>
          <w:i/>
          <w:iCs/>
          <w:sz w:val="18"/>
          <w:szCs w:val="18"/>
        </w:rPr>
        <w:t xml:space="preserve"> wskazany w </w:t>
      </w:r>
      <w:proofErr w:type="spellStart"/>
      <w:r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>
        <w:rPr>
          <w:rFonts w:ascii="Verdana" w:hAnsi="Verdana"/>
          <w:b/>
          <w:sz w:val="18"/>
          <w:szCs w:val="18"/>
        </w:rPr>
        <w:t>, tj. 30 dni</w:t>
      </w:r>
    </w:p>
    <w:p w14:paraId="16F4C4BA" w14:textId="2272185E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88A5367" w14:textId="7D3687BD" w:rsidR="00443A51" w:rsidRDefault="00443A51" w:rsidP="00443A51">
      <w:pPr>
        <w:widowControl w:val="0"/>
        <w:jc w:val="both"/>
        <w:rPr>
          <w:rFonts w:ascii="Verdana" w:hAnsi="Verdana"/>
          <w:b/>
          <w:i/>
          <w:iCs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Okres udzielonej gwarancji </w:t>
      </w:r>
      <w:r w:rsidR="005B0172">
        <w:rPr>
          <w:rFonts w:ascii="Verdana" w:hAnsi="Verdana"/>
          <w:b/>
          <w:sz w:val="18"/>
          <w:szCs w:val="18"/>
        </w:rPr>
        <w:t xml:space="preserve"> na suszarkę wraz z pompą </w:t>
      </w:r>
      <w:r w:rsidRPr="00F65894">
        <w:rPr>
          <w:rFonts w:ascii="Verdana" w:hAnsi="Verdana"/>
          <w:b/>
          <w:sz w:val="18"/>
          <w:szCs w:val="18"/>
        </w:rPr>
        <w:t>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</w:p>
    <w:p w14:paraId="62A3A66B" w14:textId="6DAE86F5" w:rsidR="00443A51" w:rsidRPr="00443A51" w:rsidRDefault="00443A51" w:rsidP="00443A5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F65894">
        <w:rPr>
          <w:rFonts w:ascii="Verdana" w:hAnsi="Verdana"/>
          <w:b/>
          <w:sz w:val="18"/>
          <w:szCs w:val="18"/>
        </w:rPr>
        <w:t>.</w:t>
      </w:r>
    </w:p>
    <w:p w14:paraId="179ED35F" w14:textId="77777777" w:rsidR="00646BA4" w:rsidRDefault="00646BA4" w:rsidP="00AE2ADC">
      <w:pPr>
        <w:jc w:val="both"/>
        <w:rPr>
          <w:rFonts w:ascii="Verdana" w:hAnsi="Verdana"/>
          <w:sz w:val="18"/>
          <w:szCs w:val="18"/>
        </w:rPr>
      </w:pPr>
    </w:p>
    <w:bookmarkEnd w:id="0"/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69D6978" w14:textId="77777777" w:rsidR="00DC38CB" w:rsidRPr="001351BE" w:rsidRDefault="00DC38CB" w:rsidP="00DC38CB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62815DB2" w14:textId="4872AFBC" w:rsidR="00620F10" w:rsidRPr="00DC38CB" w:rsidRDefault="00DC38CB" w:rsidP="00DC38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</w:t>
      </w:r>
      <w:r>
        <w:rPr>
          <w:rFonts w:ascii="Verdana" w:hAnsi="Verdana"/>
          <w:b/>
          <w:sz w:val="18"/>
          <w:szCs w:val="18"/>
        </w:rPr>
        <w:t xml:space="preserve"> </w:t>
      </w:r>
      <w:r w:rsidR="00620F10" w:rsidRPr="00620F10">
        <w:rPr>
          <w:rFonts w:ascii="Verdana" w:hAnsi="Verdana"/>
          <w:bCs/>
          <w:sz w:val="18"/>
          <w:szCs w:val="18"/>
        </w:rPr>
        <w:t>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D18EAD" w14:textId="77777777" w:rsidR="00620F10" w:rsidRPr="00620F10" w:rsidRDefault="00620F10" w:rsidP="00620F10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16B12A77" w14:textId="77777777" w:rsidR="00620F10" w:rsidRPr="00620F10" w:rsidRDefault="00620F10" w:rsidP="00620F10">
      <w:pPr>
        <w:jc w:val="both"/>
        <w:rPr>
          <w:rFonts w:ascii="Verdana" w:hAnsi="Verdana"/>
          <w:sz w:val="18"/>
          <w:szCs w:val="18"/>
        </w:rPr>
      </w:pPr>
    </w:p>
    <w:p w14:paraId="25B6C65D" w14:textId="77777777" w:rsidR="00620F10" w:rsidRPr="00620F10" w:rsidRDefault="00620F10" w:rsidP="00620F10">
      <w:pPr>
        <w:rPr>
          <w:rFonts w:ascii="Verdana" w:hAnsi="Verdana"/>
          <w:b/>
          <w:sz w:val="18"/>
          <w:szCs w:val="18"/>
          <w:u w:val="single"/>
        </w:rPr>
      </w:pPr>
      <w:r w:rsidRPr="00620F1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FE49AED" w14:textId="77777777" w:rsidR="00620F10" w:rsidRPr="00620F10" w:rsidRDefault="00620F10" w:rsidP="00620F1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20F1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0185854" w14:textId="77777777" w:rsidR="00620F10" w:rsidRPr="00620F10" w:rsidRDefault="00620F10" w:rsidP="00620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20F1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20F1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1016D73" w14:textId="77777777" w:rsidR="00620F10" w:rsidRPr="00620F10" w:rsidRDefault="00620F10" w:rsidP="00620F1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ED0B3F0" w14:textId="77777777" w:rsidR="00620F10" w:rsidRPr="00620F10" w:rsidRDefault="00620F10" w:rsidP="00620F1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0F1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93CBE3" w14:textId="77777777" w:rsidR="00620F10" w:rsidRPr="00620F10" w:rsidRDefault="00620F10" w:rsidP="00620F1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0F1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01AB2B" w14:textId="77777777" w:rsidR="00620F10" w:rsidRPr="00620F10" w:rsidRDefault="00620F10" w:rsidP="00620F1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0F10" w:rsidRPr="00620F10" w14:paraId="354A37E8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05315" w14:textId="77777777" w:rsidR="00620F10" w:rsidRPr="00620F10" w:rsidRDefault="00620F10" w:rsidP="00620F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20F1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02AE4" w14:textId="77777777" w:rsidR="00620F10" w:rsidRPr="00620F10" w:rsidRDefault="00620F10" w:rsidP="00620F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20F1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68A33A4" w14:textId="77777777" w:rsidR="00620F10" w:rsidRPr="00620F10" w:rsidRDefault="00620F10" w:rsidP="00620F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20F1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BC0A3" w14:textId="77777777" w:rsidR="00620F10" w:rsidRPr="00620F10" w:rsidRDefault="00620F10" w:rsidP="00620F1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20F10">
              <w:rPr>
                <w:rFonts w:ascii="Verdana" w:hAnsi="Verdana"/>
                <w:sz w:val="18"/>
                <w:szCs w:val="18"/>
              </w:rPr>
              <w:t>Nazwa podwykonawcy</w:t>
            </w:r>
            <w:r w:rsidRPr="00620F1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20F10" w:rsidRPr="00620F10" w14:paraId="085147A9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FA182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3FD73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EFD1F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20F10" w:rsidRPr="00620F10" w14:paraId="2689065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6D71E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777A0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508A3" w14:textId="77777777" w:rsidR="00620F10" w:rsidRPr="00620F10" w:rsidRDefault="00620F10" w:rsidP="00620F1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1C4B40B" w14:textId="77777777" w:rsidR="00620F10" w:rsidRPr="00620F10" w:rsidRDefault="00620F10" w:rsidP="00620F1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23C054B" w14:textId="77777777" w:rsidR="00620F10" w:rsidRPr="00620F10" w:rsidRDefault="00620F10" w:rsidP="00620F10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20F10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  <w:r w:rsidRPr="00620F10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3A3D0B4" w14:textId="77777777" w:rsidR="00620F10" w:rsidRPr="00620F10" w:rsidRDefault="00620F10" w:rsidP="00620F1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20F10">
        <w:rPr>
          <w:rFonts w:ascii="Verdana" w:hAnsi="Verdana"/>
          <w:sz w:val="18"/>
          <w:szCs w:val="18"/>
        </w:rPr>
        <w:tab/>
      </w:r>
      <w:r w:rsidRPr="00620F10">
        <w:rPr>
          <w:rFonts w:ascii="Verdana" w:hAnsi="Verdana"/>
          <w:sz w:val="18"/>
          <w:szCs w:val="18"/>
        </w:rPr>
        <w:tab/>
      </w:r>
    </w:p>
    <w:p w14:paraId="6E8A8E03" w14:textId="77777777" w:rsidR="00620F10" w:rsidRPr="00620F10" w:rsidRDefault="00620F10" w:rsidP="00620F1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76F669" w14:textId="77777777" w:rsidR="00620F10" w:rsidRPr="00620F10" w:rsidRDefault="00620F10" w:rsidP="00620F1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20F10">
        <w:rPr>
          <w:rFonts w:ascii="Verdana" w:hAnsi="Verdana"/>
          <w:sz w:val="18"/>
          <w:szCs w:val="18"/>
        </w:rPr>
        <w:tab/>
      </w:r>
      <w:r w:rsidRPr="00620F10">
        <w:rPr>
          <w:rFonts w:ascii="Verdana" w:hAnsi="Verdana"/>
          <w:sz w:val="18"/>
          <w:szCs w:val="18"/>
        </w:rPr>
        <w:tab/>
        <w:t xml:space="preserve"> </w:t>
      </w:r>
    </w:p>
    <w:p w14:paraId="72D7F495" w14:textId="77777777" w:rsidR="00620F10" w:rsidRPr="00620F10" w:rsidRDefault="00620F10" w:rsidP="00620F1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CEDB2F" w14:textId="77777777" w:rsidR="00620F10" w:rsidRPr="00620F10" w:rsidRDefault="00620F10" w:rsidP="00620F1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20F10">
        <w:rPr>
          <w:rFonts w:ascii="Verdana" w:hAnsi="Verdana"/>
          <w:sz w:val="18"/>
          <w:szCs w:val="18"/>
        </w:rPr>
        <w:t>ych</w:t>
      </w:r>
      <w:proofErr w:type="spellEnd"/>
      <w:r w:rsidRPr="00620F10">
        <w:rPr>
          <w:rFonts w:ascii="Verdana" w:hAnsi="Verdana"/>
          <w:sz w:val="18"/>
          <w:szCs w:val="18"/>
        </w:rPr>
        <w:t>) dokumentu(ów)</w:t>
      </w:r>
    </w:p>
    <w:p w14:paraId="57BB7902" w14:textId="77777777" w:rsidR="00620F10" w:rsidRPr="00620F10" w:rsidRDefault="00620F10" w:rsidP="00620F10">
      <w:pPr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E1E20E3" w14:textId="77777777" w:rsidR="00620F10" w:rsidRPr="00620F10" w:rsidRDefault="00620F10" w:rsidP="00620F1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załącznikami do niniejszej oferty są:</w:t>
      </w:r>
    </w:p>
    <w:p w14:paraId="74E0722A" w14:textId="77777777" w:rsidR="00620F10" w:rsidRPr="00620F10" w:rsidRDefault="00620F10" w:rsidP="00620F1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1889CF5" w14:textId="77777777" w:rsidR="00620F10" w:rsidRPr="00620F10" w:rsidRDefault="00620F10" w:rsidP="00620F1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0FA4BD4" w14:textId="77777777" w:rsidR="00620F10" w:rsidRPr="00620F10" w:rsidRDefault="00620F10" w:rsidP="00620F1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2D3BE247" w14:textId="77777777" w:rsidR="00620F10" w:rsidRPr="00620F10" w:rsidRDefault="00620F10" w:rsidP="00620F1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D648499" w14:textId="77777777" w:rsidR="00620F10" w:rsidRPr="00620F10" w:rsidRDefault="00620F10" w:rsidP="00620F1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20F1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43FD45F" w14:textId="77777777" w:rsidR="00620F10" w:rsidRPr="00620F10" w:rsidRDefault="00620F10" w:rsidP="00620F10">
      <w:pPr>
        <w:jc w:val="both"/>
        <w:rPr>
          <w:rFonts w:ascii="Verdana" w:hAnsi="Verdana"/>
          <w:sz w:val="18"/>
          <w:szCs w:val="18"/>
        </w:rPr>
      </w:pPr>
    </w:p>
    <w:p w14:paraId="5FC324D7" w14:textId="77777777" w:rsidR="00620F10" w:rsidRPr="00620F10" w:rsidRDefault="00620F10" w:rsidP="00620F1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692E43" w14:textId="77777777" w:rsidR="00620F10" w:rsidRPr="00620F10" w:rsidRDefault="00620F10" w:rsidP="00620F1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20F1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20F1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20F1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20F1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20F1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20F1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20F1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20F10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A20983B" w14:textId="77777777" w:rsidR="00620F10" w:rsidRPr="00620F10" w:rsidRDefault="00620F10" w:rsidP="00620F1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p w14:paraId="113879BC" w14:textId="52BEC91C" w:rsidR="00FE545C" w:rsidRPr="00541840" w:rsidRDefault="00FE545C" w:rsidP="00620F10">
      <w:pPr>
        <w:pStyle w:val="Tekstpodstawowy"/>
        <w:widowControl/>
        <w:spacing w:line="240" w:lineRule="auto"/>
        <w:ind w:right="-47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B485B" w14:textId="77777777" w:rsidR="0056362A" w:rsidRDefault="0056362A">
      <w:r>
        <w:separator/>
      </w:r>
    </w:p>
  </w:endnote>
  <w:endnote w:type="continuationSeparator" w:id="0">
    <w:p w14:paraId="6CF4324A" w14:textId="77777777" w:rsidR="0056362A" w:rsidRDefault="00563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1CAA4" w14:textId="77777777" w:rsidR="0056362A" w:rsidRDefault="0056362A">
      <w:r>
        <w:separator/>
      </w:r>
    </w:p>
  </w:footnote>
  <w:footnote w:type="continuationSeparator" w:id="0">
    <w:p w14:paraId="47941D10" w14:textId="77777777" w:rsidR="0056362A" w:rsidRDefault="00563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0675A"/>
    <w:rsid w:val="00012286"/>
    <w:rsid w:val="00042710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5941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1639B"/>
    <w:rsid w:val="00223FF2"/>
    <w:rsid w:val="0026316F"/>
    <w:rsid w:val="002723B0"/>
    <w:rsid w:val="00285A43"/>
    <w:rsid w:val="0029472B"/>
    <w:rsid w:val="00294D6D"/>
    <w:rsid w:val="00295D3E"/>
    <w:rsid w:val="002A62F1"/>
    <w:rsid w:val="002B61B7"/>
    <w:rsid w:val="002C0B6A"/>
    <w:rsid w:val="002C123A"/>
    <w:rsid w:val="002C5511"/>
    <w:rsid w:val="002D3505"/>
    <w:rsid w:val="002E7A54"/>
    <w:rsid w:val="002F3454"/>
    <w:rsid w:val="002F7019"/>
    <w:rsid w:val="00315A4A"/>
    <w:rsid w:val="0032134D"/>
    <w:rsid w:val="0032467C"/>
    <w:rsid w:val="00327D60"/>
    <w:rsid w:val="00330366"/>
    <w:rsid w:val="00330509"/>
    <w:rsid w:val="003361CD"/>
    <w:rsid w:val="003511EC"/>
    <w:rsid w:val="00363ECC"/>
    <w:rsid w:val="00392510"/>
    <w:rsid w:val="003A135D"/>
    <w:rsid w:val="003A4953"/>
    <w:rsid w:val="003B182C"/>
    <w:rsid w:val="003B5251"/>
    <w:rsid w:val="003B5D70"/>
    <w:rsid w:val="003C4780"/>
    <w:rsid w:val="003D1967"/>
    <w:rsid w:val="003E6ADA"/>
    <w:rsid w:val="003F20DE"/>
    <w:rsid w:val="003F5BB8"/>
    <w:rsid w:val="00400A53"/>
    <w:rsid w:val="00410B10"/>
    <w:rsid w:val="00411C81"/>
    <w:rsid w:val="00416A75"/>
    <w:rsid w:val="00416AA1"/>
    <w:rsid w:val="004177D4"/>
    <w:rsid w:val="0043742B"/>
    <w:rsid w:val="00443A51"/>
    <w:rsid w:val="004528E6"/>
    <w:rsid w:val="00457F06"/>
    <w:rsid w:val="00460B42"/>
    <w:rsid w:val="004623C5"/>
    <w:rsid w:val="004823BC"/>
    <w:rsid w:val="00482921"/>
    <w:rsid w:val="0048631A"/>
    <w:rsid w:val="00491746"/>
    <w:rsid w:val="00491DD7"/>
    <w:rsid w:val="0049335E"/>
    <w:rsid w:val="004B6E2B"/>
    <w:rsid w:val="004B7300"/>
    <w:rsid w:val="004C6753"/>
    <w:rsid w:val="004D3DBB"/>
    <w:rsid w:val="004D5CFA"/>
    <w:rsid w:val="004E60D5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6362A"/>
    <w:rsid w:val="00576ADB"/>
    <w:rsid w:val="00593486"/>
    <w:rsid w:val="00595C87"/>
    <w:rsid w:val="005A07A8"/>
    <w:rsid w:val="005A5C0F"/>
    <w:rsid w:val="005A6D3D"/>
    <w:rsid w:val="005B0172"/>
    <w:rsid w:val="005D2C65"/>
    <w:rsid w:val="005E261C"/>
    <w:rsid w:val="005E6D94"/>
    <w:rsid w:val="006007EF"/>
    <w:rsid w:val="00614492"/>
    <w:rsid w:val="00620F10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15FC"/>
    <w:rsid w:val="00673F1A"/>
    <w:rsid w:val="006815F6"/>
    <w:rsid w:val="006A5BCC"/>
    <w:rsid w:val="006C0F22"/>
    <w:rsid w:val="006C6592"/>
    <w:rsid w:val="006C737B"/>
    <w:rsid w:val="006D3738"/>
    <w:rsid w:val="006D4DE7"/>
    <w:rsid w:val="006E501F"/>
    <w:rsid w:val="006E5B84"/>
    <w:rsid w:val="006F1419"/>
    <w:rsid w:val="00711664"/>
    <w:rsid w:val="007121DC"/>
    <w:rsid w:val="0071709F"/>
    <w:rsid w:val="007173A8"/>
    <w:rsid w:val="0072085E"/>
    <w:rsid w:val="00725136"/>
    <w:rsid w:val="007406D4"/>
    <w:rsid w:val="00750BFA"/>
    <w:rsid w:val="00750FC2"/>
    <w:rsid w:val="00756378"/>
    <w:rsid w:val="00760AEB"/>
    <w:rsid w:val="007622F6"/>
    <w:rsid w:val="007646FA"/>
    <w:rsid w:val="007748F0"/>
    <w:rsid w:val="007752AE"/>
    <w:rsid w:val="00780652"/>
    <w:rsid w:val="0078382A"/>
    <w:rsid w:val="007A093F"/>
    <w:rsid w:val="007A167B"/>
    <w:rsid w:val="007A4321"/>
    <w:rsid w:val="007B162C"/>
    <w:rsid w:val="007C0B52"/>
    <w:rsid w:val="007C6AB0"/>
    <w:rsid w:val="007F00D6"/>
    <w:rsid w:val="007F3C45"/>
    <w:rsid w:val="008135FF"/>
    <w:rsid w:val="00814DCE"/>
    <w:rsid w:val="00825C32"/>
    <w:rsid w:val="00833933"/>
    <w:rsid w:val="00846D74"/>
    <w:rsid w:val="00853083"/>
    <w:rsid w:val="00856FE1"/>
    <w:rsid w:val="008607BD"/>
    <w:rsid w:val="008A0527"/>
    <w:rsid w:val="008A325E"/>
    <w:rsid w:val="008A3882"/>
    <w:rsid w:val="008A7D32"/>
    <w:rsid w:val="008B2F0C"/>
    <w:rsid w:val="008B4928"/>
    <w:rsid w:val="008B5C38"/>
    <w:rsid w:val="008C1FE8"/>
    <w:rsid w:val="008C205B"/>
    <w:rsid w:val="008C5036"/>
    <w:rsid w:val="008C7408"/>
    <w:rsid w:val="008D2AB8"/>
    <w:rsid w:val="008D3D0E"/>
    <w:rsid w:val="008E09B7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549DB"/>
    <w:rsid w:val="00962D5D"/>
    <w:rsid w:val="00963332"/>
    <w:rsid w:val="00970FE4"/>
    <w:rsid w:val="00980EF5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3227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833F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043D3"/>
    <w:rsid w:val="00D143C8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38CB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2C6C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0A19"/>
    <w:rsid w:val="00ED6F06"/>
    <w:rsid w:val="00EE5D1A"/>
    <w:rsid w:val="00EF14A0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91686"/>
    <w:rsid w:val="00FA0F30"/>
    <w:rsid w:val="00FA30FB"/>
    <w:rsid w:val="00FA4B10"/>
    <w:rsid w:val="00FA51A4"/>
    <w:rsid w:val="00FC7967"/>
    <w:rsid w:val="00FD26E2"/>
    <w:rsid w:val="00FD316E"/>
    <w:rsid w:val="00FE145C"/>
    <w:rsid w:val="00FE545C"/>
    <w:rsid w:val="00FE5A9A"/>
    <w:rsid w:val="00FE665E"/>
    <w:rsid w:val="00FF29F1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17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2026-10-06T11:36:00Z</cp:lastPrinted>
  <dcterms:created xsi:type="dcterms:W3CDTF">2026-10-06T11:37:00Z</dcterms:created>
  <dcterms:modified xsi:type="dcterms:W3CDTF">2026-10-06T11:37:00Z</dcterms:modified>
</cp:coreProperties>
</file>