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A7FDCAB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F93889">
        <w:rPr>
          <w:rFonts w:ascii="Verdana" w:hAnsi="Verdana"/>
          <w:b/>
          <w:sz w:val="18"/>
          <w:szCs w:val="18"/>
        </w:rPr>
        <w:t>472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640DB4ED" w14:textId="288BC706" w:rsidR="00503D30" w:rsidRDefault="00B12BC7" w:rsidP="00F93889">
      <w:pPr>
        <w:pStyle w:val="Akapitzlist"/>
        <w:numPr>
          <w:ilvl w:val="0"/>
          <w:numId w:val="2"/>
        </w:numPr>
        <w:spacing w:line="360" w:lineRule="auto"/>
        <w:ind w:left="0" w:right="-47" w:firstLine="0"/>
      </w:pPr>
      <w:r w:rsidRPr="00F9388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F93889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F93889">
        <w:rPr>
          <w:rFonts w:ascii="Verdana" w:hAnsi="Verdana"/>
          <w:b/>
          <w:sz w:val="18"/>
          <w:szCs w:val="18"/>
        </w:rPr>
        <w:t xml:space="preserve"> </w:t>
      </w:r>
      <w:r w:rsidR="00F93889" w:rsidRPr="005F3751">
        <w:rPr>
          <w:rFonts w:ascii="Verdana" w:hAnsi="Verdana"/>
          <w:b/>
          <w:sz w:val="18"/>
          <w:szCs w:val="18"/>
        </w:rPr>
        <w:t>dostawę polaryskopu kołowego do pomiaru naprężeń  -1 szt. dla WIMiR- KC-DE-zp.25.472.2026</w:t>
      </w: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7F147" w14:textId="77777777" w:rsidR="005E651A" w:rsidRDefault="005E651A">
      <w:pPr>
        <w:spacing w:after="0" w:line="240" w:lineRule="auto"/>
      </w:pPr>
      <w:r>
        <w:separator/>
      </w:r>
    </w:p>
  </w:endnote>
  <w:endnote w:type="continuationSeparator" w:id="0">
    <w:p w14:paraId="7AF5F57E" w14:textId="77777777" w:rsidR="005E651A" w:rsidRDefault="005E6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E651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4AD89" w14:textId="77777777" w:rsidR="005E651A" w:rsidRDefault="005E651A">
      <w:pPr>
        <w:spacing w:after="0" w:line="240" w:lineRule="auto"/>
      </w:pPr>
      <w:r>
        <w:separator/>
      </w:r>
    </w:p>
  </w:footnote>
  <w:footnote w:type="continuationSeparator" w:id="0">
    <w:p w14:paraId="082AF9BE" w14:textId="77777777" w:rsidR="005E651A" w:rsidRDefault="005E6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E1A1D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03D30"/>
    <w:rsid w:val="00521F5E"/>
    <w:rsid w:val="005540B6"/>
    <w:rsid w:val="005741C5"/>
    <w:rsid w:val="00592416"/>
    <w:rsid w:val="00592A03"/>
    <w:rsid w:val="005E5BD1"/>
    <w:rsid w:val="005E651A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  <w:rsid w:val="00F9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cp:lastPrinted>2026-01-02T11:14:00Z</cp:lastPrinted>
  <dcterms:created xsi:type="dcterms:W3CDTF">2026-03-16T09:57:00Z</dcterms:created>
  <dcterms:modified xsi:type="dcterms:W3CDTF">2026-10-06T05:40:00Z</dcterms:modified>
</cp:coreProperties>
</file>