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A6EA0" w14:textId="2BF15523" w:rsidR="00D665F5" w:rsidRDefault="008E734A" w:rsidP="00D665F5">
      <w:pPr>
        <w:spacing w:after="240"/>
        <w:jc w:val="right"/>
        <w:rPr>
          <w:sz w:val="22"/>
          <w:szCs w:val="22"/>
        </w:rPr>
      </w:pPr>
      <w:r w:rsidRPr="008E73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E734A">
        <w:rPr>
          <w:sz w:val="22"/>
          <w:szCs w:val="22"/>
        </w:rPr>
        <w:t>2026-10-06</w:t>
      </w:r>
    </w:p>
    <w:p w14:paraId="33B2BCB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8151DD7" w14:textId="77777777" w:rsidR="008E734A" w:rsidRPr="008E734A" w:rsidRDefault="008E734A" w:rsidP="00577BC6">
      <w:pPr>
        <w:spacing w:after="40"/>
        <w:rPr>
          <w:b/>
          <w:bCs/>
          <w:sz w:val="22"/>
          <w:szCs w:val="22"/>
        </w:rPr>
      </w:pPr>
      <w:r w:rsidRPr="008E734A">
        <w:rPr>
          <w:b/>
          <w:bCs/>
          <w:sz w:val="22"/>
          <w:szCs w:val="22"/>
        </w:rPr>
        <w:t>Akademia Górniczo - Hutnicza</w:t>
      </w:r>
    </w:p>
    <w:p w14:paraId="365EF4CB" w14:textId="77777777" w:rsidR="008E734A" w:rsidRPr="008E734A" w:rsidRDefault="008E734A" w:rsidP="00577BC6">
      <w:pPr>
        <w:spacing w:after="40"/>
        <w:rPr>
          <w:b/>
          <w:bCs/>
          <w:sz w:val="22"/>
          <w:szCs w:val="22"/>
        </w:rPr>
      </w:pPr>
      <w:r w:rsidRPr="008E734A">
        <w:rPr>
          <w:b/>
          <w:bCs/>
          <w:sz w:val="22"/>
          <w:szCs w:val="22"/>
        </w:rPr>
        <w:t>im. Stanisława Staszica w Krakowie</w:t>
      </w:r>
    </w:p>
    <w:p w14:paraId="6AFE114A" w14:textId="73E1EE27" w:rsidR="00D665F5" w:rsidRPr="00D91931" w:rsidRDefault="008E734A" w:rsidP="00577BC6">
      <w:pPr>
        <w:spacing w:after="40"/>
        <w:rPr>
          <w:b/>
          <w:bCs/>
          <w:sz w:val="22"/>
          <w:szCs w:val="22"/>
        </w:rPr>
      </w:pPr>
      <w:r w:rsidRPr="008E734A">
        <w:rPr>
          <w:b/>
          <w:bCs/>
          <w:sz w:val="22"/>
          <w:szCs w:val="22"/>
        </w:rPr>
        <w:t>Dział Zamówień Publicznych</w:t>
      </w:r>
    </w:p>
    <w:p w14:paraId="2FEA4429" w14:textId="2AA99E72" w:rsidR="00D665F5" w:rsidRPr="00BD5546" w:rsidRDefault="008E734A" w:rsidP="00D665F5">
      <w:pPr>
        <w:rPr>
          <w:sz w:val="22"/>
          <w:szCs w:val="22"/>
        </w:rPr>
      </w:pPr>
      <w:r w:rsidRPr="008E73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E734A">
        <w:rPr>
          <w:sz w:val="22"/>
          <w:szCs w:val="22"/>
        </w:rPr>
        <w:t>30</w:t>
      </w:r>
    </w:p>
    <w:p w14:paraId="4945B189" w14:textId="6320B05C" w:rsidR="00D665F5" w:rsidRPr="00BD5546" w:rsidRDefault="008E734A" w:rsidP="00D665F5">
      <w:pPr>
        <w:rPr>
          <w:sz w:val="22"/>
          <w:szCs w:val="22"/>
        </w:rPr>
      </w:pPr>
      <w:r w:rsidRPr="008E73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E734A">
        <w:rPr>
          <w:sz w:val="22"/>
          <w:szCs w:val="22"/>
        </w:rPr>
        <w:t>Kraków</w:t>
      </w:r>
    </w:p>
    <w:p w14:paraId="11B8AA0B" w14:textId="2F7358C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734A" w:rsidRPr="008E734A">
        <w:rPr>
          <w:b/>
          <w:sz w:val="22"/>
          <w:szCs w:val="22"/>
        </w:rPr>
        <w:t>KC-DE-zp.25.482.2026</w:t>
      </w:r>
      <w:r w:rsidR="00A80738">
        <w:rPr>
          <w:sz w:val="24"/>
        </w:rPr>
        <w:tab/>
        <w:t xml:space="preserve"> </w:t>
      </w:r>
    </w:p>
    <w:p w14:paraId="746010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5B96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9768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884E8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F3A3A2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D50C0F" w14:textId="6D8466B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E734A" w:rsidRPr="008E734A">
        <w:rPr>
          <w:sz w:val="22"/>
          <w:szCs w:val="22"/>
        </w:rPr>
        <w:t>podstawowy</w:t>
      </w:r>
      <w:r w:rsidR="00BE44A0">
        <w:rPr>
          <w:sz w:val="22"/>
          <w:szCs w:val="22"/>
        </w:rPr>
        <w:t>m</w:t>
      </w:r>
      <w:r w:rsidR="008E734A" w:rsidRPr="008E734A">
        <w:rPr>
          <w:sz w:val="22"/>
          <w:szCs w:val="22"/>
        </w:rPr>
        <w:t xml:space="preserve"> bez negocjacji - art. 275 pkt. 1 ustawy </w:t>
      </w:r>
      <w:proofErr w:type="spellStart"/>
      <w:r w:rsidR="008E734A" w:rsidRPr="008E73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33C6FE5" w14:textId="7A8713CB" w:rsidR="00A80738" w:rsidRPr="00577BC6" w:rsidRDefault="008E73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734A">
        <w:rPr>
          <w:b/>
          <w:sz w:val="22"/>
          <w:szCs w:val="22"/>
        </w:rPr>
        <w:t>Dostawa części komputerowych i urządzeń peryferyjnych dla jednostek AGH</w:t>
      </w:r>
    </w:p>
    <w:p w14:paraId="309D72D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34C7DDA" w14:textId="2E2DA23E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E734A" w:rsidRPr="008E734A">
        <w:rPr>
          <w:sz w:val="22"/>
          <w:szCs w:val="22"/>
        </w:rPr>
        <w:t>06/10/2026</w:t>
      </w:r>
      <w:r w:rsidR="00FF4AB1" w:rsidRPr="00577BC6">
        <w:rPr>
          <w:sz w:val="22"/>
          <w:szCs w:val="22"/>
        </w:rPr>
        <w:t xml:space="preserve"> o godz. </w:t>
      </w:r>
      <w:r w:rsidR="008E734A" w:rsidRPr="008E734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5A2915B" w14:textId="77777777" w:rsidTr="003F57CD">
        <w:tc>
          <w:tcPr>
            <w:tcW w:w="993" w:type="dxa"/>
            <w:vAlign w:val="center"/>
          </w:tcPr>
          <w:p w14:paraId="4884C7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8E4438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800113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E734A" w:rsidRPr="00493F8C" w14:paraId="38DD974F" w14:textId="77777777" w:rsidTr="00BE67C9">
        <w:tc>
          <w:tcPr>
            <w:tcW w:w="993" w:type="dxa"/>
            <w:vAlign w:val="center"/>
          </w:tcPr>
          <w:p w14:paraId="00159DB8" w14:textId="05BE32A7" w:rsidR="008E734A" w:rsidRPr="00490DC0" w:rsidRDefault="008E734A" w:rsidP="00BE67C9">
            <w:pPr>
              <w:spacing w:before="120" w:after="120"/>
              <w:jc w:val="center"/>
            </w:pPr>
            <w:r w:rsidRPr="008E734A">
              <w:t>1</w:t>
            </w:r>
          </w:p>
        </w:tc>
        <w:tc>
          <w:tcPr>
            <w:tcW w:w="5244" w:type="dxa"/>
          </w:tcPr>
          <w:p w14:paraId="585046B4" w14:textId="4C01385B" w:rsidR="008E734A" w:rsidRPr="00490DC0" w:rsidRDefault="008E734A" w:rsidP="00BE67C9">
            <w:pPr>
              <w:spacing w:before="40"/>
            </w:pPr>
            <w:proofErr w:type="spellStart"/>
            <w:r w:rsidRPr="008E734A">
              <w:t>MuflonDev</w:t>
            </w:r>
            <w:proofErr w:type="spellEnd"/>
            <w:r w:rsidRPr="008E734A">
              <w:t xml:space="preserve"> Jędrzej Kaniewski</w:t>
            </w:r>
          </w:p>
          <w:p w14:paraId="1AB53D56" w14:textId="608F54E7" w:rsidR="008E734A" w:rsidRPr="00490DC0" w:rsidRDefault="008E734A" w:rsidP="00BE67C9">
            <w:r w:rsidRPr="008E734A">
              <w:t>Prosta</w:t>
            </w:r>
            <w:r w:rsidRPr="00490DC0">
              <w:t xml:space="preserve"> </w:t>
            </w:r>
            <w:r w:rsidRPr="008E734A">
              <w:t>33M/1</w:t>
            </w:r>
            <w:r w:rsidRPr="00490DC0">
              <w:t xml:space="preserve"> </w:t>
            </w:r>
          </w:p>
          <w:p w14:paraId="35FEDA78" w14:textId="00F011B6" w:rsidR="008E734A" w:rsidRPr="00490DC0" w:rsidRDefault="008E734A" w:rsidP="00BE67C9">
            <w:pPr>
              <w:spacing w:after="40"/>
              <w:jc w:val="both"/>
            </w:pPr>
            <w:r w:rsidRPr="008E734A">
              <w:t>05-092</w:t>
            </w:r>
            <w:r w:rsidRPr="00490DC0">
              <w:t xml:space="preserve"> </w:t>
            </w:r>
            <w:r w:rsidRPr="008E734A">
              <w:t>Łomianki</w:t>
            </w:r>
          </w:p>
        </w:tc>
        <w:tc>
          <w:tcPr>
            <w:tcW w:w="2835" w:type="dxa"/>
            <w:vAlign w:val="center"/>
          </w:tcPr>
          <w:p w14:paraId="0D0FF95A" w14:textId="0F47AB4B" w:rsidR="008E734A" w:rsidRPr="00490DC0" w:rsidRDefault="008E734A" w:rsidP="00BE67C9">
            <w:pPr>
              <w:spacing w:before="120" w:after="120"/>
              <w:jc w:val="both"/>
            </w:pPr>
            <w:r w:rsidRPr="008E734A">
              <w:t>216 757.98 zł</w:t>
            </w:r>
          </w:p>
        </w:tc>
      </w:tr>
      <w:tr w:rsidR="008E734A" w:rsidRPr="00493F8C" w14:paraId="28B3124F" w14:textId="77777777" w:rsidTr="00BE67C9">
        <w:tc>
          <w:tcPr>
            <w:tcW w:w="993" w:type="dxa"/>
            <w:vAlign w:val="center"/>
          </w:tcPr>
          <w:p w14:paraId="4B830D70" w14:textId="32BB01B6" w:rsidR="008E734A" w:rsidRPr="00490DC0" w:rsidRDefault="008E734A" w:rsidP="00BE67C9">
            <w:pPr>
              <w:spacing w:before="120" w:after="120"/>
              <w:jc w:val="center"/>
            </w:pPr>
            <w:r w:rsidRPr="008E734A">
              <w:t>2</w:t>
            </w:r>
          </w:p>
        </w:tc>
        <w:tc>
          <w:tcPr>
            <w:tcW w:w="5244" w:type="dxa"/>
          </w:tcPr>
          <w:p w14:paraId="7DA751D2" w14:textId="121A873B" w:rsidR="008E734A" w:rsidRPr="00490DC0" w:rsidRDefault="008E734A" w:rsidP="00BE67C9">
            <w:pPr>
              <w:spacing w:before="40"/>
            </w:pPr>
            <w:r w:rsidRPr="008E734A">
              <w:t xml:space="preserve">MULTICOM Mateusz </w:t>
            </w:r>
            <w:proofErr w:type="spellStart"/>
            <w:r w:rsidRPr="008E734A">
              <w:t>Botkiewicz</w:t>
            </w:r>
            <w:proofErr w:type="spellEnd"/>
          </w:p>
          <w:p w14:paraId="16FADC6E" w14:textId="3A1DBE17" w:rsidR="008E734A" w:rsidRPr="00490DC0" w:rsidRDefault="008E734A" w:rsidP="00BE67C9">
            <w:r w:rsidRPr="008E734A">
              <w:t>ul. Mszczonowa</w:t>
            </w:r>
            <w:r w:rsidRPr="00490DC0">
              <w:t xml:space="preserve"> </w:t>
            </w:r>
            <w:r w:rsidRPr="008E734A">
              <w:t>14</w:t>
            </w:r>
            <w:r w:rsidRPr="00490DC0">
              <w:t xml:space="preserve"> </w:t>
            </w:r>
          </w:p>
          <w:p w14:paraId="30E7143F" w14:textId="21E7E1C0" w:rsidR="008E734A" w:rsidRPr="00490DC0" w:rsidRDefault="008E734A" w:rsidP="00BE67C9">
            <w:pPr>
              <w:spacing w:after="40"/>
              <w:jc w:val="both"/>
            </w:pPr>
            <w:r w:rsidRPr="008E734A">
              <w:t>05-830</w:t>
            </w:r>
            <w:r w:rsidRPr="00490DC0">
              <w:t xml:space="preserve"> </w:t>
            </w:r>
            <w:r w:rsidRPr="008E734A">
              <w:t>Nadarzyn</w:t>
            </w:r>
          </w:p>
        </w:tc>
        <w:tc>
          <w:tcPr>
            <w:tcW w:w="2835" w:type="dxa"/>
            <w:vAlign w:val="center"/>
          </w:tcPr>
          <w:p w14:paraId="2C0075C7" w14:textId="5231CAC2" w:rsidR="008E734A" w:rsidRPr="00490DC0" w:rsidRDefault="008E734A" w:rsidP="00BE67C9">
            <w:pPr>
              <w:spacing w:before="120" w:after="120"/>
              <w:jc w:val="both"/>
            </w:pPr>
            <w:r w:rsidRPr="008E734A">
              <w:t>166 631.79 zł</w:t>
            </w:r>
          </w:p>
        </w:tc>
      </w:tr>
      <w:tr w:rsidR="008E734A" w:rsidRPr="00493F8C" w14:paraId="51D55B17" w14:textId="77777777" w:rsidTr="00BE67C9">
        <w:tc>
          <w:tcPr>
            <w:tcW w:w="993" w:type="dxa"/>
            <w:vAlign w:val="center"/>
          </w:tcPr>
          <w:p w14:paraId="5B3C43D3" w14:textId="06FB07D2" w:rsidR="008E734A" w:rsidRPr="00490DC0" w:rsidRDefault="008E734A" w:rsidP="00BE67C9">
            <w:pPr>
              <w:spacing w:before="120" w:after="120"/>
              <w:jc w:val="center"/>
            </w:pPr>
            <w:r w:rsidRPr="008E734A">
              <w:t>3</w:t>
            </w:r>
          </w:p>
        </w:tc>
        <w:tc>
          <w:tcPr>
            <w:tcW w:w="5244" w:type="dxa"/>
          </w:tcPr>
          <w:p w14:paraId="3202DD34" w14:textId="1017E32D" w:rsidR="008E734A" w:rsidRPr="00490DC0" w:rsidRDefault="008E734A" w:rsidP="00BE67C9">
            <w:pPr>
              <w:spacing w:before="40"/>
            </w:pPr>
            <w:r w:rsidRPr="008E734A">
              <w:t>ZONEO OLEKSIEWICZ SPÓŁKA KOMANDYTOWO-AKCYJNA</w:t>
            </w:r>
          </w:p>
          <w:p w14:paraId="32ECEEC8" w14:textId="3C742DCE" w:rsidR="008E734A" w:rsidRPr="00490DC0" w:rsidRDefault="008E734A" w:rsidP="00BE67C9">
            <w:r w:rsidRPr="008E734A">
              <w:t>NOSKOWSKIEGO</w:t>
            </w:r>
            <w:r w:rsidRPr="00490DC0">
              <w:t xml:space="preserve"> </w:t>
            </w:r>
            <w:r w:rsidRPr="008E734A">
              <w:t>1</w:t>
            </w:r>
            <w:r w:rsidRPr="00490DC0">
              <w:t xml:space="preserve"> </w:t>
            </w:r>
          </w:p>
          <w:p w14:paraId="46912ECB" w14:textId="5083AFD5" w:rsidR="008E734A" w:rsidRPr="00490DC0" w:rsidRDefault="008E734A" w:rsidP="00BE67C9">
            <w:pPr>
              <w:spacing w:after="40"/>
              <w:jc w:val="both"/>
            </w:pPr>
            <w:r w:rsidRPr="008E734A">
              <w:t>99-300</w:t>
            </w:r>
            <w:r w:rsidRPr="00490DC0">
              <w:t xml:space="preserve"> </w:t>
            </w:r>
            <w:r w:rsidRPr="008E734A">
              <w:t>KUTNO</w:t>
            </w:r>
          </w:p>
        </w:tc>
        <w:tc>
          <w:tcPr>
            <w:tcW w:w="2835" w:type="dxa"/>
            <w:vAlign w:val="center"/>
          </w:tcPr>
          <w:p w14:paraId="4ABD0E2B" w14:textId="1F8A5564" w:rsidR="008E734A" w:rsidRPr="00490DC0" w:rsidRDefault="008E734A" w:rsidP="00BE67C9">
            <w:pPr>
              <w:spacing w:before="120" w:after="120"/>
              <w:jc w:val="both"/>
            </w:pPr>
            <w:r w:rsidRPr="008E734A">
              <w:t>232 354.38 zł</w:t>
            </w:r>
          </w:p>
        </w:tc>
      </w:tr>
      <w:tr w:rsidR="008E734A" w:rsidRPr="00493F8C" w14:paraId="58743162" w14:textId="77777777" w:rsidTr="00BE67C9">
        <w:tc>
          <w:tcPr>
            <w:tcW w:w="993" w:type="dxa"/>
            <w:vAlign w:val="center"/>
          </w:tcPr>
          <w:p w14:paraId="18FA9514" w14:textId="54AB20EC" w:rsidR="008E734A" w:rsidRPr="00490DC0" w:rsidRDefault="008E734A" w:rsidP="00BE67C9">
            <w:pPr>
              <w:spacing w:before="120" w:after="120"/>
              <w:jc w:val="center"/>
            </w:pPr>
            <w:r w:rsidRPr="008E734A">
              <w:t>4</w:t>
            </w:r>
          </w:p>
        </w:tc>
        <w:tc>
          <w:tcPr>
            <w:tcW w:w="5244" w:type="dxa"/>
          </w:tcPr>
          <w:p w14:paraId="6035D922" w14:textId="53BEC03B" w:rsidR="008E734A" w:rsidRPr="00490DC0" w:rsidRDefault="008E734A" w:rsidP="00BE67C9">
            <w:pPr>
              <w:spacing w:before="40"/>
            </w:pPr>
            <w:r w:rsidRPr="008E734A">
              <w:t>BINO COMPUTERS S. Bobek, B. Bielak, S. Bara sp. jawna</w:t>
            </w:r>
          </w:p>
          <w:p w14:paraId="0CD7E863" w14:textId="63E2EAF6" w:rsidR="008E734A" w:rsidRPr="00490DC0" w:rsidRDefault="008E734A" w:rsidP="00BE67C9">
            <w:r w:rsidRPr="008E734A">
              <w:t>ul. Urocza</w:t>
            </w:r>
            <w:r w:rsidRPr="00490DC0">
              <w:t xml:space="preserve"> </w:t>
            </w:r>
            <w:r w:rsidRPr="008E734A">
              <w:t>27</w:t>
            </w:r>
            <w:r w:rsidRPr="00490DC0">
              <w:t xml:space="preserve"> </w:t>
            </w:r>
          </w:p>
          <w:p w14:paraId="51FADB2E" w14:textId="67B5A248" w:rsidR="008E734A" w:rsidRPr="00490DC0" w:rsidRDefault="008E734A" w:rsidP="00BE67C9">
            <w:pPr>
              <w:spacing w:after="40"/>
              <w:jc w:val="both"/>
            </w:pPr>
            <w:r w:rsidRPr="008E734A">
              <w:t>32-040</w:t>
            </w:r>
            <w:r w:rsidRPr="00490DC0">
              <w:t xml:space="preserve"> </w:t>
            </w:r>
            <w:proofErr w:type="spellStart"/>
            <w:r w:rsidRPr="008E734A">
              <w:t>Wrzaąsowice</w:t>
            </w:r>
            <w:proofErr w:type="spellEnd"/>
          </w:p>
        </w:tc>
        <w:tc>
          <w:tcPr>
            <w:tcW w:w="2835" w:type="dxa"/>
            <w:vAlign w:val="center"/>
          </w:tcPr>
          <w:p w14:paraId="1FB75CEA" w14:textId="5C5EECB5" w:rsidR="008E734A" w:rsidRPr="00490DC0" w:rsidRDefault="008E734A" w:rsidP="00BE67C9">
            <w:pPr>
              <w:spacing w:before="120" w:after="120"/>
              <w:jc w:val="both"/>
            </w:pPr>
            <w:r w:rsidRPr="008E734A">
              <w:t>143 018.25 zł</w:t>
            </w:r>
          </w:p>
        </w:tc>
      </w:tr>
      <w:tr w:rsidR="008E734A" w:rsidRPr="00493F8C" w14:paraId="7B3E3D81" w14:textId="77777777" w:rsidTr="00BE67C9">
        <w:tc>
          <w:tcPr>
            <w:tcW w:w="993" w:type="dxa"/>
            <w:vAlign w:val="center"/>
          </w:tcPr>
          <w:p w14:paraId="40ABCC26" w14:textId="7C1106D2" w:rsidR="008E734A" w:rsidRPr="00490DC0" w:rsidRDefault="008E734A" w:rsidP="00BE67C9">
            <w:pPr>
              <w:spacing w:before="120" w:after="120"/>
              <w:jc w:val="center"/>
            </w:pPr>
            <w:r w:rsidRPr="008E734A">
              <w:t>5</w:t>
            </w:r>
          </w:p>
        </w:tc>
        <w:tc>
          <w:tcPr>
            <w:tcW w:w="5244" w:type="dxa"/>
          </w:tcPr>
          <w:p w14:paraId="19C392F7" w14:textId="05C6C56C" w:rsidR="008E734A" w:rsidRPr="00490DC0" w:rsidRDefault="008E734A" w:rsidP="00BE67C9">
            <w:pPr>
              <w:spacing w:before="40"/>
            </w:pPr>
            <w:proofErr w:type="spellStart"/>
            <w:r w:rsidRPr="008E734A">
              <w:t>Framko</w:t>
            </w:r>
            <w:proofErr w:type="spellEnd"/>
            <w:r w:rsidRPr="008E734A">
              <w:t xml:space="preserve"> 2  spółka  jawna  J. Strykowski, S. Miazga</w:t>
            </w:r>
          </w:p>
          <w:p w14:paraId="7EE9DA4E" w14:textId="58CCE94F" w:rsidR="008E734A" w:rsidRPr="00490DC0" w:rsidRDefault="008E734A" w:rsidP="00BE67C9">
            <w:r w:rsidRPr="008E734A">
              <w:t>ul. Duża</w:t>
            </w:r>
            <w:r w:rsidRPr="00490DC0">
              <w:t xml:space="preserve"> </w:t>
            </w:r>
            <w:r w:rsidRPr="008E734A">
              <w:t>22</w:t>
            </w:r>
            <w:r w:rsidRPr="00490DC0">
              <w:t xml:space="preserve"> </w:t>
            </w:r>
          </w:p>
          <w:p w14:paraId="6C68D499" w14:textId="68612A6E" w:rsidR="008E734A" w:rsidRPr="00490DC0" w:rsidRDefault="008E734A" w:rsidP="00BE67C9">
            <w:pPr>
              <w:spacing w:after="40"/>
              <w:jc w:val="both"/>
            </w:pPr>
            <w:r w:rsidRPr="008E734A">
              <w:t>25-013</w:t>
            </w:r>
            <w:r w:rsidRPr="00490DC0">
              <w:t xml:space="preserve"> </w:t>
            </w:r>
            <w:r w:rsidRPr="008E734A">
              <w:t>Kielce</w:t>
            </w:r>
          </w:p>
        </w:tc>
        <w:tc>
          <w:tcPr>
            <w:tcW w:w="2835" w:type="dxa"/>
            <w:vAlign w:val="center"/>
          </w:tcPr>
          <w:p w14:paraId="0CB0F1F0" w14:textId="56CE78DC" w:rsidR="008E734A" w:rsidRPr="00490DC0" w:rsidRDefault="008E734A" w:rsidP="00BE67C9">
            <w:pPr>
              <w:spacing w:before="120" w:after="120"/>
              <w:jc w:val="both"/>
            </w:pPr>
            <w:r w:rsidRPr="008E734A">
              <w:t>134 577.94 zł</w:t>
            </w:r>
          </w:p>
        </w:tc>
      </w:tr>
      <w:tr w:rsidR="008E734A" w:rsidRPr="00493F8C" w14:paraId="3A1552D3" w14:textId="77777777" w:rsidTr="00BE67C9">
        <w:tc>
          <w:tcPr>
            <w:tcW w:w="993" w:type="dxa"/>
            <w:vAlign w:val="center"/>
          </w:tcPr>
          <w:p w14:paraId="49FF6185" w14:textId="194AB9DD" w:rsidR="008E734A" w:rsidRPr="00490DC0" w:rsidRDefault="008E734A" w:rsidP="00BE67C9">
            <w:pPr>
              <w:spacing w:before="120" w:after="120"/>
              <w:jc w:val="center"/>
            </w:pPr>
            <w:r w:rsidRPr="008E734A">
              <w:t>6</w:t>
            </w:r>
          </w:p>
        </w:tc>
        <w:tc>
          <w:tcPr>
            <w:tcW w:w="5244" w:type="dxa"/>
          </w:tcPr>
          <w:p w14:paraId="654CFDBC" w14:textId="56CFE498" w:rsidR="008E734A" w:rsidRPr="00490DC0" w:rsidRDefault="008E734A" w:rsidP="00BE67C9">
            <w:pPr>
              <w:spacing w:before="40"/>
            </w:pPr>
            <w:r w:rsidRPr="008E734A">
              <w:t>Biuro Market Leszek Kulina spóła jawna</w:t>
            </w:r>
          </w:p>
          <w:p w14:paraId="55AF0E01" w14:textId="1B7CB6A0" w:rsidR="008E734A" w:rsidRPr="00490DC0" w:rsidRDefault="008E734A" w:rsidP="00BE67C9">
            <w:r w:rsidRPr="008E734A">
              <w:t>Zagórska</w:t>
            </w:r>
            <w:r w:rsidRPr="00490DC0">
              <w:t xml:space="preserve"> </w:t>
            </w:r>
            <w:r w:rsidRPr="008E734A">
              <w:t>118</w:t>
            </w:r>
            <w:r w:rsidRPr="00490DC0">
              <w:t xml:space="preserve"> </w:t>
            </w:r>
          </w:p>
          <w:p w14:paraId="37B92E1B" w14:textId="308D31C9" w:rsidR="008E734A" w:rsidRPr="00490DC0" w:rsidRDefault="008E734A" w:rsidP="00BE67C9">
            <w:pPr>
              <w:spacing w:after="40"/>
              <w:jc w:val="both"/>
            </w:pPr>
            <w:r w:rsidRPr="008E734A">
              <w:t>25-346</w:t>
            </w:r>
            <w:r w:rsidRPr="00490DC0">
              <w:t xml:space="preserve"> </w:t>
            </w:r>
            <w:r w:rsidRPr="008E734A">
              <w:t>Kielce</w:t>
            </w:r>
          </w:p>
        </w:tc>
        <w:tc>
          <w:tcPr>
            <w:tcW w:w="2835" w:type="dxa"/>
            <w:vAlign w:val="center"/>
          </w:tcPr>
          <w:p w14:paraId="562A914E" w14:textId="434C757E" w:rsidR="008E734A" w:rsidRPr="00490DC0" w:rsidRDefault="008E734A" w:rsidP="00BE67C9">
            <w:pPr>
              <w:spacing w:before="120" w:after="120"/>
              <w:jc w:val="both"/>
            </w:pPr>
            <w:r w:rsidRPr="008E734A">
              <w:t>137 955.57 zł</w:t>
            </w:r>
          </w:p>
        </w:tc>
      </w:tr>
    </w:tbl>
    <w:p w14:paraId="1F6DD34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F52A4" w14:textId="77777777" w:rsidR="00685695" w:rsidRDefault="00685695">
      <w:r>
        <w:separator/>
      </w:r>
    </w:p>
  </w:endnote>
  <w:endnote w:type="continuationSeparator" w:id="0">
    <w:p w14:paraId="3B26C70F" w14:textId="77777777" w:rsidR="00685695" w:rsidRDefault="00685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B1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776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E9A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06FC41">
        <v:line id="_x0000_s1025" style="position:absolute;left:0;text-align:left;z-index:251657728" from="-3.85pt,8.7pt" to="455.15pt,8.7pt"/>
      </w:pict>
    </w:r>
  </w:p>
  <w:p w14:paraId="176B1E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3BC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33172C" w14:textId="77777777" w:rsidR="009F189D" w:rsidRDefault="009F189D">
    <w:pPr>
      <w:pStyle w:val="Stopka"/>
      <w:tabs>
        <w:tab w:val="clear" w:pos="4536"/>
      </w:tabs>
      <w:jc w:val="center"/>
    </w:pPr>
  </w:p>
  <w:p w14:paraId="630CA6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0E143" w14:textId="77777777" w:rsidR="00685695" w:rsidRDefault="00685695">
      <w:r>
        <w:separator/>
      </w:r>
    </w:p>
  </w:footnote>
  <w:footnote w:type="continuationSeparator" w:id="0">
    <w:p w14:paraId="1544B3F6" w14:textId="77777777" w:rsidR="00685695" w:rsidRDefault="00685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249BB" w14:textId="77777777" w:rsidR="008E734A" w:rsidRDefault="008E73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BD5AE" w14:textId="77777777" w:rsidR="008E734A" w:rsidRDefault="008E73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F7AE5" w14:textId="77777777" w:rsidR="008E734A" w:rsidRDefault="008E73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59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85695"/>
    <w:rsid w:val="0069085C"/>
    <w:rsid w:val="006D03E2"/>
    <w:rsid w:val="006E3702"/>
    <w:rsid w:val="0073323E"/>
    <w:rsid w:val="007965DC"/>
    <w:rsid w:val="00843263"/>
    <w:rsid w:val="00861E75"/>
    <w:rsid w:val="008E734A"/>
    <w:rsid w:val="009C20BC"/>
    <w:rsid w:val="009D19BD"/>
    <w:rsid w:val="009F189D"/>
    <w:rsid w:val="00A120F7"/>
    <w:rsid w:val="00A67C20"/>
    <w:rsid w:val="00A80738"/>
    <w:rsid w:val="00AA718D"/>
    <w:rsid w:val="00BE44A0"/>
    <w:rsid w:val="00C236D3"/>
    <w:rsid w:val="00C659E2"/>
    <w:rsid w:val="00CB0802"/>
    <w:rsid w:val="00CE449F"/>
    <w:rsid w:val="00D20908"/>
    <w:rsid w:val="00D665F5"/>
    <w:rsid w:val="00D7128F"/>
    <w:rsid w:val="00E1659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A99ABF"/>
  <w15:chartTrackingRefBased/>
  <w15:docId w15:val="{30696D7E-4CB5-4122-8076-78E50559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2026-10-06T10:32:00Z</cp:lastPrinted>
  <dcterms:created xsi:type="dcterms:W3CDTF">2026-10-06T10:33:00Z</dcterms:created>
  <dcterms:modified xsi:type="dcterms:W3CDTF">2026-10-06T10:33:00Z</dcterms:modified>
</cp:coreProperties>
</file>