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667A0" w14:textId="77777777" w:rsidR="00E26EE1" w:rsidRPr="00515AFA" w:rsidRDefault="00E26EE1" w:rsidP="00E26EE1">
      <w:pPr>
        <w:jc w:val="right"/>
        <w:rPr>
          <w:b/>
          <w:sz w:val="22"/>
          <w:szCs w:val="22"/>
          <w:lang w:val="pl-PL"/>
        </w:rPr>
      </w:pPr>
      <w:r w:rsidRPr="00515AFA">
        <w:rPr>
          <w:b/>
          <w:sz w:val="22"/>
          <w:szCs w:val="22"/>
          <w:lang w:val="pl-PL"/>
        </w:rPr>
        <w:t>Załącznik nr 3</w:t>
      </w:r>
    </w:p>
    <w:p w14:paraId="46C22DF5" w14:textId="77777777" w:rsidR="00E26EE1" w:rsidRPr="00515AFA" w:rsidRDefault="00E26EE1" w:rsidP="00E26EE1">
      <w:pPr>
        <w:jc w:val="right"/>
        <w:rPr>
          <w:b/>
          <w:sz w:val="22"/>
          <w:szCs w:val="22"/>
          <w:lang w:val="pl-PL"/>
        </w:rPr>
      </w:pPr>
    </w:p>
    <w:p w14:paraId="2269D8C3" w14:textId="77777777" w:rsidR="00E26EE1" w:rsidRPr="00515AFA" w:rsidRDefault="00E26EE1" w:rsidP="00E26EE1">
      <w:pPr>
        <w:jc w:val="center"/>
        <w:rPr>
          <w:b/>
          <w:sz w:val="22"/>
          <w:szCs w:val="22"/>
          <w:lang w:val="pl-PL"/>
        </w:rPr>
      </w:pPr>
      <w:r w:rsidRPr="00515AFA">
        <w:rPr>
          <w:b/>
          <w:sz w:val="22"/>
          <w:szCs w:val="22"/>
          <w:lang w:val="pl-PL"/>
        </w:rPr>
        <w:t>WZÓR UMOWY</w:t>
      </w:r>
    </w:p>
    <w:p w14:paraId="51AD72A0" w14:textId="77777777" w:rsidR="00E26EE1" w:rsidRPr="00515AFA" w:rsidRDefault="00E26EE1" w:rsidP="00E26EE1">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6135066" w14:textId="77777777" w:rsidR="00E26EE1" w:rsidRPr="00515AFA" w:rsidRDefault="00E26EE1" w:rsidP="00E26EE1">
      <w:pPr>
        <w:jc w:val="center"/>
        <w:rPr>
          <w:b/>
          <w:sz w:val="22"/>
          <w:szCs w:val="22"/>
          <w:lang w:val="pl-PL"/>
        </w:rPr>
      </w:pPr>
    </w:p>
    <w:p w14:paraId="2E001E97" w14:textId="5489115B" w:rsidR="00E26EE1" w:rsidRPr="00515AFA" w:rsidRDefault="00E26EE1" w:rsidP="00E26EE1">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sidR="00EA3C41">
        <w:rPr>
          <w:sz w:val="22"/>
          <w:szCs w:val="22"/>
          <w:lang w:val="pl-PL"/>
        </w:rPr>
        <w:t>KC-</w:t>
      </w:r>
      <w:r>
        <w:rPr>
          <w:sz w:val="22"/>
          <w:szCs w:val="22"/>
          <w:lang w:val="pl-PL"/>
        </w:rPr>
        <w:t>DE</w:t>
      </w:r>
      <w:r w:rsidRPr="005140A1">
        <w:rPr>
          <w:sz w:val="22"/>
          <w:szCs w:val="22"/>
          <w:lang w:val="pl-PL"/>
        </w:rPr>
        <w:t>-zp.2</w:t>
      </w:r>
      <w:r>
        <w:rPr>
          <w:sz w:val="22"/>
          <w:szCs w:val="22"/>
          <w:lang w:val="pl-PL"/>
        </w:rPr>
        <w:t>5.479.2026</w:t>
      </w:r>
      <w:r w:rsidRPr="00515AFA">
        <w:rPr>
          <w:sz w:val="22"/>
          <w:szCs w:val="22"/>
          <w:lang w:val="pl-PL"/>
        </w:rPr>
        <w:t xml:space="preserve"> pomiędzy:</w:t>
      </w:r>
    </w:p>
    <w:p w14:paraId="55A24FE9" w14:textId="77777777" w:rsidR="00E26EE1" w:rsidRPr="00515AFA" w:rsidRDefault="00E26EE1" w:rsidP="00E26EE1">
      <w:pPr>
        <w:pStyle w:val="Tekstpodstawowywcity"/>
        <w:spacing w:after="0"/>
        <w:ind w:left="0"/>
        <w:jc w:val="both"/>
        <w:rPr>
          <w:sz w:val="22"/>
          <w:szCs w:val="22"/>
          <w:lang w:val="pl-PL"/>
        </w:rPr>
      </w:pPr>
    </w:p>
    <w:p w14:paraId="4EE07B4E"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14E73B20"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05D401A9"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1506B5D" w14:textId="77777777" w:rsidR="00E26EE1" w:rsidRPr="00515AFA" w:rsidRDefault="00E26EE1" w:rsidP="00E26EE1">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7533A6C0"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990F707"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961BB4F"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55B9187"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4EABAFD"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C1458AB"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39A9361"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C14C26F"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3740021" w14:textId="77777777" w:rsidR="00E26EE1" w:rsidRPr="00515AFA" w:rsidRDefault="00E26EE1" w:rsidP="00E26EE1">
      <w:pPr>
        <w:pStyle w:val="Tekstpodstawowy"/>
        <w:spacing w:line="240" w:lineRule="auto"/>
        <w:ind w:right="-47"/>
        <w:jc w:val="center"/>
        <w:rPr>
          <w:rFonts w:ascii="Times New Roman" w:hAnsi="Times New Roman"/>
          <w:b/>
          <w:sz w:val="22"/>
          <w:szCs w:val="22"/>
        </w:rPr>
      </w:pPr>
    </w:p>
    <w:p w14:paraId="2435C9BB"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E88D94F" w14:textId="6354EE8D" w:rsidR="00E26EE1" w:rsidRPr="00174A8B" w:rsidRDefault="00E26EE1" w:rsidP="00E26EE1">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EA3C41" w:rsidRPr="00EA3C41">
        <w:rPr>
          <w:b/>
          <w:bCs/>
          <w:color w:val="000000"/>
          <w:sz w:val="22"/>
          <w:szCs w:val="22"/>
          <w:lang w:val="pl-PL"/>
        </w:rPr>
        <w:t>Dostawa 8 szt. jednostek komputerowych typu Small Form Factor (SFF) na potrzeby COK AGH</w:t>
      </w:r>
    </w:p>
    <w:p w14:paraId="23058564" w14:textId="77777777" w:rsidR="00E26EE1" w:rsidRPr="00515AFA" w:rsidRDefault="00E26EE1" w:rsidP="00E26EE1">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5DB1111"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02A7471" w14:textId="77777777" w:rsidR="00E26EE1" w:rsidRPr="00515AFA" w:rsidRDefault="00E26EE1" w:rsidP="00E26EE1">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od daty otrzymania zamówienia potwierdzonego przez MNiSW</w:t>
      </w:r>
      <w:r w:rsidRPr="00515AFA">
        <w:rPr>
          <w:rFonts w:ascii="Times New Roman" w:hAnsi="Times New Roman"/>
          <w:sz w:val="22"/>
          <w:szCs w:val="22"/>
        </w:rPr>
        <w:t xml:space="preserve"> do siedziby Kupującego.</w:t>
      </w:r>
    </w:p>
    <w:p w14:paraId="57C206E4" w14:textId="77777777" w:rsidR="00E26EE1" w:rsidRPr="00515AFA" w:rsidRDefault="00E26EE1" w:rsidP="00E26EE1">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98F2BA0" w14:textId="77777777" w:rsidR="00E26EE1" w:rsidRPr="00515AFA" w:rsidRDefault="00E26EE1" w:rsidP="00E26EE1">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148967F4" w14:textId="77777777" w:rsidR="00E26EE1" w:rsidRPr="00515AFA" w:rsidRDefault="00E26EE1" w:rsidP="00E26EE1">
      <w:pPr>
        <w:pStyle w:val="Tekstpodstawowy"/>
        <w:spacing w:line="240" w:lineRule="auto"/>
        <w:ind w:right="-47"/>
        <w:jc w:val="center"/>
        <w:rPr>
          <w:rFonts w:ascii="Times New Roman" w:hAnsi="Times New Roman"/>
          <w:b/>
          <w:sz w:val="22"/>
          <w:szCs w:val="22"/>
        </w:rPr>
      </w:pPr>
    </w:p>
    <w:p w14:paraId="7665B269"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67A5DE2" w14:textId="77777777" w:rsidR="00E26EE1" w:rsidRPr="00515AFA" w:rsidRDefault="00E26EE1" w:rsidP="00E26EE1">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F7064C5" w14:textId="77777777" w:rsidR="00E26EE1" w:rsidRPr="00515AFA" w:rsidRDefault="00E26EE1" w:rsidP="00E26EE1">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5D69FD9" w14:textId="77777777" w:rsidR="00E26EE1" w:rsidRPr="00515AFA" w:rsidRDefault="00E26EE1" w:rsidP="00E26EE1">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5BF3034" w14:textId="3DE86DF0" w:rsidR="00E26EE1" w:rsidRPr="005C5222" w:rsidRDefault="00E26EE1" w:rsidP="00E26EE1">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Dz. U. z 2023 r. poz. 1570, z późn.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EA3C41">
        <w:rPr>
          <w:rFonts w:eastAsia="Calibri"/>
          <w:b/>
          <w:sz w:val="22"/>
          <w:szCs w:val="22"/>
          <w:lang w:val="pl-PL" w:eastAsia="en-US"/>
        </w:rPr>
        <w:t>stacjonarne jednostki komputerowe</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ą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42A93C11" w14:textId="77777777" w:rsidR="00E26EE1" w:rsidRPr="00515AFA" w:rsidRDefault="00E26EE1" w:rsidP="00E26EE1">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717237B5" w14:textId="77777777" w:rsidR="00E26EE1" w:rsidRPr="00515AFA" w:rsidRDefault="00E26EE1" w:rsidP="00E26EE1">
      <w:pPr>
        <w:pStyle w:val="Tekstpodstawowy"/>
        <w:spacing w:line="240" w:lineRule="auto"/>
        <w:ind w:left="340" w:right="-47"/>
        <w:jc w:val="both"/>
        <w:rPr>
          <w:rFonts w:ascii="Times New Roman" w:hAnsi="Times New Roman"/>
          <w:i/>
          <w:sz w:val="22"/>
          <w:szCs w:val="22"/>
        </w:rPr>
      </w:pPr>
    </w:p>
    <w:p w14:paraId="45D00B4C" w14:textId="77777777" w:rsidR="00E26EE1" w:rsidRPr="00515AFA" w:rsidRDefault="00E26EE1" w:rsidP="00E26EE1">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94E35DA" w14:textId="77777777" w:rsidR="00E26EE1" w:rsidRPr="00515AFA" w:rsidRDefault="00E26EE1" w:rsidP="00E26EE1">
      <w:pPr>
        <w:pStyle w:val="Tekstpodstawowy"/>
        <w:spacing w:line="240" w:lineRule="auto"/>
        <w:ind w:right="-47"/>
        <w:jc w:val="center"/>
        <w:rPr>
          <w:rFonts w:ascii="Times New Roman" w:hAnsi="Times New Roman"/>
          <w:b/>
          <w:sz w:val="22"/>
          <w:szCs w:val="22"/>
        </w:rPr>
      </w:pPr>
    </w:p>
    <w:p w14:paraId="2874E4D5"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77B83CA" w14:textId="77777777" w:rsidR="00E26EE1" w:rsidRPr="006D0B8D" w:rsidRDefault="00E26EE1" w:rsidP="00E26EE1">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487BB001" w14:textId="77777777" w:rsidR="00E26EE1" w:rsidRPr="006D0B8D" w:rsidRDefault="00E26EE1" w:rsidP="00E26EE1">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C1BE51D" w14:textId="77777777" w:rsidR="00E26EE1" w:rsidRPr="006D0B8D" w:rsidRDefault="00E26EE1" w:rsidP="00E26EE1">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5315FB3" w14:textId="77777777" w:rsidR="00E26EE1" w:rsidRPr="006D0B8D" w:rsidRDefault="00E26EE1" w:rsidP="00E26EE1">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323151E3" w14:textId="77777777" w:rsidR="00E26EE1" w:rsidRPr="006D0B8D" w:rsidRDefault="00E26EE1" w:rsidP="00E26EE1">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(KSeF), Sprzedawca wystawi fakturę w KSeF, a w polu „Podmiot3” poda identyfikator wewnętrzny (IDWew) jednostki Zamawiającego: 6750001923</w:t>
      </w:r>
      <w:r w:rsidRPr="006D0B8D">
        <w:rPr>
          <w:rStyle w:val="Pogrubienie"/>
          <w:b w:val="0"/>
          <w:bCs w:val="0"/>
          <w:sz w:val="22"/>
          <w:szCs w:val="22"/>
        </w:rPr>
        <w:noBreakHyphen/>
        <w:t xml:space="preserve">….. </w:t>
      </w:r>
    </w:p>
    <w:p w14:paraId="291F2E9C" w14:textId="77777777" w:rsidR="00E26EE1" w:rsidRPr="006D0B8D" w:rsidRDefault="00E26EE1" w:rsidP="00E26EE1">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(KSeF ID).</w:t>
      </w:r>
    </w:p>
    <w:p w14:paraId="2C4BD28B" w14:textId="77777777" w:rsidR="00E26EE1" w:rsidRPr="006D0B8D" w:rsidRDefault="00E26EE1" w:rsidP="00E26EE1">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73D8D6FD" w14:textId="77777777" w:rsidR="00E26EE1" w:rsidRPr="00515AFA" w:rsidRDefault="00E26EE1" w:rsidP="00E26EE1">
      <w:pPr>
        <w:pStyle w:val="Tekstpodstawowy"/>
        <w:spacing w:line="240" w:lineRule="auto"/>
        <w:ind w:right="-47"/>
        <w:jc w:val="center"/>
        <w:rPr>
          <w:rFonts w:ascii="Times New Roman" w:hAnsi="Times New Roman"/>
          <w:b/>
          <w:sz w:val="22"/>
          <w:szCs w:val="22"/>
        </w:rPr>
      </w:pPr>
    </w:p>
    <w:p w14:paraId="60BCA676" w14:textId="77777777" w:rsidR="00E26EE1" w:rsidRDefault="00E26EE1" w:rsidP="00E26EE1">
      <w:pPr>
        <w:pStyle w:val="Tekstpodstawowy"/>
        <w:spacing w:line="240" w:lineRule="auto"/>
        <w:ind w:right="-47"/>
        <w:jc w:val="center"/>
        <w:rPr>
          <w:rFonts w:ascii="Times New Roman" w:hAnsi="Times New Roman"/>
          <w:b/>
          <w:sz w:val="22"/>
          <w:szCs w:val="22"/>
        </w:rPr>
      </w:pPr>
    </w:p>
    <w:p w14:paraId="404AF521"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6AABAEC" w14:textId="77777777" w:rsidR="00E26EE1" w:rsidRPr="00515AFA" w:rsidRDefault="00E26EE1" w:rsidP="00E26EE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ED1B199" w14:textId="77777777" w:rsidR="00E26EE1" w:rsidRPr="00515AFA" w:rsidRDefault="00E26EE1" w:rsidP="00E26EE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D970775" w14:textId="77777777" w:rsidR="00E26EE1" w:rsidRPr="00515AFA" w:rsidRDefault="00E26EE1" w:rsidP="00E26EE1">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605FB47" w14:textId="77777777" w:rsidR="00E26EE1" w:rsidRPr="00515AFA" w:rsidRDefault="00E26EE1" w:rsidP="00E26EE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E85C297" w14:textId="77777777" w:rsidR="00E26EE1" w:rsidRPr="00515AFA" w:rsidRDefault="00E26EE1" w:rsidP="00E26EE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C86CEA2" w14:textId="77777777" w:rsidR="00E26EE1" w:rsidRPr="00515AFA" w:rsidRDefault="00E26EE1" w:rsidP="00E26EE1">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1AB1E409" w14:textId="77777777" w:rsidR="00E26EE1" w:rsidRPr="00515AFA" w:rsidRDefault="00E26EE1" w:rsidP="00E26EE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585F62D" w14:textId="77777777" w:rsidR="00E26EE1" w:rsidRPr="00515AFA" w:rsidRDefault="00E26EE1" w:rsidP="00E26EE1">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6F41EC12" w14:textId="77777777" w:rsidR="00E26EE1" w:rsidRPr="00515AFA" w:rsidRDefault="00E26EE1" w:rsidP="00E26EE1">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4F0A5291" w14:textId="77777777" w:rsidR="00E26EE1" w:rsidRPr="00515AFA" w:rsidRDefault="00E26EE1" w:rsidP="00E26EE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A0E7165" w14:textId="77777777" w:rsidR="00E26EE1" w:rsidRPr="00515AFA" w:rsidRDefault="00E26EE1" w:rsidP="00E26EE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77211F08" w14:textId="77777777" w:rsidR="00E26EE1" w:rsidRPr="00515AFA" w:rsidRDefault="00E26EE1" w:rsidP="00E26EE1">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CB072F6" w14:textId="77777777" w:rsidR="00E26EE1" w:rsidRPr="00515AFA" w:rsidRDefault="00E26EE1" w:rsidP="00E26EE1">
      <w:pPr>
        <w:pStyle w:val="Tekstpodstawowy"/>
        <w:ind w:right="-47"/>
        <w:jc w:val="center"/>
        <w:rPr>
          <w:rFonts w:ascii="Times New Roman" w:hAnsi="Times New Roman"/>
          <w:b/>
          <w:sz w:val="22"/>
          <w:szCs w:val="22"/>
        </w:rPr>
      </w:pPr>
    </w:p>
    <w:p w14:paraId="2837275A" w14:textId="77777777" w:rsidR="00E26EE1" w:rsidRPr="00515AFA" w:rsidRDefault="00E26EE1" w:rsidP="00E26EE1">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66ED7552" w14:textId="77777777" w:rsidR="00E26EE1" w:rsidRPr="00515AFA" w:rsidRDefault="00E26EE1" w:rsidP="00E26EE1">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EBAAB86" w14:textId="77777777" w:rsidR="00E26EE1" w:rsidRPr="00515AFA" w:rsidRDefault="00E26EE1" w:rsidP="00E26EE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A52FA44" w14:textId="77777777" w:rsidR="00E26EE1" w:rsidRPr="00515AFA" w:rsidRDefault="00E26EE1" w:rsidP="00E26EE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C57BA39" w14:textId="77777777" w:rsidR="00E26EE1" w:rsidRPr="00515AFA" w:rsidRDefault="00E26EE1" w:rsidP="00E26EE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C900D66" w14:textId="77777777" w:rsidR="00E26EE1" w:rsidRPr="00515AFA" w:rsidRDefault="00E26EE1" w:rsidP="00E26EE1">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D5EE316" w14:textId="77777777" w:rsidR="00E26EE1" w:rsidRPr="00515AFA" w:rsidRDefault="00E26EE1" w:rsidP="00E26EE1">
      <w:pPr>
        <w:rPr>
          <w:color w:val="00000A"/>
          <w:sz w:val="22"/>
          <w:szCs w:val="22"/>
          <w:lang w:val="pl-PL"/>
        </w:rPr>
      </w:pPr>
    </w:p>
    <w:p w14:paraId="4C3AA573" w14:textId="77777777" w:rsidR="00E26EE1" w:rsidRPr="00515AFA" w:rsidRDefault="00E26EE1" w:rsidP="00E26EE1">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0E9FA2F" w14:textId="77777777" w:rsidR="00E26EE1" w:rsidRPr="00515AFA" w:rsidRDefault="00E26EE1" w:rsidP="00E26EE1">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B2F828A" w14:textId="77777777" w:rsidR="00E26EE1" w:rsidRPr="00515AFA" w:rsidRDefault="00E26EE1" w:rsidP="00E26EE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8AFBB14" w14:textId="77777777" w:rsidR="00E26EE1" w:rsidRPr="00515AFA" w:rsidRDefault="00E26EE1" w:rsidP="00E26EE1">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8A8D687" w14:textId="77777777" w:rsidR="00E26EE1" w:rsidRPr="00515AFA" w:rsidRDefault="00E26EE1" w:rsidP="00E26EE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03ADC8D" w14:textId="77777777" w:rsidR="00E26EE1" w:rsidRPr="00515AFA" w:rsidRDefault="00E26EE1" w:rsidP="00E26EE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5D2BC917" w14:textId="77777777" w:rsidR="00E26EE1" w:rsidRPr="00515AFA" w:rsidRDefault="00E26EE1" w:rsidP="00E26EE1">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3CE5636" w14:textId="77777777" w:rsidR="00E26EE1" w:rsidRPr="00515AFA" w:rsidRDefault="00E26EE1" w:rsidP="00E26EE1">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DCE542C" w14:textId="77777777" w:rsidR="00E26EE1" w:rsidRPr="00515AFA" w:rsidRDefault="00E26EE1" w:rsidP="00E26EE1">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7F7FEDE1" w14:textId="77777777" w:rsidR="00E26EE1" w:rsidRPr="00515AFA" w:rsidRDefault="00E26EE1" w:rsidP="00E26EE1">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9D5BF08" w14:textId="77777777" w:rsidR="00E26EE1" w:rsidRPr="00515AFA" w:rsidRDefault="00E26EE1" w:rsidP="00E26EE1">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80E7E22" w14:textId="77777777" w:rsidR="00E26EE1" w:rsidRPr="00515AFA" w:rsidRDefault="00E26EE1" w:rsidP="00E26EE1">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F09AB3A" w14:textId="77777777" w:rsidR="00E26EE1" w:rsidRPr="00515AFA" w:rsidRDefault="00E26EE1" w:rsidP="00E26EE1">
      <w:pPr>
        <w:ind w:left="720"/>
        <w:jc w:val="both"/>
        <w:rPr>
          <w:color w:val="00000A"/>
          <w:sz w:val="22"/>
          <w:szCs w:val="22"/>
          <w:lang w:val="pl-PL"/>
        </w:rPr>
      </w:pPr>
    </w:p>
    <w:p w14:paraId="60FAB7D8" w14:textId="77777777" w:rsidR="00E26EE1" w:rsidRPr="00515AFA" w:rsidRDefault="00E26EE1" w:rsidP="00E26EE1">
      <w:pPr>
        <w:ind w:left="170"/>
        <w:jc w:val="both"/>
        <w:rPr>
          <w:color w:val="00000A"/>
          <w:sz w:val="22"/>
          <w:szCs w:val="22"/>
          <w:lang w:val="pl-PL"/>
        </w:rPr>
      </w:pPr>
    </w:p>
    <w:p w14:paraId="0D6BC957" w14:textId="77777777" w:rsidR="00E26EE1" w:rsidRDefault="00E26EE1" w:rsidP="00E26EE1">
      <w:pPr>
        <w:pStyle w:val="Tekstpodstawowy"/>
        <w:spacing w:line="240" w:lineRule="auto"/>
        <w:ind w:left="360" w:right="-47"/>
        <w:jc w:val="center"/>
        <w:rPr>
          <w:rFonts w:ascii="Times New Roman" w:hAnsi="Times New Roman"/>
          <w:b/>
          <w:sz w:val="22"/>
          <w:szCs w:val="22"/>
        </w:rPr>
      </w:pPr>
    </w:p>
    <w:p w14:paraId="7B17C959" w14:textId="77777777" w:rsidR="00E26EE1" w:rsidRDefault="00E26EE1" w:rsidP="00E26EE1">
      <w:pPr>
        <w:pStyle w:val="Tekstpodstawowy"/>
        <w:spacing w:line="240" w:lineRule="auto"/>
        <w:ind w:left="360" w:right="-47"/>
        <w:jc w:val="center"/>
        <w:rPr>
          <w:rFonts w:ascii="Times New Roman" w:hAnsi="Times New Roman"/>
          <w:b/>
          <w:sz w:val="22"/>
          <w:szCs w:val="22"/>
        </w:rPr>
      </w:pPr>
    </w:p>
    <w:p w14:paraId="5A9444C1" w14:textId="77777777" w:rsidR="00E26EE1" w:rsidRDefault="00E26EE1" w:rsidP="00E26EE1">
      <w:pPr>
        <w:pStyle w:val="Tekstpodstawowy"/>
        <w:spacing w:line="240" w:lineRule="auto"/>
        <w:ind w:left="360" w:right="-47"/>
        <w:jc w:val="center"/>
        <w:rPr>
          <w:rFonts w:ascii="Times New Roman" w:hAnsi="Times New Roman"/>
          <w:b/>
          <w:sz w:val="22"/>
          <w:szCs w:val="22"/>
        </w:rPr>
      </w:pPr>
    </w:p>
    <w:p w14:paraId="051E8FD6" w14:textId="77777777" w:rsidR="00E26EE1" w:rsidRPr="00515AFA" w:rsidRDefault="00E26EE1" w:rsidP="00E26EE1">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0080B18E" w14:textId="77777777" w:rsidR="00E26EE1" w:rsidRPr="00515AFA" w:rsidRDefault="00E26EE1" w:rsidP="00E26EE1">
      <w:pPr>
        <w:numPr>
          <w:ilvl w:val="0"/>
          <w:numId w:val="37"/>
        </w:numPr>
        <w:ind w:left="284" w:hanging="284"/>
        <w:jc w:val="both"/>
        <w:rPr>
          <w:bCs/>
          <w:sz w:val="22"/>
          <w:szCs w:val="22"/>
          <w:lang w:val="pl-PL" w:eastAsia="en-US"/>
        </w:rPr>
      </w:pPr>
      <w:r w:rsidRPr="00515AFA">
        <w:rPr>
          <w:sz w:val="22"/>
          <w:szCs w:val="22"/>
          <w:lang w:val="pl-PL"/>
        </w:rPr>
        <w:t xml:space="preserve">Sprzedawca udziela </w:t>
      </w:r>
      <w:r>
        <w:rPr>
          <w:b/>
          <w:bCs/>
          <w:sz w:val="22"/>
          <w:szCs w:val="22"/>
          <w:lang w:val="pl-PL"/>
        </w:rPr>
        <w:t>…………..</w:t>
      </w:r>
      <w:r w:rsidRPr="004B0B60">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64283986" w14:textId="77777777" w:rsidR="00E26EE1" w:rsidRPr="00515AFA" w:rsidRDefault="00E26EE1" w:rsidP="00E26EE1">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633B892" w14:textId="77777777" w:rsidR="00E26EE1" w:rsidRPr="00515AFA" w:rsidRDefault="00E26EE1" w:rsidP="00E26EE1">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93CBE1D" w14:textId="77777777" w:rsidR="00E26EE1" w:rsidRDefault="00E26EE1" w:rsidP="00E26EE1">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A5628C9" w14:textId="77777777" w:rsidR="00E26EE1" w:rsidRPr="00515AFA" w:rsidRDefault="00E26EE1" w:rsidP="00E26EE1">
      <w:pPr>
        <w:ind w:left="284"/>
        <w:jc w:val="both"/>
        <w:rPr>
          <w:bCs/>
          <w:sz w:val="22"/>
          <w:szCs w:val="22"/>
          <w:lang w:val="pl-PL" w:eastAsia="en-US"/>
        </w:rPr>
      </w:pPr>
    </w:p>
    <w:p w14:paraId="0667A773" w14:textId="77777777" w:rsidR="00E26EE1" w:rsidRPr="00515AFA" w:rsidRDefault="00E26EE1" w:rsidP="00E26EE1">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18FA6FD" w14:textId="77777777" w:rsidR="00E26EE1" w:rsidRPr="00515AFA" w:rsidRDefault="00E26EE1" w:rsidP="00E26EE1">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F062B4E" w14:textId="77777777" w:rsidR="00E26EE1" w:rsidRPr="00515AFA" w:rsidRDefault="00E26EE1" w:rsidP="00E26EE1">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AB7F852" w14:textId="77777777" w:rsidR="00E26EE1" w:rsidRPr="00515AFA" w:rsidRDefault="00E26EE1" w:rsidP="00E26EE1">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7EBE4956" w14:textId="77777777" w:rsidR="00E26EE1" w:rsidRPr="00515AFA" w:rsidRDefault="00E26EE1" w:rsidP="00E26EE1">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651069A4" w14:textId="77777777" w:rsidR="00E26EE1" w:rsidRPr="00515AFA" w:rsidRDefault="00E26EE1" w:rsidP="00E26EE1">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41B1AD18" w14:textId="77777777" w:rsidR="00E26EE1" w:rsidRPr="00515AFA" w:rsidRDefault="00E26EE1" w:rsidP="00E26EE1">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584A3680" w14:textId="77777777" w:rsidR="00E26EE1" w:rsidRPr="00515AFA" w:rsidRDefault="00E26EE1" w:rsidP="00E26EE1">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219C2F6" w14:textId="77777777" w:rsidR="00E26EE1" w:rsidRPr="00515AFA" w:rsidRDefault="00E26EE1" w:rsidP="00E26EE1">
      <w:pPr>
        <w:ind w:left="567"/>
        <w:jc w:val="both"/>
        <w:rPr>
          <w:bCs/>
          <w:sz w:val="22"/>
          <w:szCs w:val="22"/>
          <w:lang w:val="pl-PL" w:eastAsia="en-US"/>
        </w:rPr>
      </w:pPr>
    </w:p>
    <w:p w14:paraId="215937E1" w14:textId="77777777" w:rsidR="00E26EE1" w:rsidRPr="00515AFA" w:rsidRDefault="00E26EE1" w:rsidP="00E26EE1">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6C1646A" w14:textId="77777777" w:rsidR="00E26EE1" w:rsidRPr="00515AFA" w:rsidRDefault="00E26EE1" w:rsidP="00E26EE1">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743620C1" w14:textId="77777777" w:rsidR="00E26EE1" w:rsidRPr="00515AFA" w:rsidRDefault="00E26EE1" w:rsidP="00E26EE1">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937BD4" w14:textId="77777777" w:rsidR="00E26EE1" w:rsidRPr="00515AFA" w:rsidRDefault="00E26EE1" w:rsidP="00E26EE1">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4026DA0" w14:textId="77777777" w:rsidR="00E26EE1" w:rsidRPr="00515AFA" w:rsidRDefault="00E26EE1" w:rsidP="00E26EE1">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346566" w14:textId="77777777" w:rsidR="00E26EE1" w:rsidRPr="00515AFA" w:rsidRDefault="00E26EE1" w:rsidP="00E26EE1">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122BE76" w14:textId="77777777" w:rsidR="00E26EE1" w:rsidRPr="00515AFA" w:rsidRDefault="00E26EE1" w:rsidP="00E26EE1">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CF1AED9" w14:textId="77777777" w:rsidR="00E26EE1" w:rsidRPr="00515AFA" w:rsidRDefault="00E26EE1" w:rsidP="00E26EE1">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ECDAFF2" w14:textId="77777777" w:rsidR="00E26EE1" w:rsidRPr="00515AFA" w:rsidRDefault="00E26EE1" w:rsidP="00E26EE1">
      <w:pPr>
        <w:pStyle w:val="Tekstpodstawowy"/>
        <w:spacing w:line="240" w:lineRule="auto"/>
        <w:ind w:right="-47"/>
        <w:rPr>
          <w:rFonts w:ascii="Times New Roman" w:hAnsi="Times New Roman"/>
          <w:b/>
          <w:sz w:val="22"/>
          <w:szCs w:val="22"/>
        </w:rPr>
      </w:pPr>
    </w:p>
    <w:p w14:paraId="73E3AD14"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0073D420"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69D8CD7" w14:textId="77777777" w:rsidR="00E26EE1" w:rsidRPr="00515AFA" w:rsidRDefault="00E26EE1" w:rsidP="00E26EE1">
      <w:pPr>
        <w:pStyle w:val="Tekstpodstawowy"/>
        <w:spacing w:line="240" w:lineRule="auto"/>
        <w:ind w:right="-47"/>
        <w:jc w:val="both"/>
        <w:rPr>
          <w:rFonts w:ascii="Times New Roman" w:hAnsi="Times New Roman"/>
          <w:sz w:val="22"/>
          <w:szCs w:val="22"/>
        </w:rPr>
      </w:pPr>
    </w:p>
    <w:p w14:paraId="1530FD4F" w14:textId="77777777" w:rsidR="00E26EE1" w:rsidRPr="00515AFA" w:rsidRDefault="00E26EE1" w:rsidP="00E26EE1">
      <w:pPr>
        <w:spacing w:line="240" w:lineRule="atLeast"/>
        <w:ind w:right="-47"/>
        <w:jc w:val="center"/>
        <w:rPr>
          <w:b/>
          <w:sz w:val="22"/>
          <w:szCs w:val="22"/>
        </w:rPr>
      </w:pPr>
      <w:r w:rsidRPr="00515AFA">
        <w:rPr>
          <w:b/>
          <w:sz w:val="22"/>
          <w:szCs w:val="22"/>
        </w:rPr>
        <w:t>§ 10</w:t>
      </w:r>
    </w:p>
    <w:p w14:paraId="13727F9E" w14:textId="77777777" w:rsidR="00E26EE1" w:rsidRPr="00515AFA" w:rsidRDefault="00E26EE1" w:rsidP="00E26EE1">
      <w:pPr>
        <w:spacing w:line="240" w:lineRule="atLeast"/>
        <w:ind w:right="-47"/>
        <w:rPr>
          <w:sz w:val="22"/>
          <w:szCs w:val="22"/>
          <w:lang w:val="pl-PL"/>
        </w:rPr>
      </w:pPr>
    </w:p>
    <w:p w14:paraId="2A96818E" w14:textId="77777777" w:rsidR="00E26EE1" w:rsidRPr="00515AFA" w:rsidRDefault="00E26EE1" w:rsidP="00E26EE1">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AF4DE0E" w14:textId="77777777" w:rsidR="00E26EE1" w:rsidRPr="00515AFA" w:rsidRDefault="00E26EE1" w:rsidP="00E26EE1">
      <w:pPr>
        <w:tabs>
          <w:tab w:val="left" w:pos="367"/>
        </w:tabs>
        <w:spacing w:line="276" w:lineRule="auto"/>
        <w:ind w:left="360" w:right="60"/>
        <w:contextualSpacing/>
        <w:jc w:val="both"/>
        <w:rPr>
          <w:rFonts w:eastAsia="Calibri"/>
          <w:sz w:val="22"/>
          <w:szCs w:val="22"/>
          <w:lang w:val="pl-PL" w:eastAsia="en-US"/>
        </w:rPr>
      </w:pPr>
    </w:p>
    <w:p w14:paraId="4EF7A523" w14:textId="77777777" w:rsidR="00E26EE1" w:rsidRPr="00515AFA" w:rsidRDefault="00E26EE1" w:rsidP="00E26EE1">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D8718D8" w14:textId="77777777" w:rsidR="00E26EE1" w:rsidRPr="00515AFA" w:rsidRDefault="00E26EE1" w:rsidP="00E26EE1">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2D0C3E1" w14:textId="77777777" w:rsidR="00E26EE1" w:rsidRPr="00515AFA" w:rsidRDefault="00E26EE1" w:rsidP="00E26EE1">
      <w:pPr>
        <w:tabs>
          <w:tab w:val="left" w:pos="387"/>
        </w:tabs>
        <w:spacing w:line="276" w:lineRule="auto"/>
        <w:ind w:left="720" w:right="60"/>
        <w:contextualSpacing/>
        <w:jc w:val="both"/>
        <w:rPr>
          <w:rFonts w:eastAsia="Calibri"/>
          <w:sz w:val="22"/>
          <w:szCs w:val="22"/>
          <w:lang w:val="pl-PL" w:eastAsia="en-US"/>
        </w:rPr>
      </w:pPr>
    </w:p>
    <w:p w14:paraId="6DF7450F" w14:textId="77777777" w:rsidR="00E26EE1" w:rsidRPr="00515AFA" w:rsidRDefault="00E26EE1" w:rsidP="00E26EE1">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22144BD" w14:textId="77777777" w:rsidR="00E26EE1" w:rsidRPr="00515AFA" w:rsidRDefault="00E26EE1" w:rsidP="00E26E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156DCE8" w14:textId="77777777" w:rsidR="00E26EE1" w:rsidRPr="00515AFA" w:rsidRDefault="00E26EE1" w:rsidP="00E26E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656661" w14:textId="77777777" w:rsidR="00E26EE1" w:rsidRPr="00515AFA" w:rsidRDefault="00E26EE1" w:rsidP="00E26EE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915769F" w14:textId="77777777" w:rsidR="00E26EE1" w:rsidRPr="00515AFA" w:rsidRDefault="00E26EE1" w:rsidP="00E26EE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774945D" w14:textId="77777777" w:rsidR="00E26EE1" w:rsidRPr="00515AFA" w:rsidRDefault="00E26EE1" w:rsidP="00E26E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E6CB57C" w14:textId="77777777" w:rsidR="00E26EE1" w:rsidRPr="00515AFA" w:rsidRDefault="00E26EE1" w:rsidP="00E26EE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B7B4012" w14:textId="77777777" w:rsidR="00E26EE1" w:rsidRPr="00515AFA" w:rsidRDefault="00E26EE1" w:rsidP="00E26EE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255CD35" w14:textId="77777777" w:rsidR="00E26EE1" w:rsidRPr="00515AFA" w:rsidRDefault="00E26EE1" w:rsidP="00E26EE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DC08ABB" w14:textId="77777777" w:rsidR="00E26EE1" w:rsidRPr="00515AFA" w:rsidRDefault="00E26EE1" w:rsidP="00E26EE1">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E96EA3F" w14:textId="77777777" w:rsidR="00E26EE1" w:rsidRPr="00515AFA" w:rsidRDefault="00E26EE1" w:rsidP="00E26EE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EA54335" w14:textId="77777777" w:rsidR="00E26EE1" w:rsidRPr="00515AFA" w:rsidRDefault="00E26EE1" w:rsidP="00E26EE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5103DAA" w14:textId="77777777" w:rsidR="00E26EE1" w:rsidRPr="00515AFA" w:rsidRDefault="00E26EE1" w:rsidP="00E26EE1">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B1A94DF" w14:textId="77777777" w:rsidR="00E26EE1" w:rsidRPr="00515AFA" w:rsidRDefault="00E26EE1" w:rsidP="00E26EE1">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5CE2159" w14:textId="77777777" w:rsidR="00E26EE1" w:rsidRPr="00515AFA" w:rsidRDefault="00E26EE1" w:rsidP="00E26EE1">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FE25AB9" w14:textId="77777777" w:rsidR="00E26EE1" w:rsidRPr="00515AFA" w:rsidRDefault="00E26EE1" w:rsidP="00E26EE1">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9BF741A" w14:textId="77777777" w:rsidR="00E26EE1" w:rsidRPr="00515AFA" w:rsidRDefault="00E26EE1" w:rsidP="00E26EE1">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0D5DDE4" w14:textId="77777777" w:rsidR="00E26EE1" w:rsidRPr="00515AFA" w:rsidRDefault="00E26EE1" w:rsidP="00E26EE1">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7AE4281" w14:textId="77777777" w:rsidR="00E26EE1" w:rsidRPr="00515AFA" w:rsidRDefault="00E26EE1" w:rsidP="00E26EE1">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133A1E11" w14:textId="77777777" w:rsidR="00E26EE1" w:rsidRPr="00515AFA" w:rsidRDefault="00E26EE1" w:rsidP="00E26EE1">
      <w:pPr>
        <w:widowControl w:val="0"/>
        <w:suppressAutoHyphens/>
        <w:autoSpaceDN w:val="0"/>
        <w:ind w:left="360"/>
        <w:jc w:val="center"/>
        <w:textAlignment w:val="baseline"/>
        <w:rPr>
          <w:rFonts w:eastAsia="SimSun"/>
          <w:b/>
          <w:bCs/>
          <w:color w:val="000000"/>
          <w:kern w:val="2"/>
          <w:sz w:val="22"/>
          <w:szCs w:val="22"/>
          <w:lang w:val="pl-PL"/>
        </w:rPr>
      </w:pPr>
    </w:p>
    <w:p w14:paraId="37A0256D" w14:textId="77777777" w:rsidR="00E26EE1" w:rsidRPr="00515AFA" w:rsidRDefault="00E26EE1" w:rsidP="00E26EE1">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5C8A9BB" w14:textId="77777777" w:rsidR="00E26EE1" w:rsidRPr="00515AFA" w:rsidRDefault="00E26EE1" w:rsidP="00E26EE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E242A53" w14:textId="77777777" w:rsidR="00E26EE1" w:rsidRPr="00515AFA" w:rsidRDefault="00E26EE1" w:rsidP="00E26EE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C787F41" w14:textId="77777777" w:rsidR="00E26EE1" w:rsidRPr="00515AFA" w:rsidRDefault="00E26EE1" w:rsidP="00E26EE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5B6B6EF" w14:textId="77777777" w:rsidR="00E26EE1" w:rsidRPr="00515AFA" w:rsidRDefault="00E26EE1" w:rsidP="00E26EE1">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D94ABE5"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B932517" w14:textId="77777777" w:rsidR="00E26EE1" w:rsidRPr="00515AFA" w:rsidRDefault="00E26EE1" w:rsidP="00E26EE1">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702C657" w14:textId="77777777" w:rsidR="00E26EE1" w:rsidRPr="00515AFA" w:rsidRDefault="00E26EE1" w:rsidP="00E26EE1">
      <w:pPr>
        <w:jc w:val="center"/>
        <w:rPr>
          <w:b/>
          <w:sz w:val="22"/>
          <w:szCs w:val="22"/>
          <w:lang w:val="pl-PL"/>
        </w:rPr>
      </w:pPr>
    </w:p>
    <w:p w14:paraId="107FA923" w14:textId="77777777" w:rsidR="00E26EE1" w:rsidRPr="00515AFA" w:rsidRDefault="00E26EE1" w:rsidP="00E26EE1">
      <w:pPr>
        <w:jc w:val="center"/>
        <w:rPr>
          <w:b/>
          <w:sz w:val="22"/>
          <w:szCs w:val="22"/>
          <w:lang w:val="pl-PL"/>
        </w:rPr>
      </w:pPr>
      <w:r w:rsidRPr="00515AFA">
        <w:rPr>
          <w:b/>
          <w:sz w:val="22"/>
          <w:szCs w:val="22"/>
          <w:lang w:val="pl-PL"/>
        </w:rPr>
        <w:t>§1</w:t>
      </w:r>
      <w:r>
        <w:rPr>
          <w:b/>
          <w:sz w:val="22"/>
          <w:szCs w:val="22"/>
          <w:lang w:val="pl-PL"/>
        </w:rPr>
        <w:t>5</w:t>
      </w:r>
    </w:p>
    <w:p w14:paraId="0C8859AB"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5E4A034"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0EE2D5BE"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1194948"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621D2120" w14:textId="77777777" w:rsidR="00E26EE1" w:rsidRPr="00515AFA" w:rsidRDefault="00E26EE1" w:rsidP="00E26EE1">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128CBDE4" w14:textId="77777777" w:rsidR="00E26EE1" w:rsidRPr="00515AFA" w:rsidRDefault="00E26EE1" w:rsidP="00E26EE1">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C5D9192" w14:textId="77777777" w:rsidR="00E26EE1" w:rsidRPr="00515AFA" w:rsidRDefault="00E26EE1" w:rsidP="00E26EE1">
      <w:pPr>
        <w:pStyle w:val="Tekstpodstawowy"/>
        <w:spacing w:line="240" w:lineRule="auto"/>
        <w:ind w:right="-47"/>
        <w:jc w:val="both"/>
        <w:rPr>
          <w:rFonts w:ascii="Times New Roman" w:hAnsi="Times New Roman"/>
          <w:sz w:val="22"/>
          <w:szCs w:val="22"/>
        </w:rPr>
      </w:pPr>
    </w:p>
    <w:p w14:paraId="6CA65B4A" w14:textId="77777777" w:rsidR="00E26EE1" w:rsidRPr="00515AFA" w:rsidRDefault="00E26EE1" w:rsidP="00E26EE1">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45090A23" w14:textId="77777777" w:rsidR="00E26EE1" w:rsidRPr="00515AFA" w:rsidRDefault="00E26EE1" w:rsidP="00E26EE1">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6D6BC0E" w14:textId="77777777" w:rsidR="00E26EE1" w:rsidRPr="00515AFA" w:rsidRDefault="00E26EE1" w:rsidP="00E26EE1">
      <w:pPr>
        <w:pStyle w:val="Tekstpodstawowy2"/>
        <w:spacing w:line="240" w:lineRule="auto"/>
        <w:ind w:right="-47"/>
        <w:rPr>
          <w:sz w:val="22"/>
          <w:szCs w:val="22"/>
        </w:rPr>
      </w:pPr>
    </w:p>
    <w:p w14:paraId="76F928AB" w14:textId="77777777" w:rsidR="00E26EE1" w:rsidRPr="00515AFA" w:rsidRDefault="00E26EE1" w:rsidP="00E26EE1">
      <w:pPr>
        <w:pStyle w:val="Tekstpodstawowy2"/>
        <w:spacing w:line="240" w:lineRule="auto"/>
        <w:ind w:right="-47"/>
        <w:rPr>
          <w:sz w:val="22"/>
          <w:szCs w:val="22"/>
        </w:rPr>
      </w:pPr>
    </w:p>
    <w:p w14:paraId="36D8CD38" w14:textId="77777777" w:rsidR="00EA3C41" w:rsidRPr="00DE583B" w:rsidRDefault="00EA3C41" w:rsidP="00EA3C41">
      <w:pPr>
        <w:rPr>
          <w:b/>
          <w:sz w:val="22"/>
          <w:szCs w:val="22"/>
          <w:lang w:val="pl-PL"/>
        </w:rPr>
      </w:pPr>
      <w:r w:rsidRPr="00DE583B">
        <w:rPr>
          <w:b/>
          <w:sz w:val="22"/>
          <w:szCs w:val="22"/>
          <w:lang w:val="pl-PL"/>
        </w:rPr>
        <w:t xml:space="preserve">          Za Sprzedawcę                                                                  </w:t>
      </w:r>
      <w:r w:rsidRPr="00DE583B">
        <w:rPr>
          <w:b/>
          <w:sz w:val="22"/>
          <w:szCs w:val="22"/>
          <w:lang w:val="pl-PL"/>
        </w:rPr>
        <w:tab/>
      </w:r>
      <w:r w:rsidRPr="00DE583B">
        <w:rPr>
          <w:b/>
          <w:sz w:val="22"/>
          <w:szCs w:val="22"/>
          <w:lang w:val="pl-PL"/>
        </w:rPr>
        <w:tab/>
        <w:t>Za Kupującego</w:t>
      </w:r>
    </w:p>
    <w:p w14:paraId="3645B5AF" w14:textId="77777777" w:rsidR="00EA3C41" w:rsidRPr="00DE583B" w:rsidRDefault="00EA3C41" w:rsidP="00EA3C41">
      <w:pPr>
        <w:rPr>
          <w:sz w:val="22"/>
          <w:szCs w:val="22"/>
          <w:lang w:val="pl-PL"/>
        </w:rPr>
      </w:pPr>
    </w:p>
    <w:p w14:paraId="2B57DA56" w14:textId="77777777" w:rsidR="00EA3C41" w:rsidRPr="00DE583B" w:rsidRDefault="00EA3C41" w:rsidP="00EA3C41">
      <w:pPr>
        <w:rPr>
          <w:sz w:val="22"/>
          <w:szCs w:val="22"/>
          <w:lang w:val="pl-PL"/>
        </w:rPr>
      </w:pPr>
      <w:r w:rsidRPr="00DE583B">
        <w:rPr>
          <w:sz w:val="22"/>
          <w:szCs w:val="22"/>
          <w:lang w:val="pl-PL"/>
        </w:rPr>
        <w:t>......................................</w:t>
      </w:r>
      <w:r w:rsidRPr="00DE583B">
        <w:rPr>
          <w:sz w:val="22"/>
          <w:szCs w:val="22"/>
          <w:lang w:val="pl-PL"/>
        </w:rPr>
        <w:tab/>
      </w:r>
      <w:r w:rsidRPr="00DE583B">
        <w:rPr>
          <w:sz w:val="22"/>
          <w:szCs w:val="22"/>
          <w:lang w:val="pl-PL"/>
        </w:rPr>
        <w:tab/>
      </w:r>
      <w:r w:rsidRPr="00DE583B">
        <w:rPr>
          <w:sz w:val="22"/>
          <w:szCs w:val="22"/>
          <w:lang w:val="pl-PL"/>
        </w:rPr>
        <w:tab/>
        <w:t xml:space="preserve">                          ……………………………………….</w:t>
      </w:r>
    </w:p>
    <w:p w14:paraId="645FCDF6" w14:textId="77777777" w:rsidR="00EA3C41" w:rsidRPr="00DE583B" w:rsidRDefault="00EA3C41" w:rsidP="00EA3C41">
      <w:pPr>
        <w:rPr>
          <w:i/>
          <w:iCs/>
          <w:sz w:val="22"/>
          <w:szCs w:val="22"/>
          <w:lang w:val="pl-PL"/>
        </w:rPr>
      </w:pPr>
      <w:r w:rsidRPr="00DE583B">
        <w:rPr>
          <w:i/>
          <w:iCs/>
          <w:sz w:val="22"/>
          <w:szCs w:val="22"/>
          <w:lang w:val="pl-PL"/>
        </w:rPr>
        <w:t xml:space="preserve">           (data i podpis)</w:t>
      </w:r>
      <w:r w:rsidRPr="00DE583B">
        <w:rPr>
          <w:i/>
          <w:iCs/>
          <w:sz w:val="22"/>
          <w:szCs w:val="22"/>
          <w:lang w:val="pl-PL"/>
        </w:rPr>
        <w:tab/>
      </w:r>
      <w:r>
        <w:rPr>
          <w:i/>
          <w:iCs/>
          <w:sz w:val="22"/>
          <w:szCs w:val="22"/>
          <w:lang w:val="pl-PL"/>
        </w:rPr>
        <w:tab/>
      </w:r>
      <w:r>
        <w:rPr>
          <w:i/>
          <w:iCs/>
          <w:sz w:val="22"/>
          <w:szCs w:val="22"/>
          <w:lang w:val="pl-PL"/>
        </w:rPr>
        <w:tab/>
      </w:r>
      <w:r>
        <w:rPr>
          <w:i/>
          <w:iCs/>
          <w:sz w:val="22"/>
          <w:szCs w:val="22"/>
          <w:lang w:val="pl-PL"/>
        </w:rPr>
        <w:tab/>
      </w:r>
      <w:r>
        <w:rPr>
          <w:i/>
          <w:iCs/>
          <w:sz w:val="22"/>
          <w:szCs w:val="22"/>
          <w:lang w:val="pl-PL"/>
        </w:rPr>
        <w:tab/>
      </w:r>
      <w:r>
        <w:rPr>
          <w:i/>
          <w:iCs/>
          <w:sz w:val="22"/>
          <w:szCs w:val="22"/>
          <w:lang w:val="pl-PL"/>
        </w:rPr>
        <w:tab/>
      </w:r>
      <w:r>
        <w:rPr>
          <w:i/>
          <w:iCs/>
          <w:sz w:val="22"/>
          <w:szCs w:val="22"/>
          <w:lang w:val="pl-PL"/>
        </w:rPr>
        <w:tab/>
      </w:r>
      <w:r w:rsidRPr="00DE583B">
        <w:rPr>
          <w:i/>
          <w:iCs/>
          <w:sz w:val="22"/>
          <w:szCs w:val="22"/>
          <w:lang w:val="pl-PL"/>
        </w:rPr>
        <w:t>(data i podpis)</w:t>
      </w:r>
    </w:p>
    <w:p w14:paraId="4A6D4376" w14:textId="77777777" w:rsidR="00EA3C41" w:rsidRPr="00DE583B" w:rsidRDefault="00EA3C41" w:rsidP="00EA3C41">
      <w:pPr>
        <w:rPr>
          <w:sz w:val="22"/>
          <w:szCs w:val="22"/>
          <w:lang w:val="pl-PL"/>
        </w:rPr>
      </w:pPr>
    </w:p>
    <w:p w14:paraId="5CC1F1B0" w14:textId="77777777" w:rsidR="00EA3C41" w:rsidRPr="00DE583B" w:rsidRDefault="00EA3C41" w:rsidP="00EA3C41">
      <w:pPr>
        <w:rPr>
          <w:sz w:val="22"/>
          <w:szCs w:val="22"/>
          <w:lang w:val="pl-PL"/>
        </w:rPr>
      </w:pPr>
    </w:p>
    <w:p w14:paraId="1761D564" w14:textId="77777777" w:rsidR="00EA3C41" w:rsidRPr="00DE583B" w:rsidRDefault="00EA3C41" w:rsidP="00EA3C41">
      <w:pPr>
        <w:rPr>
          <w:b/>
          <w:bCs/>
          <w:sz w:val="22"/>
          <w:szCs w:val="22"/>
          <w:lang w:val="pl-PL"/>
        </w:rPr>
      </w:pPr>
      <w:r w:rsidRPr="00DE583B">
        <w:rPr>
          <w:b/>
          <w:bCs/>
          <w:sz w:val="22"/>
          <w:szCs w:val="22"/>
          <w:lang w:val="pl-PL"/>
        </w:rPr>
        <w:t xml:space="preserve">   </w:t>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Pr>
          <w:b/>
          <w:bCs/>
          <w:sz w:val="22"/>
          <w:szCs w:val="22"/>
          <w:lang w:val="pl-PL"/>
        </w:rPr>
        <w:tab/>
      </w:r>
      <w:r w:rsidRPr="00DE583B">
        <w:rPr>
          <w:b/>
          <w:bCs/>
          <w:sz w:val="22"/>
          <w:szCs w:val="22"/>
          <w:lang w:val="pl-PL"/>
        </w:rPr>
        <w:t xml:space="preserve">  Kontrasygnata finansowa</w:t>
      </w:r>
    </w:p>
    <w:p w14:paraId="1F4418C0" w14:textId="77777777" w:rsidR="00EA3C41" w:rsidRPr="00DE583B" w:rsidRDefault="00EA3C41" w:rsidP="00EA3C41">
      <w:pPr>
        <w:rPr>
          <w:b/>
          <w:bCs/>
          <w:sz w:val="22"/>
          <w:szCs w:val="22"/>
          <w:lang w:val="pl-PL"/>
        </w:rPr>
      </w:pPr>
    </w:p>
    <w:p w14:paraId="127632CD" w14:textId="77777777" w:rsidR="00EA3C41" w:rsidRPr="00DE583B" w:rsidRDefault="00EA3C41" w:rsidP="00EA3C41">
      <w:pPr>
        <w:rPr>
          <w:b/>
          <w:bCs/>
          <w:sz w:val="22"/>
          <w:szCs w:val="22"/>
          <w:lang w:val="pl-PL"/>
        </w:rPr>
      </w:pPr>
    </w:p>
    <w:p w14:paraId="5B87AD06" w14:textId="77777777" w:rsidR="00EA3C41" w:rsidRPr="00DE583B" w:rsidRDefault="00EA3C41" w:rsidP="00EA3C41">
      <w:pPr>
        <w:ind w:left="4956" w:firstLine="708"/>
        <w:rPr>
          <w:sz w:val="22"/>
          <w:szCs w:val="22"/>
          <w:lang w:val="pl-PL"/>
        </w:rPr>
      </w:pPr>
      <w:r w:rsidRPr="00DE583B">
        <w:rPr>
          <w:sz w:val="22"/>
          <w:szCs w:val="22"/>
          <w:lang w:val="pl-PL"/>
        </w:rPr>
        <w:t xml:space="preserve">  …………………………………</w:t>
      </w:r>
    </w:p>
    <w:p w14:paraId="7F05B51D" w14:textId="77777777" w:rsidR="00EA3C41" w:rsidRPr="00DE583B" w:rsidRDefault="00EA3C41" w:rsidP="00EA3C41">
      <w:pPr>
        <w:rPr>
          <w:sz w:val="22"/>
          <w:szCs w:val="22"/>
          <w:lang w:val="pl-PL"/>
        </w:rPr>
      </w:pPr>
      <w:r w:rsidRPr="00DE583B">
        <w:rPr>
          <w:i/>
          <w:iCs/>
          <w:sz w:val="22"/>
          <w:szCs w:val="22"/>
          <w:lang w:val="pl-PL"/>
        </w:rPr>
        <w:t xml:space="preserve"> </w:t>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r>
      <w:r w:rsidRPr="00DE583B">
        <w:rPr>
          <w:i/>
          <w:iCs/>
          <w:sz w:val="22"/>
          <w:szCs w:val="22"/>
          <w:lang w:val="pl-PL"/>
        </w:rPr>
        <w:tab/>
        <w:t xml:space="preserve"> (data i podpis)</w:t>
      </w:r>
    </w:p>
    <w:p w14:paraId="190215FE" w14:textId="77777777" w:rsidR="00EA3C41" w:rsidRPr="00DE583B" w:rsidRDefault="00EA3C41" w:rsidP="00EA3C41">
      <w:pPr>
        <w:rPr>
          <w:i/>
          <w:iCs/>
          <w:sz w:val="22"/>
          <w:szCs w:val="22"/>
          <w:lang w:val="pl-PL"/>
        </w:rPr>
      </w:pPr>
    </w:p>
    <w:p w14:paraId="00127FE1" w14:textId="77777777" w:rsidR="00EA3C41" w:rsidRPr="00DE583B" w:rsidRDefault="00EA3C41" w:rsidP="00EA3C41">
      <w:pPr>
        <w:rPr>
          <w:i/>
          <w:iCs/>
          <w:sz w:val="22"/>
          <w:szCs w:val="22"/>
          <w:lang w:val="pl-PL"/>
        </w:rPr>
      </w:pPr>
    </w:p>
    <w:p w14:paraId="15F9A6E3"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25841E99"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58968CAD"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229FB26C"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638CB073"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275A161A"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460EB39E"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3D0D9BE0"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4E21B44B"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p>
    <w:p w14:paraId="7E0E8BDE"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F18AFB3" w14:textId="77777777" w:rsidR="00E26EE1" w:rsidRPr="00515AFA" w:rsidRDefault="00E26EE1" w:rsidP="00E26EE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11916CE" w14:textId="77777777" w:rsidR="00E26EE1" w:rsidRDefault="00E26EE1" w:rsidP="00E26EE1">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A8CC030" w14:textId="77777777" w:rsidR="00E26EE1" w:rsidRPr="00515AFA" w:rsidRDefault="00E26EE1" w:rsidP="00E26EE1">
      <w:pPr>
        <w:widowControl w:val="0"/>
        <w:autoSpaceDE w:val="0"/>
        <w:autoSpaceDN w:val="0"/>
        <w:jc w:val="right"/>
        <w:textAlignment w:val="baseline"/>
        <w:rPr>
          <w:sz w:val="22"/>
          <w:szCs w:val="22"/>
          <w:lang w:val="pl-PL"/>
        </w:rPr>
      </w:pPr>
      <w:r w:rsidRPr="00515AFA">
        <w:rPr>
          <w:sz w:val="22"/>
          <w:szCs w:val="22"/>
          <w:lang w:val="pl-PL"/>
        </w:rPr>
        <w:t>Załącznik nr 2 do umowy</w:t>
      </w:r>
    </w:p>
    <w:p w14:paraId="04B5EC19" w14:textId="77777777" w:rsidR="00E26EE1" w:rsidRPr="00515AFA" w:rsidRDefault="00E26EE1" w:rsidP="00E26EE1">
      <w:pPr>
        <w:widowControl w:val="0"/>
        <w:autoSpaceDE w:val="0"/>
        <w:autoSpaceDN w:val="0"/>
        <w:jc w:val="both"/>
        <w:textAlignment w:val="baseline"/>
        <w:rPr>
          <w:sz w:val="22"/>
          <w:szCs w:val="22"/>
          <w:lang w:val="pl-PL"/>
        </w:rPr>
      </w:pPr>
    </w:p>
    <w:p w14:paraId="522F3BE5" w14:textId="77777777" w:rsidR="00E26EE1" w:rsidRPr="00515AFA" w:rsidRDefault="00E26EE1" w:rsidP="00E26EE1">
      <w:pPr>
        <w:widowControl w:val="0"/>
        <w:autoSpaceDE w:val="0"/>
        <w:autoSpaceDN w:val="0"/>
        <w:jc w:val="both"/>
        <w:textAlignment w:val="baseline"/>
        <w:rPr>
          <w:sz w:val="22"/>
          <w:szCs w:val="22"/>
          <w:lang w:val="pl-PL"/>
        </w:rPr>
      </w:pPr>
    </w:p>
    <w:p w14:paraId="79199E99" w14:textId="77777777" w:rsidR="00E26EE1" w:rsidRPr="00515AFA" w:rsidRDefault="00E26EE1" w:rsidP="00E26EE1">
      <w:pPr>
        <w:widowControl w:val="0"/>
        <w:autoSpaceDE w:val="0"/>
        <w:autoSpaceDN w:val="0"/>
        <w:jc w:val="both"/>
        <w:textAlignment w:val="baseline"/>
        <w:rPr>
          <w:sz w:val="22"/>
          <w:szCs w:val="22"/>
          <w:lang w:val="pl-PL"/>
        </w:rPr>
      </w:pPr>
      <w:r w:rsidRPr="00515AFA">
        <w:rPr>
          <w:sz w:val="22"/>
          <w:szCs w:val="22"/>
          <w:lang w:val="pl-PL"/>
        </w:rPr>
        <w:t>.....................................… </w:t>
      </w:r>
    </w:p>
    <w:p w14:paraId="66E64EB0" w14:textId="77777777" w:rsidR="00E26EE1" w:rsidRPr="00515AFA" w:rsidRDefault="00E26EE1" w:rsidP="00E26EE1">
      <w:pPr>
        <w:widowControl w:val="0"/>
        <w:autoSpaceDE w:val="0"/>
        <w:autoSpaceDN w:val="0"/>
        <w:ind w:firstLine="555"/>
        <w:textAlignment w:val="baseline"/>
        <w:rPr>
          <w:sz w:val="22"/>
          <w:szCs w:val="22"/>
          <w:lang w:val="pl-PL"/>
        </w:rPr>
      </w:pPr>
      <w:r w:rsidRPr="00515AFA">
        <w:rPr>
          <w:sz w:val="22"/>
          <w:szCs w:val="22"/>
          <w:lang w:val="pl-PL"/>
        </w:rPr>
        <w:t>Nazwa Wykonawcy</w:t>
      </w:r>
    </w:p>
    <w:p w14:paraId="2C65A090" w14:textId="77777777" w:rsidR="00E26EE1" w:rsidRPr="00515AFA" w:rsidRDefault="00E26EE1" w:rsidP="00E26EE1">
      <w:pPr>
        <w:widowControl w:val="0"/>
        <w:autoSpaceDE w:val="0"/>
        <w:autoSpaceDN w:val="0"/>
        <w:textAlignment w:val="baseline"/>
        <w:rPr>
          <w:sz w:val="22"/>
          <w:szCs w:val="22"/>
          <w:lang w:val="pl-PL"/>
        </w:rPr>
      </w:pPr>
    </w:p>
    <w:p w14:paraId="51CD79FF" w14:textId="77777777" w:rsidR="00E26EE1" w:rsidRPr="00515AFA" w:rsidRDefault="00E26EE1" w:rsidP="00E26EE1">
      <w:pPr>
        <w:widowControl w:val="0"/>
        <w:autoSpaceDE w:val="0"/>
        <w:autoSpaceDN w:val="0"/>
        <w:jc w:val="both"/>
        <w:textAlignment w:val="baseline"/>
        <w:rPr>
          <w:sz w:val="22"/>
          <w:szCs w:val="22"/>
          <w:lang w:val="pl-PL"/>
        </w:rPr>
      </w:pPr>
      <w:r w:rsidRPr="00515AFA">
        <w:rPr>
          <w:sz w:val="22"/>
          <w:szCs w:val="22"/>
          <w:lang w:val="pl-PL"/>
        </w:rPr>
        <w:t>.....................................…</w:t>
      </w:r>
    </w:p>
    <w:p w14:paraId="52CE02A1" w14:textId="77777777" w:rsidR="00E26EE1" w:rsidRPr="00515AFA" w:rsidRDefault="00E26EE1" w:rsidP="00E26EE1">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447AFE8" w14:textId="77777777" w:rsidR="00E26EE1" w:rsidRPr="00515AFA" w:rsidRDefault="00E26EE1" w:rsidP="00E26EE1">
      <w:pPr>
        <w:widowControl w:val="0"/>
        <w:autoSpaceDE w:val="0"/>
        <w:autoSpaceDN w:val="0"/>
        <w:spacing w:before="90"/>
        <w:ind w:left="115" w:right="110"/>
        <w:jc w:val="both"/>
        <w:outlineLvl w:val="0"/>
        <w:rPr>
          <w:rFonts w:eastAsia="Verdana"/>
          <w:b/>
          <w:bCs/>
          <w:sz w:val="22"/>
          <w:szCs w:val="22"/>
          <w:lang w:val="pl-PL" w:eastAsia="en-US"/>
        </w:rPr>
      </w:pPr>
    </w:p>
    <w:p w14:paraId="0D3433D2" w14:textId="77777777" w:rsidR="00E26EE1" w:rsidRPr="00515AFA" w:rsidRDefault="00E26EE1" w:rsidP="00E26EE1">
      <w:pPr>
        <w:widowControl w:val="0"/>
        <w:autoSpaceDE w:val="0"/>
        <w:autoSpaceDN w:val="0"/>
        <w:spacing w:before="90"/>
        <w:ind w:right="110"/>
        <w:jc w:val="both"/>
        <w:outlineLvl w:val="0"/>
        <w:rPr>
          <w:rFonts w:eastAsia="Verdana"/>
          <w:b/>
          <w:bCs/>
          <w:sz w:val="22"/>
          <w:szCs w:val="22"/>
          <w:lang w:val="pl-PL" w:eastAsia="en-US"/>
        </w:rPr>
      </w:pPr>
    </w:p>
    <w:p w14:paraId="26B4BF48" w14:textId="77777777" w:rsidR="00E26EE1" w:rsidRPr="00515AFA" w:rsidRDefault="00E26EE1" w:rsidP="00E26EE1">
      <w:pPr>
        <w:widowControl w:val="0"/>
        <w:autoSpaceDE w:val="0"/>
        <w:autoSpaceDN w:val="0"/>
        <w:jc w:val="center"/>
        <w:textAlignment w:val="baseline"/>
        <w:rPr>
          <w:b/>
          <w:bCs/>
          <w:sz w:val="22"/>
          <w:szCs w:val="22"/>
          <w:lang w:val="pl-PL"/>
        </w:rPr>
      </w:pPr>
    </w:p>
    <w:p w14:paraId="7F1AE546" w14:textId="77777777" w:rsidR="00E26EE1" w:rsidRPr="00515AFA" w:rsidRDefault="00E26EE1" w:rsidP="00E26EE1">
      <w:pPr>
        <w:widowControl w:val="0"/>
        <w:autoSpaceDE w:val="0"/>
        <w:autoSpaceDN w:val="0"/>
        <w:jc w:val="center"/>
        <w:textAlignment w:val="baseline"/>
        <w:rPr>
          <w:b/>
          <w:bCs/>
          <w:sz w:val="22"/>
          <w:szCs w:val="22"/>
          <w:lang w:val="pl-PL"/>
        </w:rPr>
      </w:pPr>
    </w:p>
    <w:p w14:paraId="45DAB081" w14:textId="77777777" w:rsidR="00E26EE1" w:rsidRPr="00515AFA" w:rsidRDefault="00E26EE1" w:rsidP="00E26EE1">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1B22B4A" w14:textId="77777777" w:rsidR="00E26EE1" w:rsidRPr="00515AFA" w:rsidRDefault="00E26EE1" w:rsidP="00E26EE1">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B339B56" w14:textId="77777777" w:rsidR="00E26EE1" w:rsidRPr="00515AFA" w:rsidRDefault="00E26EE1" w:rsidP="00E26EE1">
      <w:pPr>
        <w:widowControl w:val="0"/>
        <w:autoSpaceDE w:val="0"/>
        <w:autoSpaceDN w:val="0"/>
        <w:jc w:val="center"/>
        <w:textAlignment w:val="baseline"/>
        <w:rPr>
          <w:b/>
          <w:bCs/>
          <w:sz w:val="22"/>
          <w:szCs w:val="22"/>
          <w:lang w:val="pl-PL"/>
        </w:rPr>
      </w:pPr>
    </w:p>
    <w:p w14:paraId="65DB09FB" w14:textId="77777777" w:rsidR="00E26EE1" w:rsidRPr="00515AFA" w:rsidRDefault="00E26EE1" w:rsidP="00E26EE1">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F1AD6ED" w14:textId="77777777" w:rsidR="00E26EE1" w:rsidRPr="00515AFA" w:rsidRDefault="00E26EE1" w:rsidP="00E26EE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3B3F56C" w14:textId="77777777" w:rsidR="00E26EE1" w:rsidRPr="00515AFA" w:rsidRDefault="00E26EE1" w:rsidP="00E26EE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lastRenderedPageBreak/>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9DB1A56" w14:textId="77777777" w:rsidR="00E26EE1" w:rsidRPr="00515AFA" w:rsidRDefault="00E26EE1" w:rsidP="00E26EE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58E1083" w14:textId="77777777" w:rsidR="00E26EE1" w:rsidRPr="00515AFA" w:rsidRDefault="00E26EE1" w:rsidP="00E26EE1">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61C3F11" w14:textId="77777777" w:rsidR="00E26EE1" w:rsidRPr="00515AFA" w:rsidRDefault="00E26EE1" w:rsidP="00E26EE1">
      <w:pPr>
        <w:spacing w:after="200" w:line="276" w:lineRule="auto"/>
        <w:ind w:left="780"/>
        <w:contextualSpacing/>
        <w:textAlignment w:val="baseline"/>
        <w:rPr>
          <w:sz w:val="22"/>
          <w:szCs w:val="22"/>
          <w:lang w:val="pl-PL"/>
        </w:rPr>
      </w:pPr>
    </w:p>
    <w:p w14:paraId="24AC41F9" w14:textId="77777777" w:rsidR="00E26EE1" w:rsidRPr="00515AFA" w:rsidRDefault="00E26EE1" w:rsidP="00E26EE1">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F6BBC47" w14:textId="77777777" w:rsidR="00E26EE1" w:rsidRPr="00515AFA" w:rsidRDefault="00E26EE1" w:rsidP="00E26EE1">
      <w:pPr>
        <w:widowControl w:val="0"/>
        <w:autoSpaceDE w:val="0"/>
        <w:autoSpaceDN w:val="0"/>
        <w:spacing w:before="90"/>
        <w:ind w:right="110"/>
        <w:jc w:val="both"/>
        <w:outlineLvl w:val="0"/>
        <w:rPr>
          <w:rFonts w:eastAsia="Verdana"/>
          <w:b/>
          <w:bCs/>
          <w:sz w:val="22"/>
          <w:szCs w:val="22"/>
          <w:lang w:val="pl-PL" w:eastAsia="en-US"/>
        </w:rPr>
      </w:pPr>
    </w:p>
    <w:p w14:paraId="6322F34A" w14:textId="77777777" w:rsidR="00E26EE1" w:rsidRPr="00515AFA" w:rsidRDefault="00E26EE1" w:rsidP="00E26EE1">
      <w:pPr>
        <w:widowControl w:val="0"/>
        <w:autoSpaceDE w:val="0"/>
        <w:autoSpaceDN w:val="0"/>
        <w:spacing w:before="90"/>
        <w:ind w:right="110"/>
        <w:jc w:val="both"/>
        <w:outlineLvl w:val="0"/>
        <w:rPr>
          <w:rFonts w:eastAsia="Verdana"/>
          <w:b/>
          <w:bCs/>
          <w:sz w:val="22"/>
          <w:szCs w:val="22"/>
          <w:lang w:val="pl-PL" w:eastAsia="en-US"/>
        </w:rPr>
      </w:pPr>
    </w:p>
    <w:p w14:paraId="4EDC55B1" w14:textId="77777777" w:rsidR="00E26EE1" w:rsidRPr="00515AFA" w:rsidRDefault="00E26EE1" w:rsidP="00E26EE1">
      <w:pPr>
        <w:widowControl w:val="0"/>
        <w:autoSpaceDE w:val="0"/>
        <w:autoSpaceDN w:val="0"/>
        <w:spacing w:before="90"/>
        <w:ind w:right="110"/>
        <w:jc w:val="both"/>
        <w:outlineLvl w:val="0"/>
        <w:rPr>
          <w:rFonts w:eastAsia="Verdana"/>
          <w:b/>
          <w:bCs/>
          <w:sz w:val="22"/>
          <w:szCs w:val="22"/>
          <w:lang w:val="pl-PL" w:eastAsia="en-US"/>
        </w:rPr>
      </w:pPr>
    </w:p>
    <w:p w14:paraId="75D05225" w14:textId="77777777" w:rsidR="00E26EE1" w:rsidRPr="00515AFA" w:rsidRDefault="00E26EE1" w:rsidP="00E26EE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E26EE1" w:rsidRPr="00EA3C41" w14:paraId="237C9F34" w14:textId="77777777" w:rsidTr="009C6A98">
        <w:tc>
          <w:tcPr>
            <w:tcW w:w="4105" w:type="dxa"/>
            <w:hideMark/>
          </w:tcPr>
          <w:p w14:paraId="53EC5664" w14:textId="77777777" w:rsidR="00E26EE1" w:rsidRPr="00515AFA" w:rsidRDefault="00E26EE1" w:rsidP="009C6A98">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CBB2B65" w14:textId="77777777" w:rsidR="00E26EE1" w:rsidRPr="00515AFA" w:rsidRDefault="00E26EE1" w:rsidP="009C6A98">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 xml:space="preserve">(pieczęć firmowa i podpis osoby upoważnionej/ych do </w:t>
            </w:r>
            <w:r w:rsidRPr="00515AFA">
              <w:rPr>
                <w:rFonts w:eastAsia="Calibri"/>
                <w:i/>
                <w:iCs/>
                <w:color w:val="222A35"/>
                <w:sz w:val="22"/>
                <w:szCs w:val="22"/>
                <w:lang w:val="pl-PL" w:eastAsia="x-none"/>
              </w:rPr>
              <w:lastRenderedPageBreak/>
              <w:t>reprezentacji)</w:t>
            </w:r>
          </w:p>
        </w:tc>
      </w:tr>
    </w:tbl>
    <w:p w14:paraId="7EF45BBD" w14:textId="77777777" w:rsidR="00E26EE1" w:rsidRPr="00515AFA" w:rsidRDefault="00E26EE1" w:rsidP="00E26EE1">
      <w:pPr>
        <w:spacing w:line="360" w:lineRule="auto"/>
        <w:jc w:val="both"/>
        <w:rPr>
          <w:rFonts w:eastAsia="Calibri"/>
          <w:color w:val="222A35"/>
          <w:sz w:val="22"/>
          <w:szCs w:val="22"/>
          <w:lang w:val="pl-PL" w:eastAsia="x-none"/>
        </w:rPr>
      </w:pPr>
    </w:p>
    <w:p w14:paraId="7F70574B" w14:textId="77777777" w:rsidR="00E26EE1" w:rsidRPr="002E3AF9" w:rsidRDefault="00E26EE1" w:rsidP="00E26EE1">
      <w:pPr>
        <w:rPr>
          <w:lang w:val="pl-PL"/>
        </w:rPr>
      </w:pPr>
    </w:p>
    <w:p w14:paraId="13D1DF58" w14:textId="77777777" w:rsidR="00E26EE1" w:rsidRPr="00107444" w:rsidRDefault="00E26EE1" w:rsidP="00E26EE1">
      <w:pPr>
        <w:rPr>
          <w:lang w:val="pl-PL"/>
        </w:rPr>
      </w:pPr>
    </w:p>
    <w:p w14:paraId="7571F9A0" w14:textId="77777777" w:rsidR="00E26EE1" w:rsidRPr="00233C0F" w:rsidRDefault="00E26EE1" w:rsidP="00E26EE1">
      <w:pPr>
        <w:rPr>
          <w:lang w:val="pl-PL"/>
        </w:rPr>
      </w:pPr>
    </w:p>
    <w:p w14:paraId="308253FB" w14:textId="77777777" w:rsidR="00E26EE1" w:rsidRPr="00F76E64" w:rsidRDefault="00E26EE1" w:rsidP="00E26EE1">
      <w:pPr>
        <w:rPr>
          <w:lang w:val="pl-PL"/>
        </w:rPr>
      </w:pPr>
    </w:p>
    <w:p w14:paraId="12DC8A8B" w14:textId="77777777" w:rsidR="00E26EE1" w:rsidRPr="009169FF" w:rsidRDefault="00E26EE1" w:rsidP="00E26EE1">
      <w:pPr>
        <w:rPr>
          <w:lang w:val="pl-PL"/>
        </w:rPr>
      </w:pPr>
    </w:p>
    <w:p w14:paraId="31BBBF7A" w14:textId="77777777" w:rsidR="00E26EE1" w:rsidRPr="00DB1FCD" w:rsidRDefault="00E26EE1" w:rsidP="00E26EE1">
      <w:pPr>
        <w:pStyle w:val="Zwykytekst"/>
        <w:tabs>
          <w:tab w:val="left" w:pos="7050"/>
        </w:tabs>
        <w:rPr>
          <w:lang w:val="pl-PL"/>
        </w:rPr>
      </w:pPr>
    </w:p>
    <w:p w14:paraId="0AAD8204" w14:textId="77777777" w:rsidR="00E26EE1" w:rsidRPr="00A128F5" w:rsidRDefault="00E26EE1" w:rsidP="00E26EE1">
      <w:pPr>
        <w:rPr>
          <w:lang w:val="pl-PL"/>
        </w:rPr>
      </w:pPr>
    </w:p>
    <w:p w14:paraId="3D618D00" w14:textId="77777777" w:rsidR="00E26EE1" w:rsidRPr="005432C7" w:rsidRDefault="00E26EE1" w:rsidP="00E26EE1">
      <w:pPr>
        <w:rPr>
          <w:lang w:val="pl-PL"/>
        </w:rPr>
      </w:pPr>
    </w:p>
    <w:p w14:paraId="626AFFA8" w14:textId="77777777" w:rsidR="00E26EE1" w:rsidRPr="005C5222" w:rsidRDefault="00E26EE1" w:rsidP="00E26EE1">
      <w:pPr>
        <w:rPr>
          <w:lang w:val="pl-PL"/>
        </w:rPr>
      </w:pPr>
    </w:p>
    <w:p w14:paraId="3DDEB4E3" w14:textId="77777777" w:rsidR="00E26EE1" w:rsidRPr="007824F0" w:rsidRDefault="00E26EE1" w:rsidP="00E26EE1">
      <w:pPr>
        <w:rPr>
          <w:lang w:val="pl-PL"/>
        </w:rPr>
      </w:pPr>
    </w:p>
    <w:p w14:paraId="23CE2EAD" w14:textId="77777777" w:rsidR="00E26EE1" w:rsidRPr="006C7C9E" w:rsidRDefault="00E26EE1" w:rsidP="00E26EE1">
      <w:pPr>
        <w:rPr>
          <w:lang w:val="pl-PL"/>
        </w:rPr>
      </w:pPr>
    </w:p>
    <w:p w14:paraId="37E15DE4" w14:textId="77777777" w:rsidR="00E26EE1" w:rsidRPr="00540430" w:rsidRDefault="00E26EE1" w:rsidP="00E26EE1">
      <w:pPr>
        <w:rPr>
          <w:lang w:val="pl-PL"/>
        </w:rPr>
      </w:pPr>
    </w:p>
    <w:p w14:paraId="5BDBD2C3" w14:textId="77777777" w:rsidR="00E26EE1" w:rsidRPr="004B0B60" w:rsidRDefault="00E26EE1" w:rsidP="00E26EE1">
      <w:pPr>
        <w:rPr>
          <w:lang w:val="pl-PL"/>
        </w:rPr>
      </w:pPr>
    </w:p>
    <w:p w14:paraId="1B316200" w14:textId="77777777" w:rsidR="00E26EE1" w:rsidRPr="00680A13" w:rsidRDefault="00E26EE1" w:rsidP="00E26EE1">
      <w:pPr>
        <w:rPr>
          <w:lang w:val="pl-PL"/>
        </w:rPr>
      </w:pPr>
    </w:p>
    <w:p w14:paraId="508967B3" w14:textId="77777777" w:rsidR="00E26EE1" w:rsidRPr="00C94E57" w:rsidRDefault="00E26EE1" w:rsidP="00E26EE1">
      <w:pPr>
        <w:rPr>
          <w:lang w:val="pl-PL"/>
        </w:rPr>
      </w:pPr>
    </w:p>
    <w:p w14:paraId="564266D3" w14:textId="77777777" w:rsidR="00496551" w:rsidRPr="00E26EE1" w:rsidRDefault="00496551" w:rsidP="00E26EE1">
      <w:pPr>
        <w:rPr>
          <w:lang w:val="pl-PL"/>
        </w:rPr>
      </w:pPr>
    </w:p>
    <w:sectPr w:rsidR="00496551" w:rsidRPr="00E26EE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A604E" w14:textId="77777777" w:rsidR="001E1521" w:rsidRDefault="001E1521">
      <w:r>
        <w:separator/>
      </w:r>
    </w:p>
  </w:endnote>
  <w:endnote w:type="continuationSeparator" w:id="0">
    <w:p w14:paraId="634EF0FC" w14:textId="77777777" w:rsidR="001E1521" w:rsidRDefault="001E1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F6F41" w14:textId="77777777" w:rsidR="00EC0484" w:rsidRDefault="00EC048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EC272" w14:textId="77777777" w:rsidR="00E26EE1" w:rsidRDefault="00E26EE1">
    <w:pPr>
      <w:pStyle w:val="Stopka"/>
      <w:jc w:val="right"/>
    </w:pPr>
    <w:r>
      <w:fldChar w:fldCharType="begin"/>
    </w:r>
    <w:r>
      <w:instrText>PAGE   \* MERGEFORMAT</w:instrText>
    </w:r>
    <w:r>
      <w:fldChar w:fldCharType="separate"/>
    </w:r>
    <w:r>
      <w:rPr>
        <w:lang w:val="pl-PL"/>
      </w:rPr>
      <w:t>2</w:t>
    </w:r>
    <w:r>
      <w:fldChar w:fldCharType="end"/>
    </w:r>
  </w:p>
  <w:p w14:paraId="68E27EAA" w14:textId="77777777" w:rsidR="00EC0484" w:rsidRDefault="00EC048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D4AFA" w14:textId="77777777" w:rsidR="00EC0484" w:rsidRDefault="00EC048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AC1C8" w14:textId="77777777" w:rsidR="001E1521" w:rsidRDefault="001E1521">
      <w:r>
        <w:separator/>
      </w:r>
    </w:p>
  </w:footnote>
  <w:footnote w:type="continuationSeparator" w:id="0">
    <w:p w14:paraId="698358E4" w14:textId="77777777" w:rsidR="001E1521" w:rsidRDefault="001E1521">
      <w:r>
        <w:continuationSeparator/>
      </w:r>
    </w:p>
  </w:footnote>
  <w:footnote w:id="1">
    <w:p w14:paraId="425C25BA" w14:textId="77777777" w:rsidR="00E26EE1" w:rsidRDefault="00E26EE1" w:rsidP="00E26EE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203965" w14:textId="77777777" w:rsidR="00E26EE1" w:rsidRDefault="00E26EE1" w:rsidP="00E26EE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346B5F4" w14:textId="77777777" w:rsidR="00E26EE1" w:rsidRDefault="00E26EE1" w:rsidP="00E26EE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ABF1874" w14:textId="77777777" w:rsidR="00E26EE1" w:rsidRDefault="00E26EE1" w:rsidP="00E26EE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019C034" w14:textId="77777777" w:rsidR="00E26EE1" w:rsidRDefault="00E26EE1" w:rsidP="00E26EE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6EF6F38" w14:textId="77777777" w:rsidR="00E26EE1" w:rsidRDefault="00E26EE1" w:rsidP="00E26EE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8A9980" w14:textId="77777777" w:rsidR="00E26EE1" w:rsidRDefault="00E26EE1" w:rsidP="00E26EE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2F9B63" w14:textId="77777777" w:rsidR="00E26EE1" w:rsidRDefault="00E26EE1" w:rsidP="00E26EE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76927A4" w14:textId="77777777" w:rsidR="00E26EE1" w:rsidRDefault="00E26EE1" w:rsidP="00E26EE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8229007" w14:textId="77777777" w:rsidR="00E26EE1" w:rsidRDefault="00E26EE1" w:rsidP="00E26EE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FC2107" w14:textId="77777777" w:rsidR="00E26EE1" w:rsidRDefault="00E26EE1" w:rsidP="00E26EE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38BE421" w14:textId="77777777" w:rsidR="00E26EE1" w:rsidRDefault="00E26EE1" w:rsidP="00E26EE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8BBB6FB" w14:textId="77777777" w:rsidR="00E26EE1" w:rsidRDefault="00E26EE1" w:rsidP="00E26EE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46791BB" w14:textId="77777777" w:rsidR="00E26EE1" w:rsidRDefault="00E26EE1" w:rsidP="00E26EE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44E5E8A" w14:textId="77777777" w:rsidR="00E26EE1" w:rsidRDefault="00E26EE1" w:rsidP="00E26EE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8DC966" w14:textId="77777777" w:rsidR="00E26EE1" w:rsidRDefault="00E26EE1" w:rsidP="00E26EE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3740BCC" w14:textId="77777777" w:rsidR="00E26EE1" w:rsidRDefault="00E26EE1" w:rsidP="00E26EE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5F55E5D" w14:textId="77777777" w:rsidR="00E26EE1" w:rsidRDefault="00E26EE1" w:rsidP="00E26EE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131D3AD" w14:textId="77777777" w:rsidR="00E26EE1" w:rsidRDefault="00E26EE1" w:rsidP="00E26EE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F926F09" w14:textId="77777777" w:rsidR="00E26EE1" w:rsidRDefault="00E26EE1" w:rsidP="00E26EE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FBA8849" w14:textId="77777777" w:rsidR="00E26EE1" w:rsidRDefault="00E26EE1" w:rsidP="00E26EE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20B0E19" w14:textId="77777777" w:rsidR="00E26EE1" w:rsidRDefault="00E26EE1" w:rsidP="00E26EE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D2883AF" w14:textId="77777777" w:rsidR="00E26EE1" w:rsidRDefault="00E26EE1" w:rsidP="00E26EE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50D008" w14:textId="77777777" w:rsidR="00E26EE1" w:rsidRDefault="00E26EE1" w:rsidP="00E26EE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5498C43" w14:textId="77777777" w:rsidR="00E26EE1" w:rsidRDefault="00E26EE1" w:rsidP="00E26EE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196B982" w14:textId="77777777" w:rsidR="00E26EE1" w:rsidRDefault="00E26EE1" w:rsidP="00E26EE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E57A1E4" w14:textId="77777777" w:rsidR="00E26EE1" w:rsidRDefault="00E26EE1" w:rsidP="00E26EE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A96B9" w14:textId="77777777" w:rsidR="00E26EE1" w:rsidRDefault="00E26EE1" w:rsidP="00E26EE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CA50A73" w14:textId="77777777" w:rsidR="00E26EE1" w:rsidRDefault="00E26EE1" w:rsidP="00E26EE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28ED66A" w14:textId="77777777" w:rsidR="00E26EE1" w:rsidRDefault="00E26EE1" w:rsidP="00E26EE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77F33" w14:textId="77777777" w:rsidR="00EC0484" w:rsidRDefault="00EC04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CAD3F" w14:textId="77777777" w:rsidR="00EC0484" w:rsidRDefault="00EC04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3BC84" w14:textId="77777777" w:rsidR="00EC0484" w:rsidRDefault="00EC04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56081825">
    <w:abstractNumId w:val="19"/>
  </w:num>
  <w:num w:numId="2" w16cid:durableId="170540413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5352940">
    <w:abstractNumId w:val="29"/>
  </w:num>
  <w:num w:numId="4" w16cid:durableId="621152627">
    <w:abstractNumId w:val="11"/>
  </w:num>
  <w:num w:numId="5" w16cid:durableId="820465231">
    <w:abstractNumId w:val="30"/>
  </w:num>
  <w:num w:numId="6" w16cid:durableId="1807432852">
    <w:abstractNumId w:val="32"/>
  </w:num>
  <w:num w:numId="7" w16cid:durableId="1149634630">
    <w:abstractNumId w:val="35"/>
  </w:num>
  <w:num w:numId="8" w16cid:durableId="257718607">
    <w:abstractNumId w:val="25"/>
  </w:num>
  <w:num w:numId="9" w16cid:durableId="557324937">
    <w:abstractNumId w:val="39"/>
  </w:num>
  <w:num w:numId="10" w16cid:durableId="1030881286">
    <w:abstractNumId w:val="27"/>
  </w:num>
  <w:num w:numId="11" w16cid:durableId="118306689">
    <w:abstractNumId w:val="6"/>
  </w:num>
  <w:num w:numId="12" w16cid:durableId="207568223">
    <w:abstractNumId w:val="10"/>
  </w:num>
  <w:num w:numId="13" w16cid:durableId="727217923">
    <w:abstractNumId w:val="14"/>
  </w:num>
  <w:num w:numId="14" w16cid:durableId="159198219">
    <w:abstractNumId w:val="40"/>
  </w:num>
  <w:num w:numId="15" w16cid:durableId="1697459998">
    <w:abstractNumId w:val="13"/>
  </w:num>
  <w:num w:numId="16" w16cid:durableId="1034622028">
    <w:abstractNumId w:val="9"/>
  </w:num>
  <w:num w:numId="17" w16cid:durableId="1480490831">
    <w:abstractNumId w:val="37"/>
  </w:num>
  <w:num w:numId="18" w16cid:durableId="1053389059">
    <w:abstractNumId w:val="28"/>
  </w:num>
  <w:num w:numId="19" w16cid:durableId="1646009821">
    <w:abstractNumId w:val="23"/>
  </w:num>
  <w:num w:numId="20" w16cid:durableId="1690255851">
    <w:abstractNumId w:val="26"/>
  </w:num>
  <w:num w:numId="21" w16cid:durableId="448359801">
    <w:abstractNumId w:val="20"/>
  </w:num>
  <w:num w:numId="22" w16cid:durableId="2128545249">
    <w:abstractNumId w:val="0"/>
  </w:num>
  <w:num w:numId="23" w16cid:durableId="1244100840">
    <w:abstractNumId w:val="38"/>
  </w:num>
  <w:num w:numId="24" w16cid:durableId="502744759">
    <w:abstractNumId w:val="18"/>
  </w:num>
  <w:num w:numId="25" w16cid:durableId="389226985">
    <w:abstractNumId w:val="3"/>
  </w:num>
  <w:num w:numId="26" w16cid:durableId="562833229">
    <w:abstractNumId w:val="31"/>
  </w:num>
  <w:num w:numId="27" w16cid:durableId="16060340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92892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94317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74033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4141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85563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5642458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12771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76837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24796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86265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08478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757857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67730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819555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55339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67606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326816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123923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423853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318601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46636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1900"/>
    <w:rsid w:val="000033EA"/>
    <w:rsid w:val="0002467C"/>
    <w:rsid w:val="00040A7A"/>
    <w:rsid w:val="0007315E"/>
    <w:rsid w:val="000936CA"/>
    <w:rsid w:val="00097182"/>
    <w:rsid w:val="000B1A00"/>
    <w:rsid w:val="000C0F66"/>
    <w:rsid w:val="001764D4"/>
    <w:rsid w:val="001E1521"/>
    <w:rsid w:val="001F341B"/>
    <w:rsid w:val="002430FD"/>
    <w:rsid w:val="00267340"/>
    <w:rsid w:val="00275C59"/>
    <w:rsid w:val="002E46B7"/>
    <w:rsid w:val="00337165"/>
    <w:rsid w:val="003974EB"/>
    <w:rsid w:val="003C6167"/>
    <w:rsid w:val="003F1749"/>
    <w:rsid w:val="00451900"/>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074C0"/>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429C"/>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6EE1"/>
    <w:rsid w:val="00E27575"/>
    <w:rsid w:val="00E3334C"/>
    <w:rsid w:val="00E41EFD"/>
    <w:rsid w:val="00E4751B"/>
    <w:rsid w:val="00E874DC"/>
    <w:rsid w:val="00EA3C41"/>
    <w:rsid w:val="00EC0484"/>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A9ADD"/>
  <w15:chartTrackingRefBased/>
  <w15:docId w15:val="{60328506-9703-4205-BA30-9FE95BF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6EE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E26EE1"/>
    <w:rPr>
      <w:b/>
      <w:bCs/>
    </w:rPr>
  </w:style>
  <w:style w:type="character" w:customStyle="1" w:styleId="StopkaZnak">
    <w:name w:val="Stopka Znak"/>
    <w:link w:val="Stopka"/>
    <w:uiPriority w:val="99"/>
    <w:rsid w:val="00E26EE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3620</Words>
  <Characters>21720</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1899-12-31T23:00:00Z</cp:lastPrinted>
  <dcterms:created xsi:type="dcterms:W3CDTF">2026-09-24T06:40:00Z</dcterms:created>
  <dcterms:modified xsi:type="dcterms:W3CDTF">2026-09-24T06:43:00Z</dcterms:modified>
</cp:coreProperties>
</file>