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51BD59" w14:textId="32D8DC09" w:rsidR="00680156" w:rsidRPr="002A16E2" w:rsidRDefault="00680156" w:rsidP="00680156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38D9E396" w14:textId="77777777" w:rsidR="00680156" w:rsidRPr="002A16E2" w:rsidRDefault="00680156" w:rsidP="0068015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9FCCCD5" w14:textId="77777777" w:rsidR="00680156" w:rsidRPr="002A16E2" w:rsidRDefault="00680156" w:rsidP="0068015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124ACAF8" w14:textId="77777777" w:rsidR="00680156" w:rsidRPr="002A16E2" w:rsidRDefault="00680156" w:rsidP="00680156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A59396D" w14:textId="77777777" w:rsidR="00680156" w:rsidRPr="002A16E2" w:rsidRDefault="00680156" w:rsidP="0068015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BFCE051" w14:textId="77777777" w:rsidR="00680156" w:rsidRPr="00FA50AF" w:rsidRDefault="00680156" w:rsidP="0068015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F365579" w14:textId="77777777" w:rsidR="00680156" w:rsidRPr="002A16E2" w:rsidRDefault="00680156" w:rsidP="0068015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0279D8D4" w14:textId="77777777" w:rsidR="00680156" w:rsidRPr="002A16E2" w:rsidRDefault="00680156" w:rsidP="0068015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77FF6A3" w14:textId="77777777" w:rsidR="00680156" w:rsidRPr="002A16E2" w:rsidRDefault="00680156" w:rsidP="0068015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232598D8" w14:textId="77777777" w:rsidR="00680156" w:rsidRPr="002A16E2" w:rsidRDefault="00680156" w:rsidP="0068015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46567D7" w14:textId="77777777" w:rsidR="00680156" w:rsidRPr="002A16E2" w:rsidRDefault="00680156" w:rsidP="0068015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14D86FB" w14:textId="77777777" w:rsidR="00680156" w:rsidRPr="002A16E2" w:rsidRDefault="00680156" w:rsidP="0068015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46405055" w14:textId="77777777" w:rsidR="00680156" w:rsidRPr="002A16E2" w:rsidRDefault="00680156" w:rsidP="0068015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C569E2D" w14:textId="77777777" w:rsidR="00680156" w:rsidRPr="002A16E2" w:rsidRDefault="00680156" w:rsidP="00680156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11FF0143" w14:textId="77777777" w:rsidR="00680156" w:rsidRPr="002A16E2" w:rsidRDefault="00680156" w:rsidP="0068015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7EE023CE" w14:textId="77777777" w:rsidR="00680156" w:rsidRPr="002A16E2" w:rsidRDefault="00680156" w:rsidP="0068015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7CA8613" w14:textId="77777777" w:rsidR="00680156" w:rsidRPr="002A16E2" w:rsidRDefault="00680156" w:rsidP="0068015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F868B01" w14:textId="77777777" w:rsidR="00680156" w:rsidRPr="002A16E2" w:rsidRDefault="00680156" w:rsidP="0068015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78F61D4" w14:textId="77777777" w:rsidR="00680156" w:rsidRPr="002A16E2" w:rsidRDefault="00680156" w:rsidP="00680156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2A8F242" w14:textId="77777777" w:rsidR="00680156" w:rsidRPr="002A16E2" w:rsidRDefault="00680156" w:rsidP="00680156">
      <w:pPr>
        <w:ind w:firstLine="3969"/>
        <w:rPr>
          <w:b/>
          <w:sz w:val="22"/>
          <w:szCs w:val="22"/>
        </w:rPr>
      </w:pPr>
    </w:p>
    <w:p w14:paraId="1662AB91" w14:textId="6AC6ABD9" w:rsidR="00680156" w:rsidRDefault="00680156" w:rsidP="00680156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AE6F74" w:rsidRPr="00AE6F74">
        <w:rPr>
          <w:b/>
          <w:bCs/>
        </w:rPr>
        <w:t>Dostawa 8 szt. jednostek komputerowych typu Small Form Factor (SFF) na potrzeby COK AGH</w:t>
      </w:r>
      <w:r>
        <w:rPr>
          <w:b/>
          <w:sz w:val="22"/>
          <w:szCs w:val="22"/>
        </w:rPr>
        <w:t>, nr sprawy: KC-DE</w:t>
      </w:r>
      <w:r w:rsidRPr="002A16E2">
        <w:rPr>
          <w:b/>
          <w:sz w:val="22"/>
          <w:szCs w:val="22"/>
        </w:rPr>
        <w:t>-zp.2</w:t>
      </w:r>
      <w:r>
        <w:rPr>
          <w:b/>
          <w:sz w:val="22"/>
          <w:szCs w:val="22"/>
        </w:rPr>
        <w:t>5.4</w:t>
      </w:r>
      <w:r w:rsidR="00AE6F74"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>9.20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6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625C8821" w14:textId="77777777" w:rsidR="00680156" w:rsidRDefault="00680156" w:rsidP="00680156">
      <w:pPr>
        <w:widowControl w:val="0"/>
        <w:ind w:right="1"/>
        <w:jc w:val="both"/>
        <w:rPr>
          <w:sz w:val="22"/>
          <w:szCs w:val="22"/>
        </w:rPr>
      </w:pPr>
    </w:p>
    <w:p w14:paraId="28023864" w14:textId="77777777" w:rsidR="00AE6F74" w:rsidRPr="0080057B" w:rsidRDefault="00AE6F74" w:rsidP="00AE6F74">
      <w:pPr>
        <w:rPr>
          <w:b/>
          <w:bCs/>
        </w:rPr>
      </w:pPr>
      <w:r w:rsidRPr="0080057B">
        <w:rPr>
          <w:b/>
          <w:bCs/>
        </w:rPr>
        <w:t>Cena netto:   ........................................................... PLN</w:t>
      </w:r>
    </w:p>
    <w:p w14:paraId="783A2313" w14:textId="77777777" w:rsidR="00AE6F74" w:rsidRPr="0080057B" w:rsidRDefault="00AE6F74" w:rsidP="00AE6F74">
      <w:pPr>
        <w:rPr>
          <w:b/>
          <w:bCs/>
        </w:rPr>
      </w:pPr>
      <w:r w:rsidRPr="0080057B">
        <w:rPr>
          <w:b/>
          <w:bCs/>
        </w:rPr>
        <w:t>Cena brutto:...............................................................PLN</w:t>
      </w:r>
    </w:p>
    <w:p w14:paraId="69608C6E" w14:textId="77777777" w:rsidR="00AE6F74" w:rsidRPr="0080057B" w:rsidRDefault="00AE6F74" w:rsidP="00AE6F74">
      <w:pPr>
        <w:rPr>
          <w:b/>
          <w:bCs/>
        </w:rPr>
      </w:pPr>
      <w:r w:rsidRPr="0080057B">
        <w:rPr>
          <w:b/>
          <w:bCs/>
        </w:rPr>
        <w:t>Słownie brutto: .......................................................................................................................</w:t>
      </w:r>
    </w:p>
    <w:p w14:paraId="37F853F8" w14:textId="77777777" w:rsidR="00AE6F74" w:rsidRPr="0080057B" w:rsidRDefault="00AE6F74" w:rsidP="00AE6F74">
      <w:pPr>
        <w:rPr>
          <w:b/>
          <w:bCs/>
        </w:rPr>
      </w:pPr>
      <w:r w:rsidRPr="0080057B">
        <w:rPr>
          <w:b/>
          <w:bCs/>
        </w:rPr>
        <w:t>Powyższa cena zawiera podatek VAT w wysokości 23% tj. ……………………. PLN</w:t>
      </w:r>
    </w:p>
    <w:p w14:paraId="4CBA1C2C" w14:textId="77777777" w:rsidR="00AE6F74" w:rsidRPr="0080057B" w:rsidRDefault="00AE6F74" w:rsidP="00AE6F74">
      <w:pPr>
        <w:rPr>
          <w:b/>
          <w:bCs/>
        </w:rPr>
      </w:pPr>
    </w:p>
    <w:p w14:paraId="1AD79DFA" w14:textId="0D8A391A" w:rsidR="00AE6F74" w:rsidRPr="0080057B" w:rsidRDefault="00AE6F74" w:rsidP="00AE6F74">
      <w:pPr>
        <w:rPr>
          <w:b/>
          <w:bCs/>
        </w:rPr>
      </w:pPr>
      <w:r w:rsidRPr="0080057B">
        <w:rPr>
          <w:b/>
          <w:bCs/>
        </w:rPr>
        <w:t xml:space="preserve">Producent/model zaoferowanego </w:t>
      </w:r>
      <w:r>
        <w:rPr>
          <w:b/>
          <w:bCs/>
        </w:rPr>
        <w:t>komputera (SFF)</w:t>
      </w:r>
      <w:r w:rsidR="00852375">
        <w:rPr>
          <w:b/>
          <w:bCs/>
        </w:rPr>
        <w:t xml:space="preserve">, </w:t>
      </w:r>
      <w:r>
        <w:rPr>
          <w:b/>
          <w:bCs/>
        </w:rPr>
        <w:t>zestawu klawiatura + mysz</w:t>
      </w:r>
      <w:r w:rsidR="00852375">
        <w:rPr>
          <w:b/>
          <w:bCs/>
        </w:rPr>
        <w:t xml:space="preserve"> oraz zaoferowanego systemu operacyjnego</w:t>
      </w:r>
      <w:r>
        <w:rPr>
          <w:b/>
          <w:bCs/>
        </w:rPr>
        <w:t>: ………………………….</w:t>
      </w:r>
    </w:p>
    <w:p w14:paraId="5B6938C3" w14:textId="77777777" w:rsidR="00680156" w:rsidRDefault="00680156" w:rsidP="00680156">
      <w:pPr>
        <w:widowControl w:val="0"/>
        <w:ind w:right="1"/>
        <w:jc w:val="both"/>
        <w:rPr>
          <w:sz w:val="22"/>
          <w:szCs w:val="22"/>
        </w:rPr>
      </w:pPr>
    </w:p>
    <w:p w14:paraId="6EB38221" w14:textId="77777777" w:rsidR="00680156" w:rsidRPr="002A16E2" w:rsidRDefault="00680156" w:rsidP="00680156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stację robocza (zestaw komputera stacjonarnego)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ą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77941E67" w14:textId="77777777" w:rsidR="00680156" w:rsidRPr="002A16E2" w:rsidRDefault="00680156" w:rsidP="00680156">
      <w:pPr>
        <w:tabs>
          <w:tab w:val="right" w:pos="9000"/>
        </w:tabs>
        <w:rPr>
          <w:sz w:val="22"/>
          <w:szCs w:val="22"/>
        </w:rPr>
      </w:pPr>
    </w:p>
    <w:p w14:paraId="085F3D59" w14:textId="77777777" w:rsidR="00680156" w:rsidRPr="005B5A90" w:rsidRDefault="00680156" w:rsidP="00680156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………………….. </w:t>
      </w:r>
      <w:r w:rsidRPr="002A16E2">
        <w:rPr>
          <w:b/>
          <w:bCs/>
          <w:sz w:val="22"/>
          <w:szCs w:val="22"/>
        </w:rPr>
        <w:t>dni od daty otrzymania zamówienia potwierdzonego przez 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48C13069" w14:textId="77777777" w:rsidR="00680156" w:rsidRDefault="00680156" w:rsidP="00680156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42AC07E6" w14:textId="77777777" w:rsidR="00680156" w:rsidRPr="005B5A90" w:rsidRDefault="00680156" w:rsidP="00680156">
      <w:pPr>
        <w:widowControl w:val="0"/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………………. m</w:t>
      </w:r>
      <w:r w:rsidRPr="009B4BB5">
        <w:rPr>
          <w:b/>
          <w:bCs/>
          <w:sz w:val="22"/>
          <w:szCs w:val="22"/>
        </w:rPr>
        <w:t>iesi</w:t>
      </w:r>
      <w:r>
        <w:rPr>
          <w:b/>
          <w:bCs/>
          <w:sz w:val="22"/>
          <w:szCs w:val="22"/>
        </w:rPr>
        <w:t>ą</w:t>
      </w:r>
      <w:r w:rsidRPr="009B4BB5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e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5CB7EB27" w14:textId="77777777" w:rsidR="00680156" w:rsidRDefault="00680156" w:rsidP="00680156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57795EF3" w14:textId="338785F7" w:rsidR="001D3F6C" w:rsidRDefault="001D3F6C" w:rsidP="001D3F6C">
      <w:pPr>
        <w:rPr>
          <w:b/>
          <w:bCs/>
          <w:i/>
          <w:iCs/>
          <w:sz w:val="22"/>
          <w:szCs w:val="22"/>
        </w:rPr>
      </w:pPr>
      <w:r w:rsidRPr="001D3F6C">
        <w:rPr>
          <w:rFonts w:eastAsia="Verdana"/>
          <w:b/>
          <w:bCs/>
          <w:sz w:val="22"/>
          <w:szCs w:val="22"/>
          <w:u w:val="single"/>
        </w:rPr>
        <w:lastRenderedPageBreak/>
        <w:t>Możliwość samodzielnego upgrade’u (montaż dysku twardego/SSD, pamięci RAM, karty rozszerzeń np. graficznej, itp.) bez utraty gwarancji</w:t>
      </w:r>
      <w:r w:rsidRPr="00921D4A">
        <w:rPr>
          <w:b/>
          <w:bCs/>
          <w:sz w:val="22"/>
          <w:szCs w:val="22"/>
        </w:rPr>
        <w:t xml:space="preserve">: </w:t>
      </w:r>
      <w:r>
        <w:rPr>
          <w:b/>
          <w:bCs/>
          <w:sz w:val="22"/>
          <w:szCs w:val="22"/>
        </w:rPr>
        <w:t xml:space="preserve">  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1D0BB23A" w14:textId="77777777" w:rsidR="001D3F6C" w:rsidRDefault="001D3F6C" w:rsidP="001D3F6C">
      <w:pPr>
        <w:rPr>
          <w:b/>
          <w:bCs/>
          <w:i/>
          <w:iCs/>
          <w:sz w:val="22"/>
          <w:szCs w:val="22"/>
        </w:rPr>
      </w:pPr>
    </w:p>
    <w:p w14:paraId="600F833C" w14:textId="607C1CD9" w:rsidR="001D3F6C" w:rsidRDefault="001D3F6C" w:rsidP="001D3F6C">
      <w:pPr>
        <w:numPr>
          <w:ilvl w:val="0"/>
          <w:numId w:val="6"/>
        </w:numPr>
        <w:rPr>
          <w:b/>
          <w:bCs/>
          <w:sz w:val="22"/>
          <w:szCs w:val="22"/>
        </w:rPr>
      </w:pPr>
      <w:r w:rsidRPr="001D3F6C">
        <w:rPr>
          <w:rFonts w:eastAsia="Verdana"/>
          <w:b/>
          <w:bCs/>
          <w:sz w:val="22"/>
          <w:szCs w:val="22"/>
        </w:rPr>
        <w:t>Nie ma możliwości</w:t>
      </w:r>
      <w:r>
        <w:rPr>
          <w:b/>
          <w:bCs/>
          <w:sz w:val="22"/>
          <w:szCs w:val="22"/>
        </w:rPr>
        <w:t xml:space="preserve"> - TAK /NIE*</w:t>
      </w:r>
    </w:p>
    <w:p w14:paraId="45154939" w14:textId="77777777" w:rsidR="005B2A5F" w:rsidRDefault="005B2A5F" w:rsidP="005B2A5F">
      <w:pPr>
        <w:numPr>
          <w:ilvl w:val="0"/>
          <w:numId w:val="6"/>
        </w:numPr>
        <w:rPr>
          <w:b/>
          <w:bCs/>
          <w:sz w:val="22"/>
          <w:szCs w:val="22"/>
        </w:rPr>
      </w:pPr>
      <w:r w:rsidRPr="005B2A5F">
        <w:rPr>
          <w:rFonts w:eastAsia="Verdana"/>
          <w:b/>
          <w:bCs/>
          <w:sz w:val="22"/>
          <w:szCs w:val="22"/>
        </w:rPr>
        <w:t>Możliwość przez serwis on-site (w miejscu użytkowania sprzętu)</w:t>
      </w:r>
      <w:r w:rsidRPr="005B2A5F">
        <w:rPr>
          <w:rFonts w:eastAsia="Verdana"/>
          <w:sz w:val="22"/>
          <w:szCs w:val="22"/>
        </w:rPr>
        <w:t xml:space="preserve"> - </w:t>
      </w:r>
      <w:r>
        <w:rPr>
          <w:b/>
          <w:bCs/>
          <w:sz w:val="22"/>
          <w:szCs w:val="22"/>
        </w:rPr>
        <w:t>TAK /NIE*</w:t>
      </w:r>
    </w:p>
    <w:p w14:paraId="0F53655D" w14:textId="49849410" w:rsidR="005B2A5F" w:rsidRPr="005B2A5F" w:rsidRDefault="005B2A5F" w:rsidP="005B2A5F">
      <w:pPr>
        <w:numPr>
          <w:ilvl w:val="0"/>
          <w:numId w:val="6"/>
        </w:numPr>
        <w:rPr>
          <w:rFonts w:eastAsia="Verdana"/>
          <w:b/>
          <w:bCs/>
          <w:sz w:val="22"/>
          <w:szCs w:val="22"/>
        </w:rPr>
      </w:pPr>
      <w:r w:rsidRPr="005B2A5F">
        <w:rPr>
          <w:rFonts w:eastAsia="Verdana"/>
          <w:b/>
          <w:bCs/>
          <w:sz w:val="22"/>
          <w:szCs w:val="22"/>
        </w:rPr>
        <w:t>Możliwość samodzielnego upgrade’u</w:t>
      </w:r>
      <w:r>
        <w:rPr>
          <w:rFonts w:eastAsia="Verdana"/>
          <w:b/>
          <w:bCs/>
          <w:sz w:val="22"/>
          <w:szCs w:val="22"/>
        </w:rPr>
        <w:t xml:space="preserve"> </w:t>
      </w:r>
      <w:r w:rsidRPr="005B2A5F">
        <w:rPr>
          <w:rFonts w:eastAsia="Verdana"/>
          <w:sz w:val="22"/>
          <w:szCs w:val="22"/>
        </w:rPr>
        <w:t xml:space="preserve">- </w:t>
      </w:r>
      <w:r>
        <w:rPr>
          <w:b/>
          <w:bCs/>
          <w:sz w:val="22"/>
          <w:szCs w:val="22"/>
        </w:rPr>
        <w:t>TAK /NIE*</w:t>
      </w:r>
    </w:p>
    <w:p w14:paraId="663C7BDF" w14:textId="77777777" w:rsidR="001D3F6C" w:rsidRPr="00921D4A" w:rsidRDefault="001D3F6C" w:rsidP="001D3F6C">
      <w:pPr>
        <w:rPr>
          <w:sz w:val="22"/>
          <w:szCs w:val="22"/>
        </w:rPr>
      </w:pPr>
      <w:r w:rsidRPr="00921D4A">
        <w:rPr>
          <w:sz w:val="22"/>
          <w:szCs w:val="22"/>
        </w:rPr>
        <w:t xml:space="preserve">(* należy </w:t>
      </w:r>
      <w:r>
        <w:rPr>
          <w:sz w:val="22"/>
          <w:szCs w:val="22"/>
        </w:rPr>
        <w:t>zaznaczyć odpowiedź adekwatną do złożonej oferty</w:t>
      </w:r>
      <w:r w:rsidRPr="00921D4A">
        <w:rPr>
          <w:sz w:val="22"/>
          <w:szCs w:val="22"/>
        </w:rPr>
        <w:t>)</w:t>
      </w:r>
    </w:p>
    <w:p w14:paraId="1B1032CB" w14:textId="77777777" w:rsidR="001D3F6C" w:rsidRDefault="001D3F6C" w:rsidP="00680156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16C526E4" w14:textId="77777777" w:rsidR="00680156" w:rsidRPr="002A16E2" w:rsidRDefault="00680156" w:rsidP="0068015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471A5A3" w14:textId="77777777" w:rsidR="00680156" w:rsidRPr="00E63BA7" w:rsidRDefault="00680156" w:rsidP="00680156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6EC2985" w14:textId="77777777" w:rsidR="00680156" w:rsidRPr="002A16E2" w:rsidRDefault="00680156" w:rsidP="0068015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D019BD9" w14:textId="77777777" w:rsidR="00680156" w:rsidRDefault="00680156" w:rsidP="00680156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br w:type="page"/>
      </w:r>
    </w:p>
    <w:p w14:paraId="61C4A713" w14:textId="77777777" w:rsidR="00680156" w:rsidRPr="00E60A0B" w:rsidRDefault="00680156" w:rsidP="00680156">
      <w:pPr>
        <w:rPr>
          <w:b/>
          <w:sz w:val="22"/>
          <w:szCs w:val="22"/>
          <w:u w:val="single"/>
        </w:rPr>
      </w:pPr>
      <w:r w:rsidRPr="00E60A0B">
        <w:rPr>
          <w:b/>
          <w:sz w:val="22"/>
          <w:szCs w:val="22"/>
          <w:u w:val="single"/>
        </w:rPr>
        <w:t>Jednocześnie oświadczamy, że:</w:t>
      </w:r>
    </w:p>
    <w:p w14:paraId="504A7C89" w14:textId="77777777" w:rsidR="00680156" w:rsidRPr="00E60A0B" w:rsidRDefault="00680156" w:rsidP="00680156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jesteśmy związani niniejszą do upływu terminu wskazanego w SWZ</w:t>
      </w:r>
    </w:p>
    <w:p w14:paraId="54987E8B" w14:textId="77777777" w:rsidR="00680156" w:rsidRPr="00E60A0B" w:rsidRDefault="00680156" w:rsidP="00680156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793B6E1D" w14:textId="77777777" w:rsidR="00680156" w:rsidRPr="00E60A0B" w:rsidRDefault="00680156" w:rsidP="00680156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7FC43A5" w14:textId="77777777" w:rsidR="00680156" w:rsidRPr="00E60A0B" w:rsidRDefault="00680156" w:rsidP="00680156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3BC0D8D" w14:textId="77777777" w:rsidR="00680156" w:rsidRPr="00E60A0B" w:rsidRDefault="00680156" w:rsidP="00680156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0609066" w14:textId="77777777" w:rsidR="00680156" w:rsidRPr="00E60A0B" w:rsidRDefault="00680156" w:rsidP="00680156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90590C" w14:textId="77777777" w:rsidR="00680156" w:rsidRPr="00E60A0B" w:rsidRDefault="00680156" w:rsidP="00680156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80156" w:rsidRPr="00E60A0B" w14:paraId="2D4701A4" w14:textId="77777777" w:rsidTr="009C6A9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B4D97C" w14:textId="77777777" w:rsidR="00680156" w:rsidRPr="00E60A0B" w:rsidRDefault="00680156" w:rsidP="009C6A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82DC3" w14:textId="77777777" w:rsidR="00680156" w:rsidRPr="00E60A0B" w:rsidRDefault="00680156" w:rsidP="009C6A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Opis części zamówienia, którą wykonawca </w:t>
            </w:r>
          </w:p>
          <w:p w14:paraId="10D07B58" w14:textId="77777777" w:rsidR="00680156" w:rsidRPr="00E60A0B" w:rsidRDefault="00680156" w:rsidP="009C6A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1888DB" w14:textId="77777777" w:rsidR="00680156" w:rsidRPr="00E60A0B" w:rsidRDefault="00680156" w:rsidP="009C6A98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Nazwa podwykonawcy</w:t>
            </w:r>
            <w:r w:rsidRPr="00E60A0B">
              <w:rPr>
                <w:sz w:val="22"/>
                <w:szCs w:val="22"/>
              </w:rPr>
              <w:br/>
              <w:t>(o ile jest znana)</w:t>
            </w:r>
          </w:p>
        </w:tc>
      </w:tr>
      <w:tr w:rsidR="00680156" w:rsidRPr="00E60A0B" w14:paraId="3D01CC85" w14:textId="77777777" w:rsidTr="009C6A9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6C061" w14:textId="77777777" w:rsidR="00680156" w:rsidRPr="00E60A0B" w:rsidRDefault="00680156" w:rsidP="009C6A98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DF0DE0" w14:textId="77777777" w:rsidR="00680156" w:rsidRPr="00E60A0B" w:rsidRDefault="00680156" w:rsidP="009C6A98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40C89" w14:textId="77777777" w:rsidR="00680156" w:rsidRPr="00E60A0B" w:rsidRDefault="00680156" w:rsidP="009C6A98">
            <w:pPr>
              <w:rPr>
                <w:sz w:val="22"/>
                <w:szCs w:val="22"/>
              </w:rPr>
            </w:pPr>
          </w:p>
        </w:tc>
      </w:tr>
      <w:tr w:rsidR="00680156" w:rsidRPr="00E60A0B" w14:paraId="7129E9E4" w14:textId="77777777" w:rsidTr="009C6A98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FE1C3" w14:textId="77777777" w:rsidR="00680156" w:rsidRPr="00E60A0B" w:rsidRDefault="00680156" w:rsidP="009C6A98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4A857" w14:textId="77777777" w:rsidR="00680156" w:rsidRPr="00E60A0B" w:rsidRDefault="00680156" w:rsidP="009C6A98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AFBC7" w14:textId="77777777" w:rsidR="00680156" w:rsidRPr="00E60A0B" w:rsidRDefault="00680156" w:rsidP="009C6A98">
            <w:pPr>
              <w:rPr>
                <w:sz w:val="22"/>
                <w:szCs w:val="22"/>
              </w:rPr>
            </w:pPr>
          </w:p>
        </w:tc>
      </w:tr>
    </w:tbl>
    <w:p w14:paraId="6FFEBF8B" w14:textId="77777777" w:rsidR="00680156" w:rsidRPr="00E60A0B" w:rsidRDefault="00680156" w:rsidP="00680156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Umocowanymi do reprezentowania naszej firmy są następujące osoby:</w:t>
      </w:r>
    </w:p>
    <w:p w14:paraId="1B07311B" w14:textId="77777777" w:rsidR="00680156" w:rsidRPr="00E60A0B" w:rsidRDefault="00680156" w:rsidP="00680156">
      <w:pPr>
        <w:rPr>
          <w:b/>
          <w:bCs/>
          <w:sz w:val="22"/>
          <w:szCs w:val="22"/>
        </w:rPr>
      </w:pPr>
      <w:r w:rsidRPr="00E60A0B">
        <w:rPr>
          <w:b/>
          <w:bCs/>
          <w:sz w:val="22"/>
          <w:szCs w:val="22"/>
        </w:rPr>
        <w:tab/>
        <w:t>Imię i Nazwisko</w:t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</w:p>
    <w:p w14:paraId="7DF3AB27" w14:textId="77777777" w:rsidR="00680156" w:rsidRPr="00E60A0B" w:rsidRDefault="00680156" w:rsidP="00680156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</w:t>
      </w:r>
    </w:p>
    <w:p w14:paraId="07F9E8EA" w14:textId="77777777" w:rsidR="00680156" w:rsidRPr="00E60A0B" w:rsidRDefault="00680156" w:rsidP="00680156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.</w:t>
      </w:r>
    </w:p>
    <w:p w14:paraId="1969024C" w14:textId="77777777" w:rsidR="00680156" w:rsidRPr="00E60A0B" w:rsidRDefault="00680156" w:rsidP="00680156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Umocowanie dla powyżej wskazanych osób wynika z następującego (ych) dokumentu(ów)</w:t>
      </w:r>
    </w:p>
    <w:p w14:paraId="6C89D44E" w14:textId="77777777" w:rsidR="00680156" w:rsidRDefault="00680156" w:rsidP="00680156">
      <w:p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EA2A519" w14:textId="77777777" w:rsidR="00680156" w:rsidRPr="0088216C" w:rsidRDefault="00680156" w:rsidP="00680156">
      <w:pPr>
        <w:numPr>
          <w:ilvl w:val="0"/>
          <w:numId w:val="1"/>
        </w:numPr>
        <w:jc w:val="both"/>
        <w:rPr>
          <w:sz w:val="22"/>
          <w:szCs w:val="22"/>
        </w:rPr>
      </w:pPr>
      <w:r w:rsidRPr="0088216C">
        <w:rPr>
          <w:sz w:val="22"/>
          <w:szCs w:val="22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0A4BE85" w14:textId="77777777" w:rsidR="00680156" w:rsidRPr="0088216C" w:rsidRDefault="00680156" w:rsidP="00680156">
      <w:pPr>
        <w:ind w:left="426"/>
        <w:jc w:val="both"/>
        <w:rPr>
          <w:i/>
          <w:sz w:val="22"/>
          <w:szCs w:val="22"/>
        </w:rPr>
      </w:pPr>
    </w:p>
    <w:p w14:paraId="0B2DD9B3" w14:textId="77777777" w:rsidR="00680156" w:rsidRPr="0088216C" w:rsidRDefault="00680156" w:rsidP="00680156">
      <w:pPr>
        <w:ind w:left="426"/>
        <w:jc w:val="both"/>
        <w:rPr>
          <w:i/>
          <w:sz w:val="22"/>
          <w:szCs w:val="22"/>
        </w:rPr>
      </w:pPr>
      <w:r w:rsidRPr="0088216C">
        <w:rPr>
          <w:i/>
          <w:sz w:val="22"/>
          <w:szCs w:val="22"/>
        </w:rPr>
        <w:t>Wypełnić wyłącznie w przypadku Wykonawców posługujących się certyfikatem wykonawców zamówień publicznych:</w:t>
      </w:r>
    </w:p>
    <w:p w14:paraId="79055249" w14:textId="77777777" w:rsidR="00680156" w:rsidRPr="00E60A0B" w:rsidRDefault="00680156" w:rsidP="00680156">
      <w:pPr>
        <w:rPr>
          <w:sz w:val="22"/>
          <w:szCs w:val="22"/>
        </w:rPr>
      </w:pPr>
    </w:p>
    <w:p w14:paraId="5C32A571" w14:textId="77777777" w:rsidR="00680156" w:rsidRPr="00E60A0B" w:rsidRDefault="00680156" w:rsidP="00680156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załącznikami do niniejszej oferty są:</w:t>
      </w:r>
    </w:p>
    <w:p w14:paraId="1E01C1AF" w14:textId="77777777" w:rsidR="00680156" w:rsidRPr="00E60A0B" w:rsidRDefault="00680156" w:rsidP="00680156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………………………………………………………………………………………….</w:t>
      </w:r>
    </w:p>
    <w:p w14:paraId="4470240D" w14:textId="77777777" w:rsidR="00680156" w:rsidRPr="00E60A0B" w:rsidRDefault="00680156" w:rsidP="00680156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……………………………………………..……………………………………………</w:t>
      </w:r>
    </w:p>
    <w:p w14:paraId="1D23D985" w14:textId="77777777" w:rsidR="00680156" w:rsidRPr="008C2462" w:rsidRDefault="00680156" w:rsidP="00680156">
      <w:pPr>
        <w:jc w:val="center"/>
      </w:pPr>
      <w:r w:rsidRPr="00921D4A">
        <w:rPr>
          <w:b/>
          <w:i/>
          <w:iCs/>
          <w:color w:val="EE0000"/>
          <w:sz w:val="22"/>
          <w:szCs w:val="22"/>
        </w:rPr>
        <w:t>Ofertę należy sporządzić w postaci elektronicznej i podpisać kwalifikowanym podpisem elektronicznym.</w:t>
      </w:r>
    </w:p>
    <w:p w14:paraId="035C9225" w14:textId="77777777" w:rsidR="00680156" w:rsidRPr="00811BD4" w:rsidRDefault="00680156" w:rsidP="00680156"/>
    <w:p w14:paraId="2C983375" w14:textId="77777777" w:rsidR="00FE545C" w:rsidRPr="00680156" w:rsidRDefault="00FE545C" w:rsidP="00680156"/>
    <w:sectPr w:rsidR="00FE545C" w:rsidRPr="006801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617D0" w14:textId="77777777" w:rsidR="00774D44" w:rsidRDefault="00774D44">
      <w:r>
        <w:separator/>
      </w:r>
    </w:p>
  </w:endnote>
  <w:endnote w:type="continuationSeparator" w:id="0">
    <w:p w14:paraId="740C8BD2" w14:textId="77777777" w:rsidR="00774D44" w:rsidRDefault="00774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60F60" w14:textId="77777777" w:rsidR="0047252B" w:rsidRDefault="004725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46FA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DAE65" w14:textId="77777777" w:rsidR="0047252B" w:rsidRDefault="004725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454B9" w14:textId="77777777" w:rsidR="00774D44" w:rsidRDefault="00774D44">
      <w:r>
        <w:separator/>
      </w:r>
    </w:p>
  </w:footnote>
  <w:footnote w:type="continuationSeparator" w:id="0">
    <w:p w14:paraId="4D3FB4B1" w14:textId="77777777" w:rsidR="00774D44" w:rsidRDefault="00774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A7343" w14:textId="77777777" w:rsidR="0047252B" w:rsidRDefault="004725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EEE8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F8ABF" w14:textId="77777777" w:rsidR="0047252B" w:rsidRDefault="00472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DC2CA8"/>
    <w:multiLevelType w:val="hybridMultilevel"/>
    <w:tmpl w:val="B052DF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37010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33235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6296698">
    <w:abstractNumId w:val="0"/>
  </w:num>
  <w:num w:numId="4" w16cid:durableId="1240990974">
    <w:abstractNumId w:val="2"/>
  </w:num>
  <w:num w:numId="5" w16cid:durableId="6491349">
    <w:abstractNumId w:val="1"/>
  </w:num>
  <w:num w:numId="6" w16cid:durableId="3956622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66A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3F6C"/>
    <w:rsid w:val="001D4612"/>
    <w:rsid w:val="00207E98"/>
    <w:rsid w:val="002723B0"/>
    <w:rsid w:val="00315A4A"/>
    <w:rsid w:val="0047252B"/>
    <w:rsid w:val="004B7300"/>
    <w:rsid w:val="004C6753"/>
    <w:rsid w:val="00595C87"/>
    <w:rsid w:val="005B2A5F"/>
    <w:rsid w:val="005D2C65"/>
    <w:rsid w:val="005E6D94"/>
    <w:rsid w:val="0063384F"/>
    <w:rsid w:val="00643C6F"/>
    <w:rsid w:val="00646202"/>
    <w:rsid w:val="0065290F"/>
    <w:rsid w:val="0067267D"/>
    <w:rsid w:val="00680156"/>
    <w:rsid w:val="006815F6"/>
    <w:rsid w:val="007074C0"/>
    <w:rsid w:val="007748F0"/>
    <w:rsid w:val="00774D44"/>
    <w:rsid w:val="007A4321"/>
    <w:rsid w:val="00833933"/>
    <w:rsid w:val="00852375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72D56"/>
    <w:rsid w:val="00A83018"/>
    <w:rsid w:val="00AE6F74"/>
    <w:rsid w:val="00B774DC"/>
    <w:rsid w:val="00C969A6"/>
    <w:rsid w:val="00CA7D36"/>
    <w:rsid w:val="00D166AD"/>
    <w:rsid w:val="00D24208"/>
    <w:rsid w:val="00D60C38"/>
    <w:rsid w:val="00D66893"/>
    <w:rsid w:val="00D90ACB"/>
    <w:rsid w:val="00DC1500"/>
    <w:rsid w:val="00E44023"/>
    <w:rsid w:val="00E44371"/>
    <w:rsid w:val="00E949B0"/>
    <w:rsid w:val="00EC0BEA"/>
    <w:rsid w:val="00F00591"/>
    <w:rsid w:val="00F51688"/>
    <w:rsid w:val="00F53146"/>
    <w:rsid w:val="00F6349C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53DBC1"/>
  <w15:chartTrackingRefBased/>
  <w15:docId w15:val="{328B1AD5-3985-4A01-8886-2BA26102B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15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3</Pages>
  <Words>912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2026-09-24T06:32:00Z</cp:lastPrinted>
  <dcterms:created xsi:type="dcterms:W3CDTF">2026-09-24T05:41:00Z</dcterms:created>
  <dcterms:modified xsi:type="dcterms:W3CDTF">2026-10-06T08:19:00Z</dcterms:modified>
</cp:coreProperties>
</file>