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54150F08" w14:textId="77777777" w:rsidR="00D23D50" w:rsidRPr="00D23D50" w:rsidRDefault="00BA5498" w:rsidP="0019520A">
      <w:pPr>
        <w:pStyle w:val="Akapitzlist"/>
        <w:numPr>
          <w:ilvl w:val="0"/>
          <w:numId w:val="2"/>
        </w:numPr>
        <w:ind w:left="0" w:right="-47" w:firstLine="0"/>
        <w:jc w:val="both"/>
        <w:rPr>
          <w:rFonts w:ascii="Verdana" w:hAnsi="Verdana"/>
          <w:iCs/>
          <w:sz w:val="18"/>
          <w:szCs w:val="18"/>
          <w:lang w:val="pl-PL"/>
        </w:rPr>
      </w:pPr>
      <w:r w:rsidRPr="00D23D50">
        <w:rPr>
          <w:rFonts w:ascii="Verdana" w:hAnsi="Verdana"/>
          <w:sz w:val="18"/>
          <w:szCs w:val="18"/>
          <w:lang w:val="pl-PL"/>
        </w:rPr>
        <w:t>Przedmiotem niniejszej umowy jest</w:t>
      </w:r>
      <w:bookmarkStart w:id="0" w:name="_Hlk58842586"/>
      <w:r w:rsidRPr="00D23D50">
        <w:rPr>
          <w:rFonts w:ascii="Verdana" w:hAnsi="Verdana"/>
          <w:sz w:val="18"/>
          <w:szCs w:val="18"/>
          <w:lang w:val="pl-PL"/>
        </w:rPr>
        <w:t xml:space="preserve">: </w:t>
      </w:r>
      <w:bookmarkStart w:id="1" w:name="_Hlk98922074"/>
      <w:bookmarkEnd w:id="0"/>
      <w:r w:rsidR="00D23D50" w:rsidRPr="00D23D50">
        <w:rPr>
          <w:rFonts w:ascii="Verdana" w:hAnsi="Verdana"/>
          <w:b/>
          <w:sz w:val="18"/>
          <w:szCs w:val="18"/>
        </w:rPr>
        <w:t>dostawa laptopa -1 szt. dla WEAIiIB- KC-DE-zp.25.474.2026</w:t>
      </w:r>
    </w:p>
    <w:p w14:paraId="7D10FDF1" w14:textId="54E44417" w:rsidR="00177370" w:rsidRPr="00D23D50" w:rsidRDefault="00BA5498" w:rsidP="0019520A">
      <w:pPr>
        <w:pStyle w:val="Akapitzlist"/>
        <w:numPr>
          <w:ilvl w:val="0"/>
          <w:numId w:val="2"/>
        </w:numPr>
        <w:ind w:left="0" w:right="-47" w:firstLine="0"/>
        <w:jc w:val="both"/>
        <w:rPr>
          <w:rFonts w:ascii="Verdana" w:hAnsi="Verdana"/>
          <w:iCs/>
          <w:sz w:val="18"/>
          <w:szCs w:val="18"/>
          <w:lang w:val="pl-PL"/>
        </w:rPr>
      </w:pPr>
      <w:r w:rsidRPr="00D23D50">
        <w:rPr>
          <w:rFonts w:ascii="Verdana" w:hAnsi="Verdana"/>
          <w:sz w:val="18"/>
          <w:szCs w:val="18"/>
          <w:lang w:val="pl-PL"/>
        </w:rPr>
        <w:t xml:space="preserve">Szczegółowa specyfikacja sprzętu </w:t>
      </w:r>
      <w:bookmarkEnd w:id="1"/>
      <w:r w:rsidRPr="00D23D50">
        <w:rPr>
          <w:rFonts w:ascii="Verdana" w:hAnsi="Verdana"/>
          <w:sz w:val="18"/>
          <w:szCs w:val="18"/>
          <w:lang w:val="pl-PL"/>
        </w:rPr>
        <w:t xml:space="preserve">jest określona w </w:t>
      </w:r>
      <w:r w:rsidRPr="00D23D50">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675CE558" w:rsidR="003941BE"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Sprzedawca zobowiązuje się dostarczyć</w:t>
      </w:r>
      <w:r w:rsidR="00DE00CA">
        <w:rPr>
          <w:rFonts w:ascii="Verdana" w:hAnsi="Verdana"/>
          <w:sz w:val="18"/>
          <w:szCs w:val="18"/>
        </w:rPr>
        <w:t xml:space="preserve"> </w:t>
      </w:r>
      <w:r w:rsidRPr="003941BE">
        <w:rPr>
          <w:rFonts w:ascii="Verdana" w:hAnsi="Verdana"/>
          <w:sz w:val="18"/>
          <w:szCs w:val="18"/>
        </w:rPr>
        <w:t>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 xml:space="preserve">ynek </w:t>
      </w:r>
      <w:r w:rsidR="00A7788F">
        <w:rPr>
          <w:rFonts w:ascii="Verdana" w:hAnsi="Verdana"/>
          <w:sz w:val="18"/>
          <w:szCs w:val="18"/>
        </w:rPr>
        <w:t>…………</w:t>
      </w:r>
      <w:r w:rsidR="002630AC">
        <w:rPr>
          <w:rFonts w:ascii="Verdana" w:hAnsi="Verdana"/>
          <w:sz w:val="18"/>
          <w:szCs w:val="18"/>
        </w:rPr>
        <w:t>, pok</w:t>
      </w:r>
      <w:r w:rsidR="00A7788F">
        <w:rPr>
          <w:rFonts w:ascii="Verdana" w:hAnsi="Verdana"/>
          <w:sz w:val="18"/>
          <w:szCs w:val="18"/>
        </w:rPr>
        <w:t>………….</w:t>
      </w:r>
      <w:r w:rsidR="008911F6">
        <w:rPr>
          <w:rFonts w:ascii="Verdana" w:hAnsi="Verdana"/>
          <w:sz w:val="18"/>
          <w:szCs w:val="18"/>
        </w:rPr>
        <w:t>,</w:t>
      </w:r>
      <w:r w:rsidR="00A7788F">
        <w:rPr>
          <w:rFonts w:ascii="Verdana" w:hAnsi="Verdana"/>
          <w:sz w:val="18"/>
          <w:szCs w:val="18"/>
        </w:rPr>
        <w:t>…………..piętro</w:t>
      </w:r>
      <w:r w:rsidR="008911F6">
        <w:rPr>
          <w:rFonts w:ascii="Verdana" w:hAnsi="Verdana"/>
          <w:sz w:val="18"/>
          <w:szCs w:val="18"/>
        </w:rPr>
        <w:t>,</w:t>
      </w:r>
      <w:r w:rsidR="008911F6">
        <w:rPr>
          <w:rFonts w:ascii="Verdana" w:hAnsi="Verdana"/>
          <w:sz w:val="18"/>
          <w:szCs w:val="18"/>
        </w:rPr>
        <w:br/>
      </w:r>
      <w:r w:rsidR="00A7788F">
        <w:rPr>
          <w:rFonts w:ascii="Verdana" w:hAnsi="Verdana"/>
          <w:sz w:val="18"/>
          <w:szCs w:val="18"/>
        </w:rPr>
        <w:t>ul………………………</w:t>
      </w:r>
      <w:r w:rsidR="008911F6">
        <w:rPr>
          <w:rFonts w:ascii="Verdana" w:hAnsi="Verdana"/>
          <w:sz w:val="18"/>
          <w:szCs w:val="18"/>
        </w:rPr>
        <w:t xml:space="preserve"> </w:t>
      </w:r>
      <w:r w:rsidR="003941BE" w:rsidRPr="003941BE">
        <w:rPr>
          <w:rFonts w:ascii="Verdana" w:hAnsi="Verdana"/>
          <w:sz w:val="18"/>
          <w:szCs w:val="18"/>
        </w:rPr>
        <w:t>,</w:t>
      </w:r>
      <w:r w:rsidR="003941BE">
        <w:rPr>
          <w:rFonts w:ascii="Verdana" w:hAnsi="Verdana"/>
          <w:sz w:val="18"/>
          <w:szCs w:val="18"/>
        </w:rPr>
        <w:t xml:space="preserve"> </w:t>
      </w:r>
      <w:r w:rsidR="00A7788F">
        <w:rPr>
          <w:rFonts w:ascii="Verdana" w:hAnsi="Verdana"/>
          <w:sz w:val="18"/>
          <w:szCs w:val="18"/>
        </w:rPr>
        <w:t>……………………….</w:t>
      </w:r>
      <w:r w:rsidR="003941BE">
        <w:rPr>
          <w:rFonts w:ascii="Verdana" w:hAnsi="Verdana"/>
          <w:sz w:val="18"/>
          <w:szCs w:val="18"/>
        </w:rPr>
        <w:t xml:space="preserve"> Kraków.</w:t>
      </w:r>
    </w:p>
    <w:p w14:paraId="5612A94C" w14:textId="77777777" w:rsidR="00DE00CA"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16523003" w14:textId="77777777" w:rsidR="00966C9F" w:rsidRDefault="00BA5498" w:rsidP="00966C9F">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966C9F">
        <w:rPr>
          <w:rFonts w:ascii="Verdana" w:hAnsi="Verdana"/>
          <w:sz w:val="18"/>
          <w:szCs w:val="18"/>
        </w:rPr>
        <w:t>Termin dostarczenia sprzętu uznaje się za dotrzymany, jeżeli przed jego upływem  Sprzedawca dostarczy towar na miejsce przeznaczenia w stanie zupełnym</w:t>
      </w:r>
      <w:r w:rsidR="00DE00CA" w:rsidRPr="00966C9F">
        <w:rPr>
          <w:rFonts w:ascii="Verdana" w:hAnsi="Verdana"/>
          <w:sz w:val="18"/>
          <w:szCs w:val="18"/>
        </w:rPr>
        <w:t xml:space="preserve">. </w:t>
      </w:r>
    </w:p>
    <w:p w14:paraId="6FC286AF" w14:textId="3258DE3A" w:rsidR="00BA5498" w:rsidRPr="00966C9F" w:rsidRDefault="00BA5498" w:rsidP="00966C9F">
      <w:pPr>
        <w:pStyle w:val="Tekstpodstawowy"/>
        <w:spacing w:line="240" w:lineRule="auto"/>
        <w:ind w:left="360" w:right="-47"/>
        <w:jc w:val="center"/>
        <w:rPr>
          <w:rFonts w:ascii="Verdana" w:hAnsi="Verdana"/>
          <w:sz w:val="18"/>
          <w:szCs w:val="18"/>
        </w:rPr>
      </w:pPr>
      <w:r w:rsidRPr="00966C9F">
        <w:rPr>
          <w:rFonts w:ascii="Verdana" w:hAnsi="Verdana"/>
          <w:b/>
          <w:sz w:val="18"/>
          <w:szCs w:val="18"/>
        </w:rPr>
        <w:t>§ 3</w:t>
      </w:r>
    </w:p>
    <w:p w14:paraId="14B5DD84" w14:textId="184C3EB4"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7013DA29" w:rsidR="00BA5498"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CD59FB">
        <w:rPr>
          <w:rFonts w:ascii="Verdana" w:hAnsi="Verdana"/>
          <w:sz w:val="18"/>
          <w:szCs w:val="18"/>
        </w:rPr>
        <w:t xml:space="preserve"> montaż oraz uruchomienie,</w:t>
      </w:r>
      <w:r w:rsidRPr="007B7CCB">
        <w:rPr>
          <w:rFonts w:ascii="Verdana" w:hAnsi="Verdana"/>
          <w:sz w:val="18"/>
          <w:szCs w:val="18"/>
        </w:rPr>
        <w:t xml:space="preserve"> dokumentację niezbędną do normalnego  użytkowania, konserwacji i naprawy przedmiotu umowy.</w:t>
      </w:r>
    </w:p>
    <w:p w14:paraId="6EE39DA9" w14:textId="7089C61C" w:rsidR="00A7788F" w:rsidRPr="00A7788F" w:rsidRDefault="00A7788F" w:rsidP="00231F64">
      <w:pPr>
        <w:tabs>
          <w:tab w:val="num" w:pos="360"/>
        </w:tabs>
        <w:ind w:left="340" w:right="-47"/>
        <w:jc w:val="both"/>
        <w:rPr>
          <w:rFonts w:ascii="Verdana" w:hAnsi="Verdana"/>
          <w:sz w:val="18"/>
          <w:szCs w:val="18"/>
          <w:lang w:val="pl-PL"/>
        </w:rPr>
      </w:pPr>
    </w:p>
    <w:p w14:paraId="6625DE20" w14:textId="2D2452C8" w:rsidR="00A7788F" w:rsidRPr="00A7788F" w:rsidRDefault="00A7788F" w:rsidP="00A7788F">
      <w:pPr>
        <w:pStyle w:val="Tekstpodstawowy"/>
        <w:tabs>
          <w:tab w:val="num" w:pos="360"/>
        </w:tabs>
        <w:spacing w:line="240" w:lineRule="auto"/>
        <w:ind w:left="340" w:right="-47"/>
        <w:jc w:val="both"/>
        <w:rPr>
          <w:rFonts w:ascii="Verdana" w:hAnsi="Verdana"/>
          <w:sz w:val="18"/>
          <w:szCs w:val="18"/>
        </w:rPr>
      </w:pP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7354D300"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Należność, o której mowa w § 6,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lastRenderedPageBreak/>
        <w:t xml:space="preserve">Zamawiający zobowiązuje Sprzedawcę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 poda identyfikator wewnętrzny (IDWew) jednostki Zamawiającego: 6750001923 ….. </w:t>
      </w:r>
    </w:p>
    <w:p w14:paraId="254C2FAD" w14:textId="30F73384"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393ED7F9" w14:textId="1CB9A8D3" w:rsidR="00BA5498"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367A3E">
      <w:pPr>
        <w:numPr>
          <w:ilvl w:val="0"/>
          <w:numId w:val="1"/>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367A3E">
      <w:pPr>
        <w:numPr>
          <w:ilvl w:val="0"/>
          <w:numId w:val="7"/>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2D88021"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EC140D">
        <w:rPr>
          <w:rFonts w:ascii="Verdana" w:hAnsi="Verdana"/>
          <w:bCs/>
          <w:sz w:val="18"/>
          <w:szCs w:val="18"/>
          <w:lang w:val="pl-PL" w:eastAsia="en-US"/>
        </w:rPr>
        <w:t>2</w:t>
      </w:r>
      <w:r w:rsidR="003941BE">
        <w:rPr>
          <w:rFonts w:ascii="Verdana" w:hAnsi="Verdana"/>
          <w:bCs/>
          <w:sz w:val="18"/>
          <w:szCs w:val="18"/>
          <w:lang w:val="pl-PL" w:eastAsia="en-US"/>
        </w:rPr>
        <w:t xml:space="preserve"> w dni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CE6683">
        <w:rPr>
          <w:rFonts w:ascii="Verdana" w:hAnsi="Verdana"/>
          <w:bCs/>
          <w:sz w:val="18"/>
          <w:szCs w:val="18"/>
          <w:lang w:val="pl-PL" w:eastAsia="en-US"/>
        </w:rPr>
        <w:t>21</w:t>
      </w:r>
      <w:r w:rsidR="00DF7A0D" w:rsidRPr="007B7CCB">
        <w:rPr>
          <w:rFonts w:ascii="Verdana" w:hAnsi="Verdana"/>
          <w:bCs/>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1D49254D"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w:t>
      </w:r>
      <w:r w:rsidR="00CE6683">
        <w:rPr>
          <w:rFonts w:ascii="Verdana" w:hAnsi="Verdana"/>
          <w:bCs/>
          <w:sz w:val="18"/>
          <w:szCs w:val="18"/>
          <w:lang w:val="pl-PL" w:eastAsia="en-US"/>
        </w:rPr>
        <w:t>21</w:t>
      </w:r>
      <w:r w:rsidRPr="007B7CCB">
        <w:rPr>
          <w:rFonts w:ascii="Verdana" w:hAnsi="Verdana"/>
          <w:bCs/>
          <w:sz w:val="18"/>
          <w:szCs w:val="18"/>
          <w:lang w:val="pl-PL" w:eastAsia="en-US"/>
        </w:rPr>
        <w:t xml:space="preserve">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367A3E">
      <w:pPr>
        <w:numPr>
          <w:ilvl w:val="0"/>
          <w:numId w:val="9"/>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w:t>
      </w:r>
      <w:r w:rsidRPr="007B7CCB">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367A3E">
      <w:pPr>
        <w:numPr>
          <w:ilvl w:val="0"/>
          <w:numId w:val="14"/>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4D800D2D"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30638F">
        <w:rPr>
          <w:rFonts w:ascii="Verdana" w:hAnsi="Verdana"/>
          <w:color w:val="000000"/>
          <w:sz w:val="18"/>
          <w:szCs w:val="18"/>
          <w:lang w:val="pl-PL"/>
        </w:rPr>
        <w:t>2</w:t>
      </w:r>
      <w:r w:rsidRPr="007B7CCB">
        <w:rPr>
          <w:rFonts w:ascii="Verdana" w:hAnsi="Verdana"/>
          <w:color w:val="000000"/>
          <w:sz w:val="18"/>
          <w:szCs w:val="18"/>
          <w:lang w:val="pl-PL"/>
        </w:rPr>
        <w:t xml:space="preserve"> ust 1;</w:t>
      </w:r>
      <w:bookmarkEnd w:id="4"/>
    </w:p>
    <w:p w14:paraId="5DBC3D65" w14:textId="77777777" w:rsidR="009870CE" w:rsidRPr="007B7CCB" w:rsidRDefault="009870CE" w:rsidP="00367A3E">
      <w:pPr>
        <w:numPr>
          <w:ilvl w:val="0"/>
          <w:numId w:val="14"/>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F0B997" w14:textId="21FE640A" w:rsidR="004A4203" w:rsidRPr="00A7788F"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A3A832D" w14:textId="1BE838D0" w:rsidR="004A4203" w:rsidRPr="00A7788F" w:rsidRDefault="00BA5498" w:rsidP="00A7788F">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w:t>
      </w:r>
      <w:r w:rsidR="00A7788F">
        <w:rPr>
          <w:rFonts w:ascii="Verdana" w:hAnsi="Verdana" w:cs="Times New Roman"/>
          <w:i/>
          <w:iCs/>
          <w:sz w:val="18"/>
          <w:szCs w:val="18"/>
          <w:lang w:val="pl-PL"/>
        </w:rPr>
        <w:t>h</w:t>
      </w: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367A3E">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w:t>
      </w:r>
      <w:r w:rsidRPr="007B7CCB">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7A046" w14:textId="77777777" w:rsidR="00000FC3" w:rsidRDefault="00000FC3">
      <w:r>
        <w:separator/>
      </w:r>
    </w:p>
  </w:endnote>
  <w:endnote w:type="continuationSeparator" w:id="0">
    <w:p w14:paraId="135D9CB4" w14:textId="77777777" w:rsidR="00000FC3" w:rsidRDefault="00000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DC28" w14:textId="77777777" w:rsidR="004B24F7" w:rsidRDefault="004B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B437" w14:textId="77777777" w:rsidR="004B24F7" w:rsidRDefault="004B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C94C" w14:textId="77777777" w:rsidR="004B24F7" w:rsidRDefault="004B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712DE" w14:textId="77777777" w:rsidR="00000FC3" w:rsidRDefault="00000FC3">
      <w:r>
        <w:separator/>
      </w:r>
    </w:p>
  </w:footnote>
  <w:footnote w:type="continuationSeparator" w:id="0">
    <w:p w14:paraId="2D8B33A9" w14:textId="77777777" w:rsidR="00000FC3" w:rsidRDefault="00000FC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67A3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67A3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67A3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FCB3" w14:textId="77777777" w:rsidR="004B24F7" w:rsidRDefault="004B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00A" w14:textId="492BFC45" w:rsidR="004B24F7" w:rsidRDefault="004B24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DF2B" w14:textId="77777777" w:rsidR="004B24F7" w:rsidRDefault="004B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F300CE90"/>
    <w:lvl w:ilvl="0" w:tplc="EFC4B508">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4485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3256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2556512">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0FC3"/>
    <w:rsid w:val="000033EA"/>
    <w:rsid w:val="0002467C"/>
    <w:rsid w:val="00040A7A"/>
    <w:rsid w:val="0007315E"/>
    <w:rsid w:val="000936CA"/>
    <w:rsid w:val="00097182"/>
    <w:rsid w:val="000A3160"/>
    <w:rsid w:val="000A37C3"/>
    <w:rsid w:val="000B0B2A"/>
    <w:rsid w:val="000B1A00"/>
    <w:rsid w:val="000B1F25"/>
    <w:rsid w:val="000C0F66"/>
    <w:rsid w:val="000C290D"/>
    <w:rsid w:val="000C4F83"/>
    <w:rsid w:val="000D2614"/>
    <w:rsid w:val="000D6322"/>
    <w:rsid w:val="000E3C9B"/>
    <w:rsid w:val="001347EA"/>
    <w:rsid w:val="00151A9E"/>
    <w:rsid w:val="00160A21"/>
    <w:rsid w:val="00161F0F"/>
    <w:rsid w:val="001717F2"/>
    <w:rsid w:val="001764D4"/>
    <w:rsid w:val="00177370"/>
    <w:rsid w:val="00180E1B"/>
    <w:rsid w:val="001A2CF6"/>
    <w:rsid w:val="001B28A3"/>
    <w:rsid w:val="001C36DD"/>
    <w:rsid w:val="001E7DC4"/>
    <w:rsid w:val="001F0E92"/>
    <w:rsid w:val="001F341B"/>
    <w:rsid w:val="00231F64"/>
    <w:rsid w:val="00236600"/>
    <w:rsid w:val="00240FAB"/>
    <w:rsid w:val="002430FD"/>
    <w:rsid w:val="002630AC"/>
    <w:rsid w:val="00267340"/>
    <w:rsid w:val="00275C59"/>
    <w:rsid w:val="00293E29"/>
    <w:rsid w:val="002A69AC"/>
    <w:rsid w:val="002B616F"/>
    <w:rsid w:val="002C04C8"/>
    <w:rsid w:val="002C151E"/>
    <w:rsid w:val="0030638F"/>
    <w:rsid w:val="00337165"/>
    <w:rsid w:val="00340FA6"/>
    <w:rsid w:val="0035314E"/>
    <w:rsid w:val="003618D6"/>
    <w:rsid w:val="00362E93"/>
    <w:rsid w:val="00367A3E"/>
    <w:rsid w:val="003941BE"/>
    <w:rsid w:val="003974EB"/>
    <w:rsid w:val="003C6167"/>
    <w:rsid w:val="003F1749"/>
    <w:rsid w:val="003F175D"/>
    <w:rsid w:val="00406CA1"/>
    <w:rsid w:val="0041089F"/>
    <w:rsid w:val="0044576E"/>
    <w:rsid w:val="00474CE2"/>
    <w:rsid w:val="00496551"/>
    <w:rsid w:val="00496924"/>
    <w:rsid w:val="004A4203"/>
    <w:rsid w:val="004A4C7B"/>
    <w:rsid w:val="004A692C"/>
    <w:rsid w:val="004B24F7"/>
    <w:rsid w:val="004B67F7"/>
    <w:rsid w:val="004C1A51"/>
    <w:rsid w:val="004C4EC3"/>
    <w:rsid w:val="004E7619"/>
    <w:rsid w:val="004E799A"/>
    <w:rsid w:val="004F30BD"/>
    <w:rsid w:val="0050219D"/>
    <w:rsid w:val="00511370"/>
    <w:rsid w:val="00512FD2"/>
    <w:rsid w:val="00523F87"/>
    <w:rsid w:val="00565E54"/>
    <w:rsid w:val="00565FE3"/>
    <w:rsid w:val="00584830"/>
    <w:rsid w:val="00587D14"/>
    <w:rsid w:val="00593053"/>
    <w:rsid w:val="00593CEB"/>
    <w:rsid w:val="00597E05"/>
    <w:rsid w:val="005A47DC"/>
    <w:rsid w:val="005C6D38"/>
    <w:rsid w:val="005D2104"/>
    <w:rsid w:val="006027DE"/>
    <w:rsid w:val="00614C95"/>
    <w:rsid w:val="00617BCD"/>
    <w:rsid w:val="00640829"/>
    <w:rsid w:val="00660027"/>
    <w:rsid w:val="00677061"/>
    <w:rsid w:val="006829FB"/>
    <w:rsid w:val="0069339E"/>
    <w:rsid w:val="00697926"/>
    <w:rsid w:val="006A450A"/>
    <w:rsid w:val="006F1C41"/>
    <w:rsid w:val="006F51B5"/>
    <w:rsid w:val="006F7905"/>
    <w:rsid w:val="00707703"/>
    <w:rsid w:val="00714F51"/>
    <w:rsid w:val="00717892"/>
    <w:rsid w:val="00731F6E"/>
    <w:rsid w:val="00770841"/>
    <w:rsid w:val="007754AD"/>
    <w:rsid w:val="00792F20"/>
    <w:rsid w:val="007A2EF1"/>
    <w:rsid w:val="007B00D4"/>
    <w:rsid w:val="007B0F2D"/>
    <w:rsid w:val="007B6FB0"/>
    <w:rsid w:val="007B7CCB"/>
    <w:rsid w:val="007D3E44"/>
    <w:rsid w:val="007D703B"/>
    <w:rsid w:val="007D73C0"/>
    <w:rsid w:val="00800261"/>
    <w:rsid w:val="00813A3A"/>
    <w:rsid w:val="00836248"/>
    <w:rsid w:val="00841B63"/>
    <w:rsid w:val="0086736E"/>
    <w:rsid w:val="00875549"/>
    <w:rsid w:val="008911F6"/>
    <w:rsid w:val="008B37CF"/>
    <w:rsid w:val="008D374F"/>
    <w:rsid w:val="008D3AF3"/>
    <w:rsid w:val="008E0730"/>
    <w:rsid w:val="008F7D45"/>
    <w:rsid w:val="00906C6B"/>
    <w:rsid w:val="0092337E"/>
    <w:rsid w:val="0092730E"/>
    <w:rsid w:val="00927A86"/>
    <w:rsid w:val="009561DA"/>
    <w:rsid w:val="00966C9F"/>
    <w:rsid w:val="0098131D"/>
    <w:rsid w:val="009821C1"/>
    <w:rsid w:val="0098432D"/>
    <w:rsid w:val="009870CE"/>
    <w:rsid w:val="00997B0E"/>
    <w:rsid w:val="009A694A"/>
    <w:rsid w:val="009A7064"/>
    <w:rsid w:val="009C0FAE"/>
    <w:rsid w:val="009F7ECA"/>
    <w:rsid w:val="00A0243F"/>
    <w:rsid w:val="00A14FCF"/>
    <w:rsid w:val="00A23E3A"/>
    <w:rsid w:val="00A42970"/>
    <w:rsid w:val="00A57131"/>
    <w:rsid w:val="00A601F8"/>
    <w:rsid w:val="00A6413B"/>
    <w:rsid w:val="00A701A7"/>
    <w:rsid w:val="00A70EA7"/>
    <w:rsid w:val="00A7788F"/>
    <w:rsid w:val="00AA7F39"/>
    <w:rsid w:val="00AD0EE8"/>
    <w:rsid w:val="00AE3BD0"/>
    <w:rsid w:val="00AF7449"/>
    <w:rsid w:val="00B26D12"/>
    <w:rsid w:val="00BA1B11"/>
    <w:rsid w:val="00BA3222"/>
    <w:rsid w:val="00BA5498"/>
    <w:rsid w:val="00BA626E"/>
    <w:rsid w:val="00BC13F0"/>
    <w:rsid w:val="00BD0C12"/>
    <w:rsid w:val="00BD5E3D"/>
    <w:rsid w:val="00C07E7C"/>
    <w:rsid w:val="00C12A61"/>
    <w:rsid w:val="00C14141"/>
    <w:rsid w:val="00C2196F"/>
    <w:rsid w:val="00C23E95"/>
    <w:rsid w:val="00C240DB"/>
    <w:rsid w:val="00C27ADB"/>
    <w:rsid w:val="00C500B9"/>
    <w:rsid w:val="00C51074"/>
    <w:rsid w:val="00C74D2A"/>
    <w:rsid w:val="00C923E8"/>
    <w:rsid w:val="00C93478"/>
    <w:rsid w:val="00CA3DAE"/>
    <w:rsid w:val="00CB052D"/>
    <w:rsid w:val="00CC7B6F"/>
    <w:rsid w:val="00CD12B0"/>
    <w:rsid w:val="00CD59FB"/>
    <w:rsid w:val="00CE4483"/>
    <w:rsid w:val="00CE6683"/>
    <w:rsid w:val="00CF556B"/>
    <w:rsid w:val="00D03706"/>
    <w:rsid w:val="00D23D50"/>
    <w:rsid w:val="00D2412A"/>
    <w:rsid w:val="00D432AD"/>
    <w:rsid w:val="00D46DCD"/>
    <w:rsid w:val="00D70657"/>
    <w:rsid w:val="00D90ED3"/>
    <w:rsid w:val="00D9696A"/>
    <w:rsid w:val="00D96F6D"/>
    <w:rsid w:val="00D97E9A"/>
    <w:rsid w:val="00DB3F71"/>
    <w:rsid w:val="00DB6E7D"/>
    <w:rsid w:val="00DC476B"/>
    <w:rsid w:val="00DD0EDB"/>
    <w:rsid w:val="00DD52F3"/>
    <w:rsid w:val="00DE00CA"/>
    <w:rsid w:val="00DE2464"/>
    <w:rsid w:val="00DF7A0D"/>
    <w:rsid w:val="00E13592"/>
    <w:rsid w:val="00E256BD"/>
    <w:rsid w:val="00E27575"/>
    <w:rsid w:val="00E3334C"/>
    <w:rsid w:val="00E41EFD"/>
    <w:rsid w:val="00E46554"/>
    <w:rsid w:val="00E4751B"/>
    <w:rsid w:val="00E874DC"/>
    <w:rsid w:val="00E93EAE"/>
    <w:rsid w:val="00EC140D"/>
    <w:rsid w:val="00ED4729"/>
    <w:rsid w:val="00ED7A5A"/>
    <w:rsid w:val="00EE6740"/>
    <w:rsid w:val="00EF0390"/>
    <w:rsid w:val="00EF19CA"/>
    <w:rsid w:val="00F07469"/>
    <w:rsid w:val="00F402C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34</TotalTime>
  <Pages>8</Pages>
  <Words>3502</Words>
  <Characters>21012</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21</cp:revision>
  <cp:lastPrinted>1899-12-31T23:00:00Z</cp:lastPrinted>
  <dcterms:created xsi:type="dcterms:W3CDTF">2026-05-08T09:17:00Z</dcterms:created>
  <dcterms:modified xsi:type="dcterms:W3CDTF">2026-09-23T09:27:00Z</dcterms:modified>
</cp:coreProperties>
</file>