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27EE3ED7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D4224B" w:rsidRPr="00D4224B">
        <w:rPr>
          <w:rFonts w:ascii="Verdana" w:hAnsi="Verdana"/>
          <w:b/>
          <w:sz w:val="18"/>
          <w:szCs w:val="18"/>
        </w:rPr>
        <w:t xml:space="preserve">dostawa laptopa -1 szt. dla </w:t>
      </w:r>
      <w:proofErr w:type="spellStart"/>
      <w:r w:rsidR="00D4224B" w:rsidRPr="00D4224B">
        <w:rPr>
          <w:rFonts w:ascii="Verdana" w:hAnsi="Verdana"/>
          <w:b/>
          <w:sz w:val="18"/>
          <w:szCs w:val="18"/>
        </w:rPr>
        <w:t>WEAIiIB</w:t>
      </w:r>
      <w:proofErr w:type="spellEnd"/>
      <w:r w:rsidR="00D4224B" w:rsidRPr="00D4224B">
        <w:rPr>
          <w:rFonts w:ascii="Verdana" w:hAnsi="Verdana"/>
          <w:b/>
          <w:sz w:val="18"/>
          <w:szCs w:val="18"/>
        </w:rPr>
        <w:t>- KC-DE-zp.25.474.2026</w:t>
      </w:r>
      <w:r w:rsidR="00D4224B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78A1E1C1" w:rsidR="00F7543F" w:rsidRPr="003D55D0" w:rsidRDefault="002303EE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Laptop </w:t>
            </w:r>
            <w:r w:rsidR="006E42A6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5BBC580E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79ED7E04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 xml:space="preserve">dni od daty podpisania umowy 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27085D56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miesięcy 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lastRenderedPageBreak/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6B7F45" w14:textId="77777777" w:rsidR="004565ED" w:rsidRDefault="004565ED">
      <w:r>
        <w:separator/>
      </w:r>
    </w:p>
  </w:endnote>
  <w:endnote w:type="continuationSeparator" w:id="0">
    <w:p w14:paraId="5EDDCB61" w14:textId="77777777" w:rsidR="004565ED" w:rsidRDefault="00456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597232" w14:textId="77777777" w:rsidR="004565ED" w:rsidRDefault="004565ED">
      <w:r>
        <w:separator/>
      </w:r>
    </w:p>
  </w:footnote>
  <w:footnote w:type="continuationSeparator" w:id="0">
    <w:p w14:paraId="50369C74" w14:textId="77777777" w:rsidR="004565ED" w:rsidRDefault="004565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03EE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37B7D"/>
    <w:rsid w:val="0044013C"/>
    <w:rsid w:val="004565ED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831C5"/>
    <w:rsid w:val="00592416"/>
    <w:rsid w:val="00592A03"/>
    <w:rsid w:val="00595C87"/>
    <w:rsid w:val="005A780E"/>
    <w:rsid w:val="005B7B2E"/>
    <w:rsid w:val="005D2C65"/>
    <w:rsid w:val="005E6D94"/>
    <w:rsid w:val="00617D58"/>
    <w:rsid w:val="00617E51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224B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754</Words>
  <Characters>4524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2026-07-22T11:07:00Z</cp:lastPrinted>
  <dcterms:created xsi:type="dcterms:W3CDTF">2026-07-22T11:07:00Z</dcterms:created>
  <dcterms:modified xsi:type="dcterms:W3CDTF">2026-09-23T09:26:00Z</dcterms:modified>
</cp:coreProperties>
</file>