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D4B0A4F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7E429D">
        <w:rPr>
          <w:rFonts w:ascii="Verdana" w:hAnsi="Verdana"/>
          <w:b/>
          <w:sz w:val="18"/>
          <w:szCs w:val="18"/>
        </w:rPr>
        <w:t>487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40DB4ED" w14:textId="057EBD9F" w:rsidR="00503D30" w:rsidRDefault="00B12BC7" w:rsidP="005D3F72">
      <w:pPr>
        <w:pStyle w:val="Akapitzlist"/>
        <w:numPr>
          <w:ilvl w:val="0"/>
          <w:numId w:val="2"/>
        </w:numPr>
        <w:spacing w:line="360" w:lineRule="auto"/>
        <w:ind w:left="0" w:right="-47" w:firstLine="0"/>
        <w:jc w:val="both"/>
      </w:pPr>
      <w:r w:rsidRPr="007E429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7E429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7E429D">
        <w:rPr>
          <w:rFonts w:ascii="Verdana" w:hAnsi="Verdana"/>
          <w:b/>
          <w:sz w:val="18"/>
          <w:szCs w:val="18"/>
        </w:rPr>
        <w:t xml:space="preserve"> </w:t>
      </w:r>
      <w:r w:rsidR="007E429D" w:rsidRPr="007E429D">
        <w:rPr>
          <w:rFonts w:ascii="Verdana" w:hAnsi="Verdana"/>
          <w:b/>
          <w:bCs/>
          <w:sz w:val="18"/>
          <w:szCs w:val="18"/>
        </w:rPr>
        <w:t>dostawa ferytomierza 1 szt. dla WIMiIP- KC-DE-zp.25.487.2026</w:t>
      </w: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A88EA" w14:textId="77777777" w:rsidR="003144FE" w:rsidRDefault="003144FE">
      <w:pPr>
        <w:spacing w:after="0" w:line="240" w:lineRule="auto"/>
      </w:pPr>
      <w:r>
        <w:separator/>
      </w:r>
    </w:p>
  </w:endnote>
  <w:endnote w:type="continuationSeparator" w:id="0">
    <w:p w14:paraId="3BD4DF28" w14:textId="77777777" w:rsidR="003144FE" w:rsidRDefault="0031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144F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D4458" w14:textId="77777777" w:rsidR="003144FE" w:rsidRDefault="003144FE">
      <w:pPr>
        <w:spacing w:after="0" w:line="240" w:lineRule="auto"/>
      </w:pPr>
      <w:r>
        <w:separator/>
      </w:r>
    </w:p>
  </w:footnote>
  <w:footnote w:type="continuationSeparator" w:id="0">
    <w:p w14:paraId="0E7E08DB" w14:textId="77777777" w:rsidR="003144FE" w:rsidRDefault="00314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96605"/>
    <w:rsid w:val="001A7A53"/>
    <w:rsid w:val="001B0B91"/>
    <w:rsid w:val="001F4E82"/>
    <w:rsid w:val="002303FA"/>
    <w:rsid w:val="002333D7"/>
    <w:rsid w:val="00237270"/>
    <w:rsid w:val="00285E58"/>
    <w:rsid w:val="002C151E"/>
    <w:rsid w:val="003144FE"/>
    <w:rsid w:val="00337243"/>
    <w:rsid w:val="00350B40"/>
    <w:rsid w:val="00391C2D"/>
    <w:rsid w:val="003D1274"/>
    <w:rsid w:val="004304EF"/>
    <w:rsid w:val="00430A9F"/>
    <w:rsid w:val="00482779"/>
    <w:rsid w:val="00503D30"/>
    <w:rsid w:val="00521F5E"/>
    <w:rsid w:val="005540B6"/>
    <w:rsid w:val="005741C5"/>
    <w:rsid w:val="00592416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7E429D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2026-01-02T11:14:00Z</cp:lastPrinted>
  <dcterms:created xsi:type="dcterms:W3CDTF">2026-03-16T09:57:00Z</dcterms:created>
  <dcterms:modified xsi:type="dcterms:W3CDTF">2026-09-24T08:38:00Z</dcterms:modified>
</cp:coreProperties>
</file>