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3D55D0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 xml:space="preserve">Załącznik nr </w:t>
      </w:r>
      <w:r w:rsidR="00012286" w:rsidRPr="003D55D0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3D55D0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3D55D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Dział Zamówień Publicznych</w:t>
      </w:r>
      <w:r w:rsidR="008D2AB8" w:rsidRPr="003D55D0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Al. Mickiewicza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30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D55D0" w:rsidRDefault="00D14AA4" w:rsidP="008D2AB8">
      <w:pPr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30-059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Kraków</w:t>
      </w:r>
      <w:r w:rsidR="008D2AB8" w:rsidRPr="003D55D0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D55D0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52D617B7" w:rsidR="008D2AB8" w:rsidRPr="003D55D0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053CD" w:rsidRPr="005053CD">
        <w:rPr>
          <w:rFonts w:ascii="Arial" w:hAnsi="Arial" w:cs="Arial"/>
          <w:b/>
          <w:bCs/>
          <w:sz w:val="18"/>
          <w:szCs w:val="18"/>
          <w:lang w:eastAsia="en-US"/>
        </w:rPr>
        <w:t xml:space="preserve">dostawa </w:t>
      </w:r>
      <w:proofErr w:type="spellStart"/>
      <w:r w:rsidR="005053CD" w:rsidRPr="005053CD">
        <w:rPr>
          <w:rFonts w:ascii="Arial" w:hAnsi="Arial" w:cs="Arial"/>
          <w:b/>
          <w:bCs/>
          <w:sz w:val="18"/>
          <w:szCs w:val="18"/>
          <w:lang w:eastAsia="en-US"/>
        </w:rPr>
        <w:t>ferytomierza</w:t>
      </w:r>
      <w:proofErr w:type="spellEnd"/>
      <w:r w:rsidR="005053CD" w:rsidRPr="005053CD">
        <w:rPr>
          <w:rFonts w:ascii="Arial" w:hAnsi="Arial" w:cs="Arial"/>
          <w:b/>
          <w:bCs/>
          <w:sz w:val="18"/>
          <w:szCs w:val="18"/>
          <w:lang w:eastAsia="en-US"/>
        </w:rPr>
        <w:t xml:space="preserve"> 1 szt. dla </w:t>
      </w:r>
      <w:proofErr w:type="spellStart"/>
      <w:r w:rsidR="005053CD" w:rsidRPr="005053CD">
        <w:rPr>
          <w:rFonts w:ascii="Arial" w:hAnsi="Arial" w:cs="Arial"/>
          <w:b/>
          <w:bCs/>
          <w:sz w:val="18"/>
          <w:szCs w:val="18"/>
          <w:lang w:eastAsia="en-US"/>
        </w:rPr>
        <w:t>WIMiIP</w:t>
      </w:r>
      <w:proofErr w:type="spellEnd"/>
      <w:r w:rsidR="005053CD" w:rsidRPr="005053CD">
        <w:rPr>
          <w:rFonts w:ascii="Arial" w:hAnsi="Arial" w:cs="Arial"/>
          <w:b/>
          <w:bCs/>
          <w:sz w:val="18"/>
          <w:szCs w:val="18"/>
          <w:lang w:eastAsia="en-US"/>
        </w:rPr>
        <w:t>- KC-DE-zp.25.487.2026</w:t>
      </w:r>
      <w:r w:rsidR="005053CD">
        <w:rPr>
          <w:rFonts w:ascii="Arial" w:hAnsi="Arial" w:cs="Arial"/>
          <w:sz w:val="18"/>
          <w:szCs w:val="18"/>
          <w:lang w:eastAsia="en-US"/>
        </w:rPr>
        <w:t xml:space="preserve"> </w:t>
      </w:r>
      <w:r w:rsidRPr="003D55D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559"/>
        <w:gridCol w:w="851"/>
        <w:gridCol w:w="1134"/>
        <w:gridCol w:w="1031"/>
        <w:gridCol w:w="851"/>
        <w:gridCol w:w="2001"/>
      </w:tblGrid>
      <w:tr w:rsidR="00F7543F" w:rsidRPr="003D55D0" w14:paraId="21B38913" w14:textId="77777777" w:rsidTr="006E42A6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3D55D0" w14:paraId="78AB5CB0" w14:textId="77777777" w:rsidTr="006E42A6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3D55D0" w14:paraId="3B019C17" w14:textId="77777777" w:rsidTr="006E42A6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69F6D07D" w:rsidR="00F7543F" w:rsidRPr="003D55D0" w:rsidRDefault="00C61963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/>
                <w:bCs/>
                <w:sz w:val="18"/>
                <w:szCs w:val="18"/>
              </w:rPr>
              <w:t>Ferytomierz</w:t>
            </w:r>
            <w:proofErr w:type="spellEnd"/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3D55D0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3D55D0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9E0986D" w14:textId="2956DF72" w:rsidR="00005077" w:rsidRPr="003D55D0" w:rsidRDefault="00005077" w:rsidP="00005077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 xml:space="preserve">Termin realizacji umowy: </w:t>
      </w:r>
      <w:r w:rsidRPr="003D55D0">
        <w:rPr>
          <w:rFonts w:ascii="Verdana" w:hAnsi="Verdana"/>
          <w:bCs/>
          <w:sz w:val="18"/>
          <w:szCs w:val="18"/>
        </w:rPr>
        <w:t xml:space="preserve">……….. </w:t>
      </w:r>
      <w:r w:rsidRPr="003D55D0">
        <w:rPr>
          <w:rFonts w:ascii="Verdana" w:hAnsi="Verdana"/>
          <w:b/>
          <w:sz w:val="18"/>
          <w:szCs w:val="18"/>
        </w:rPr>
        <w:t>dni od daty podpisania umowy .</w:t>
      </w:r>
      <w:r w:rsidR="001F24F3" w:rsidRPr="003D55D0">
        <w:rPr>
          <w:rFonts w:ascii="Verdana" w:hAnsi="Verdana"/>
          <w:bCs/>
          <w:sz w:val="18"/>
          <w:szCs w:val="18"/>
          <w:highlight w:val="yellow"/>
        </w:rPr>
        <w:t xml:space="preserve"> /kryterium oceny ofert/</w:t>
      </w:r>
    </w:p>
    <w:p w14:paraId="0CCD8806" w14:textId="77777777" w:rsidR="00680D6A" w:rsidRPr="003D55D0" w:rsidRDefault="00680D6A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EF2FAED" w14:textId="7F9C871D" w:rsidR="0056133D" w:rsidRPr="003D55D0" w:rsidRDefault="008D2AB8" w:rsidP="00B2172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Okres udzielonej gwarancji wynosi:</w:t>
      </w:r>
      <w:r w:rsidR="00B21729" w:rsidRPr="003D55D0">
        <w:rPr>
          <w:rFonts w:ascii="Verdana" w:hAnsi="Verdana"/>
          <w:b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>…………………………</w:t>
      </w:r>
      <w:r w:rsidR="0056133D" w:rsidRPr="003D55D0">
        <w:rPr>
          <w:rFonts w:ascii="Verdana" w:hAnsi="Verdana"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 xml:space="preserve">miesięcy </w:t>
      </w:r>
      <w:r w:rsidR="00220F19" w:rsidRPr="003D55D0">
        <w:rPr>
          <w:rFonts w:ascii="Verdana" w:hAnsi="Verdana"/>
          <w:bCs/>
          <w:sz w:val="18"/>
          <w:szCs w:val="18"/>
          <w:highlight w:val="yellow"/>
        </w:rPr>
        <w:t xml:space="preserve"> /kryterium oceny ofert/</w:t>
      </w:r>
    </w:p>
    <w:p w14:paraId="67AD71FC" w14:textId="77777777" w:rsidR="008D2AB8" w:rsidRPr="003D55D0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D55D0">
        <w:rPr>
          <w:rFonts w:ascii="Verdana" w:hAnsi="Verdana"/>
          <w:sz w:val="18"/>
          <w:szCs w:val="18"/>
        </w:rPr>
        <w:t>6 marca 2018 r</w:t>
      </w:r>
      <w:r w:rsidRPr="003D55D0">
        <w:rPr>
          <w:rFonts w:ascii="Verdana" w:hAnsi="Verdana"/>
          <w:sz w:val="18"/>
          <w:szCs w:val="18"/>
        </w:rPr>
        <w:t>.</w:t>
      </w:r>
      <w:r w:rsidR="00A0022B" w:rsidRPr="003D55D0">
        <w:rPr>
          <w:rFonts w:ascii="Verdana" w:hAnsi="Verdana"/>
          <w:sz w:val="18"/>
          <w:szCs w:val="18"/>
        </w:rPr>
        <w:t xml:space="preserve"> Prawo przedsiębiorców, </w:t>
      </w:r>
      <w:r w:rsidRPr="003D55D0">
        <w:rPr>
          <w:rFonts w:ascii="Verdana" w:hAnsi="Verdana"/>
          <w:sz w:val="18"/>
          <w:szCs w:val="18"/>
        </w:rPr>
        <w:t>należymy do małych lub średnich przedsiębiorców:</w:t>
      </w:r>
      <w:r w:rsidRPr="003D55D0">
        <w:rPr>
          <w:rFonts w:ascii="Verdana" w:hAnsi="Verdana"/>
          <w:b/>
          <w:sz w:val="18"/>
          <w:szCs w:val="18"/>
        </w:rPr>
        <w:t xml:space="preserve"> TAK/NIE</w:t>
      </w:r>
    </w:p>
    <w:p w14:paraId="473E9F5A" w14:textId="1DC4FE58" w:rsidR="004856CF" w:rsidRPr="003D55D0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Termin płatności:</w:t>
      </w:r>
      <w:r w:rsidR="004856CF" w:rsidRPr="003D55D0">
        <w:rPr>
          <w:rFonts w:ascii="Verdana" w:hAnsi="Verdana"/>
          <w:b/>
          <w:sz w:val="18"/>
          <w:szCs w:val="18"/>
        </w:rPr>
        <w:t xml:space="preserve"> </w:t>
      </w:r>
      <w:r w:rsidR="004856CF" w:rsidRPr="003D55D0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4856CF" w:rsidRPr="003D55D0">
        <w:rPr>
          <w:rFonts w:ascii="Verdana" w:hAnsi="Verdana"/>
          <w:bCs/>
          <w:sz w:val="18"/>
          <w:szCs w:val="18"/>
        </w:rPr>
        <w:t>KSeF</w:t>
      </w:r>
      <w:proofErr w:type="spellEnd"/>
      <w:r w:rsidR="004856CF" w:rsidRPr="003D55D0">
        <w:rPr>
          <w:rFonts w:ascii="Verdana" w:hAnsi="Verdana"/>
          <w:bCs/>
          <w:sz w:val="18"/>
          <w:szCs w:val="18"/>
        </w:rPr>
        <w:t xml:space="preserve"> ID).</w:t>
      </w:r>
    </w:p>
    <w:p w14:paraId="170B6478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2F418AF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0E0CEDA3" w14:textId="77777777" w:rsidR="00A840F3" w:rsidRPr="003D55D0" w:rsidRDefault="00A840F3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CF154B9" w14:textId="487427FF" w:rsidR="00FF2E17" w:rsidRPr="003D55D0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3D55D0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D55D0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6E1D8A1" w14:textId="77777777" w:rsidR="00EA1E2F" w:rsidRPr="003D55D0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3D55D0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55D0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213BEC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3D55D0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3D55D0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Nazwa podwykonawcy</w:t>
            </w:r>
            <w:r w:rsidRPr="003D55D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3D55D0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3D55D0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3D55D0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3D55D0">
        <w:rPr>
          <w:rFonts w:ascii="Verdana" w:hAnsi="Verdana" w:cs="Times New Roman"/>
          <w:sz w:val="18"/>
          <w:szCs w:val="18"/>
        </w:rPr>
        <w:tab/>
        <w:t>Imię i Nazwisko</w:t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3D55D0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ab/>
        <w:t xml:space="preserve"> </w:t>
      </w:r>
    </w:p>
    <w:p w14:paraId="275D7EEC" w14:textId="77777777" w:rsidR="003D55D0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</w:p>
    <w:p w14:paraId="656DD95D" w14:textId="77777777" w:rsidR="003D55D0" w:rsidRPr="003D55D0" w:rsidRDefault="003D55D0" w:rsidP="003D55D0">
      <w:pPr>
        <w:numPr>
          <w:ilvl w:val="0"/>
          <w:numId w:val="1"/>
        </w:numPr>
        <w:ind w:left="426" w:firstLine="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238B2EE" w14:textId="77777777" w:rsidR="003D55D0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2F553543" w14:textId="44282386" w:rsidR="00EA1E2F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  <w:r w:rsidRPr="003D55D0"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publicznych:</w:t>
      </w:r>
      <w:r w:rsidR="00EA1E2F" w:rsidRPr="003D55D0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D55D0">
        <w:rPr>
          <w:rFonts w:ascii="Verdana" w:hAnsi="Verdana"/>
          <w:sz w:val="18"/>
          <w:szCs w:val="18"/>
        </w:rPr>
        <w:t>ych</w:t>
      </w:r>
      <w:proofErr w:type="spellEnd"/>
      <w:r w:rsidRPr="003D55D0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3D55D0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3D55D0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3D55D0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3D55D0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3D55D0">
        <w:rPr>
          <w:rFonts w:ascii="Verdana" w:hAnsi="Verdana"/>
          <w:b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D55D0">
        <w:rPr>
          <w:rFonts w:ascii="Verdana" w:hAnsi="Verdana"/>
          <w:sz w:val="18"/>
          <w:szCs w:val="18"/>
          <w:lang w:eastAsia="zh-CN"/>
        </w:rPr>
        <w:t>.</w:t>
      </w:r>
    </w:p>
    <w:p w14:paraId="0A317854" w14:textId="42EC5E42" w:rsidR="00EA1E2F" w:rsidRPr="003D55D0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3D5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B4E71" w14:textId="77777777" w:rsidR="00F205B5" w:rsidRDefault="00F205B5">
      <w:r>
        <w:separator/>
      </w:r>
    </w:p>
  </w:endnote>
  <w:endnote w:type="continuationSeparator" w:id="0">
    <w:p w14:paraId="053FADA0" w14:textId="77777777" w:rsidR="00F205B5" w:rsidRDefault="00F205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E3592" w14:textId="77777777" w:rsidR="00F205B5" w:rsidRDefault="00F205B5">
      <w:r>
        <w:separator/>
      </w:r>
    </w:p>
  </w:footnote>
  <w:footnote w:type="continuationSeparator" w:id="0">
    <w:p w14:paraId="65F24A67" w14:textId="77777777" w:rsidR="00F205B5" w:rsidRDefault="00F205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442D" w14:textId="69CD6E24" w:rsidR="00EA3E49" w:rsidRDefault="00EA3E49">
    <w:pPr>
      <w:pStyle w:val="Nagwek"/>
      <w:rPr>
        <w:sz w:val="22"/>
      </w:rPr>
    </w:pPr>
  </w:p>
  <w:p w14:paraId="068C632B" w14:textId="5C216E1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1"/>
  </w:num>
  <w:num w:numId="13" w16cid:durableId="2122844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E41"/>
    <w:rsid w:val="00005077"/>
    <w:rsid w:val="00007891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E7AD2"/>
    <w:rsid w:val="000F3192"/>
    <w:rsid w:val="000F4EEC"/>
    <w:rsid w:val="000F5256"/>
    <w:rsid w:val="000F6589"/>
    <w:rsid w:val="00106636"/>
    <w:rsid w:val="001122C2"/>
    <w:rsid w:val="00116EC6"/>
    <w:rsid w:val="001801DD"/>
    <w:rsid w:val="001871ED"/>
    <w:rsid w:val="00196605"/>
    <w:rsid w:val="001B734C"/>
    <w:rsid w:val="001C28A9"/>
    <w:rsid w:val="001D4612"/>
    <w:rsid w:val="001E50E1"/>
    <w:rsid w:val="001F24F3"/>
    <w:rsid w:val="001F2EEA"/>
    <w:rsid w:val="00207E98"/>
    <w:rsid w:val="00220F19"/>
    <w:rsid w:val="00221361"/>
    <w:rsid w:val="00223193"/>
    <w:rsid w:val="002303EE"/>
    <w:rsid w:val="002333D7"/>
    <w:rsid w:val="00237CC0"/>
    <w:rsid w:val="002723B0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4404"/>
    <w:rsid w:val="003D55D0"/>
    <w:rsid w:val="003D6B0F"/>
    <w:rsid w:val="003F3905"/>
    <w:rsid w:val="00437B7D"/>
    <w:rsid w:val="0044013C"/>
    <w:rsid w:val="00481FB1"/>
    <w:rsid w:val="004856CF"/>
    <w:rsid w:val="004872AA"/>
    <w:rsid w:val="004B7300"/>
    <w:rsid w:val="004C6753"/>
    <w:rsid w:val="004D554A"/>
    <w:rsid w:val="004E6227"/>
    <w:rsid w:val="004E770B"/>
    <w:rsid w:val="00501AA1"/>
    <w:rsid w:val="00501C0E"/>
    <w:rsid w:val="005053CD"/>
    <w:rsid w:val="005168D6"/>
    <w:rsid w:val="00542720"/>
    <w:rsid w:val="005576C0"/>
    <w:rsid w:val="0056133D"/>
    <w:rsid w:val="005667D2"/>
    <w:rsid w:val="005831C5"/>
    <w:rsid w:val="00592416"/>
    <w:rsid w:val="00592A03"/>
    <w:rsid w:val="00595C87"/>
    <w:rsid w:val="005A780E"/>
    <w:rsid w:val="005B7B2E"/>
    <w:rsid w:val="005D2C65"/>
    <w:rsid w:val="005E6D94"/>
    <w:rsid w:val="00617D58"/>
    <w:rsid w:val="00633113"/>
    <w:rsid w:val="0063384F"/>
    <w:rsid w:val="00637CED"/>
    <w:rsid w:val="00643C6F"/>
    <w:rsid w:val="00646202"/>
    <w:rsid w:val="0065290F"/>
    <w:rsid w:val="006608E3"/>
    <w:rsid w:val="006749FA"/>
    <w:rsid w:val="00680D6A"/>
    <w:rsid w:val="006815F6"/>
    <w:rsid w:val="0068576A"/>
    <w:rsid w:val="006B67C7"/>
    <w:rsid w:val="006D0DFC"/>
    <w:rsid w:val="006E37A2"/>
    <w:rsid w:val="006E42A6"/>
    <w:rsid w:val="006E4A4C"/>
    <w:rsid w:val="006F6C6C"/>
    <w:rsid w:val="0073379F"/>
    <w:rsid w:val="007744FE"/>
    <w:rsid w:val="007748F0"/>
    <w:rsid w:val="007752CE"/>
    <w:rsid w:val="007A04B2"/>
    <w:rsid w:val="007A0D83"/>
    <w:rsid w:val="007A4129"/>
    <w:rsid w:val="007A4321"/>
    <w:rsid w:val="007A4FFA"/>
    <w:rsid w:val="007D762A"/>
    <w:rsid w:val="0083096E"/>
    <w:rsid w:val="00833933"/>
    <w:rsid w:val="0083567C"/>
    <w:rsid w:val="00853083"/>
    <w:rsid w:val="008636F4"/>
    <w:rsid w:val="00866AC9"/>
    <w:rsid w:val="008678A9"/>
    <w:rsid w:val="008B2F0C"/>
    <w:rsid w:val="008B39B8"/>
    <w:rsid w:val="008B4928"/>
    <w:rsid w:val="008B6159"/>
    <w:rsid w:val="008B6F43"/>
    <w:rsid w:val="008D2AB8"/>
    <w:rsid w:val="008E3DB6"/>
    <w:rsid w:val="008F08FC"/>
    <w:rsid w:val="008F1C66"/>
    <w:rsid w:val="00905AFA"/>
    <w:rsid w:val="0091196F"/>
    <w:rsid w:val="00916ADD"/>
    <w:rsid w:val="00951C2F"/>
    <w:rsid w:val="00970FE4"/>
    <w:rsid w:val="00980873"/>
    <w:rsid w:val="009B1AF1"/>
    <w:rsid w:val="009D1D22"/>
    <w:rsid w:val="009D5B54"/>
    <w:rsid w:val="009F1CC9"/>
    <w:rsid w:val="00A0022B"/>
    <w:rsid w:val="00A0662A"/>
    <w:rsid w:val="00A346FE"/>
    <w:rsid w:val="00A34F03"/>
    <w:rsid w:val="00A47B4D"/>
    <w:rsid w:val="00A83018"/>
    <w:rsid w:val="00A840F3"/>
    <w:rsid w:val="00A90996"/>
    <w:rsid w:val="00AC79B9"/>
    <w:rsid w:val="00AE7922"/>
    <w:rsid w:val="00AF3EAD"/>
    <w:rsid w:val="00AF4095"/>
    <w:rsid w:val="00AF704D"/>
    <w:rsid w:val="00B03D31"/>
    <w:rsid w:val="00B21729"/>
    <w:rsid w:val="00B35BA8"/>
    <w:rsid w:val="00B51BC2"/>
    <w:rsid w:val="00B774DC"/>
    <w:rsid w:val="00B83509"/>
    <w:rsid w:val="00BD7FE2"/>
    <w:rsid w:val="00BE0468"/>
    <w:rsid w:val="00C11FCB"/>
    <w:rsid w:val="00C153FE"/>
    <w:rsid w:val="00C308C1"/>
    <w:rsid w:val="00C61963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4AA4"/>
    <w:rsid w:val="00D24208"/>
    <w:rsid w:val="00D24B7D"/>
    <w:rsid w:val="00D25543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22B27"/>
    <w:rsid w:val="00E3562F"/>
    <w:rsid w:val="00E44371"/>
    <w:rsid w:val="00E5627D"/>
    <w:rsid w:val="00E755E0"/>
    <w:rsid w:val="00E90D2D"/>
    <w:rsid w:val="00E949B0"/>
    <w:rsid w:val="00EA1E2F"/>
    <w:rsid w:val="00EA3E49"/>
    <w:rsid w:val="00EB7B6F"/>
    <w:rsid w:val="00EC0BEA"/>
    <w:rsid w:val="00EC41E9"/>
    <w:rsid w:val="00ED2F04"/>
    <w:rsid w:val="00EE48AA"/>
    <w:rsid w:val="00F00591"/>
    <w:rsid w:val="00F05DF4"/>
    <w:rsid w:val="00F205B5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B4024"/>
    <w:rsid w:val="00FC0581"/>
    <w:rsid w:val="00FE3B86"/>
    <w:rsid w:val="00FE545C"/>
    <w:rsid w:val="00FF0451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762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2026-07-22T11:07:00Z</cp:lastPrinted>
  <dcterms:created xsi:type="dcterms:W3CDTF">2026-07-22T11:07:00Z</dcterms:created>
  <dcterms:modified xsi:type="dcterms:W3CDTF">2026-09-24T08:37:00Z</dcterms:modified>
</cp:coreProperties>
</file>