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ACDF4" w14:textId="54919D7A" w:rsidR="00890B92" w:rsidRDefault="00B14A08" w:rsidP="00890B92">
      <w:pPr>
        <w:spacing w:after="240"/>
        <w:jc w:val="right"/>
        <w:rPr>
          <w:sz w:val="22"/>
          <w:szCs w:val="22"/>
        </w:rPr>
      </w:pPr>
      <w:r w:rsidRPr="00B14A0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4A08">
        <w:rPr>
          <w:sz w:val="22"/>
          <w:szCs w:val="22"/>
        </w:rPr>
        <w:t>2026-10-05</w:t>
      </w:r>
    </w:p>
    <w:p w14:paraId="5F14E3C6" w14:textId="77777777" w:rsidR="00B14A08" w:rsidRPr="00B14A08" w:rsidRDefault="00B14A08" w:rsidP="00890B92">
      <w:pPr>
        <w:rPr>
          <w:b/>
          <w:bCs/>
          <w:sz w:val="22"/>
          <w:szCs w:val="22"/>
        </w:rPr>
      </w:pPr>
      <w:r w:rsidRPr="00B14A08">
        <w:rPr>
          <w:b/>
          <w:bCs/>
          <w:sz w:val="22"/>
          <w:szCs w:val="22"/>
        </w:rPr>
        <w:t>Akademia Górniczo - Hutnicza</w:t>
      </w:r>
    </w:p>
    <w:p w14:paraId="3C1263D0" w14:textId="77777777" w:rsidR="00B14A08" w:rsidRPr="00B14A08" w:rsidRDefault="00B14A08" w:rsidP="00890B92">
      <w:pPr>
        <w:rPr>
          <w:b/>
          <w:bCs/>
          <w:sz w:val="22"/>
          <w:szCs w:val="22"/>
        </w:rPr>
      </w:pPr>
      <w:r w:rsidRPr="00B14A08">
        <w:rPr>
          <w:b/>
          <w:bCs/>
          <w:sz w:val="22"/>
          <w:szCs w:val="22"/>
        </w:rPr>
        <w:t>im. Stanisława Staszica w Krakowie</w:t>
      </w:r>
    </w:p>
    <w:p w14:paraId="4D9BB9AB" w14:textId="288BF7FC" w:rsidR="00890B92" w:rsidRPr="00D91931" w:rsidRDefault="00B14A08" w:rsidP="00890B92">
      <w:pPr>
        <w:rPr>
          <w:b/>
          <w:bCs/>
          <w:sz w:val="22"/>
          <w:szCs w:val="22"/>
        </w:rPr>
      </w:pPr>
      <w:r w:rsidRPr="00B14A08">
        <w:rPr>
          <w:b/>
          <w:bCs/>
          <w:sz w:val="22"/>
          <w:szCs w:val="22"/>
        </w:rPr>
        <w:t>Dział Zamówień Publicznych</w:t>
      </w:r>
    </w:p>
    <w:p w14:paraId="6A2EBF84" w14:textId="39C3B8C0" w:rsidR="00890B92" w:rsidRPr="00BD5546" w:rsidRDefault="00B14A08" w:rsidP="00890B92">
      <w:pPr>
        <w:rPr>
          <w:sz w:val="22"/>
          <w:szCs w:val="22"/>
        </w:rPr>
      </w:pPr>
      <w:r w:rsidRPr="00B14A0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4A08">
        <w:rPr>
          <w:sz w:val="22"/>
          <w:szCs w:val="22"/>
        </w:rPr>
        <w:t>30</w:t>
      </w:r>
    </w:p>
    <w:p w14:paraId="1E762876" w14:textId="31C0DDD4" w:rsidR="00890B92" w:rsidRPr="00BD5546" w:rsidRDefault="00B14A08" w:rsidP="00890B92">
      <w:pPr>
        <w:rPr>
          <w:sz w:val="22"/>
          <w:szCs w:val="22"/>
        </w:rPr>
      </w:pPr>
      <w:r w:rsidRPr="00B14A0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4A08">
        <w:rPr>
          <w:sz w:val="22"/>
          <w:szCs w:val="22"/>
        </w:rPr>
        <w:t>Kraków</w:t>
      </w:r>
    </w:p>
    <w:p w14:paraId="35FAF3DC" w14:textId="6D48B27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4A08" w:rsidRPr="00B14A08">
        <w:rPr>
          <w:b/>
          <w:sz w:val="22"/>
          <w:szCs w:val="22"/>
        </w:rPr>
        <w:t>KC-DE-zp.25.410.2026</w:t>
      </w:r>
      <w:r w:rsidR="00A80738" w:rsidRPr="00890B92">
        <w:rPr>
          <w:sz w:val="22"/>
          <w:szCs w:val="22"/>
        </w:rPr>
        <w:tab/>
        <w:t xml:space="preserve"> </w:t>
      </w:r>
    </w:p>
    <w:p w14:paraId="776A13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700C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8C59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41E06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54AB99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EBEBE75" w14:textId="215D7C6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14A08" w:rsidRPr="00B14A0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69D57DC" w14:textId="2890222E" w:rsidR="00A80738" w:rsidRPr="00890B92" w:rsidRDefault="00B14A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4A08">
        <w:rPr>
          <w:b/>
          <w:sz w:val="22"/>
          <w:szCs w:val="22"/>
        </w:rPr>
        <w:t>Dostawa torów pomiarowych do spektrometrii promieniowania gamma dla WEiP - KC-DE-zp.25.410.2026</w:t>
      </w:r>
    </w:p>
    <w:p w14:paraId="4D40661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A997206" w14:textId="7D00AAD6" w:rsidR="0069085C" w:rsidRPr="00890B92" w:rsidRDefault="00B14A08" w:rsidP="00A80738">
      <w:pPr>
        <w:spacing w:before="120" w:after="120"/>
        <w:jc w:val="both"/>
        <w:rPr>
          <w:sz w:val="22"/>
          <w:szCs w:val="22"/>
        </w:rPr>
      </w:pPr>
      <w:r w:rsidRPr="00B14A08">
        <w:rPr>
          <w:b/>
          <w:sz w:val="22"/>
          <w:szCs w:val="22"/>
        </w:rPr>
        <w:t>185 000.00</w:t>
      </w:r>
      <w:r w:rsidR="00890B92" w:rsidRPr="00890B92">
        <w:rPr>
          <w:sz w:val="22"/>
          <w:szCs w:val="22"/>
        </w:rPr>
        <w:t xml:space="preserve"> zł brutto.</w:t>
      </w:r>
    </w:p>
    <w:p w14:paraId="2BB818B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98D15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A4AF0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D2390" w14:textId="77777777" w:rsidR="002A36E0" w:rsidRDefault="002A36E0">
      <w:r>
        <w:separator/>
      </w:r>
    </w:p>
  </w:endnote>
  <w:endnote w:type="continuationSeparator" w:id="0">
    <w:p w14:paraId="11420C5C" w14:textId="77777777" w:rsidR="002A36E0" w:rsidRDefault="002A3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FB4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F97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34F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E91FBF">
        <v:line id="_x0000_s1025" style="position:absolute;left:0;text-align:left;z-index:251657728" from="-3.85pt,8.7pt" to="455.15pt,8.7pt"/>
      </w:pict>
    </w:r>
  </w:p>
  <w:p w14:paraId="008AC3A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442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C33386" w14:textId="77777777" w:rsidR="009F189D" w:rsidRDefault="009F189D">
    <w:pPr>
      <w:pStyle w:val="Stopka"/>
      <w:tabs>
        <w:tab w:val="clear" w:pos="4536"/>
      </w:tabs>
      <w:jc w:val="center"/>
    </w:pPr>
  </w:p>
  <w:p w14:paraId="419C63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17E5" w14:textId="77777777" w:rsidR="002A36E0" w:rsidRDefault="002A36E0">
      <w:r>
        <w:separator/>
      </w:r>
    </w:p>
  </w:footnote>
  <w:footnote w:type="continuationSeparator" w:id="0">
    <w:p w14:paraId="4D4E0381" w14:textId="77777777" w:rsidR="002A36E0" w:rsidRDefault="002A3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E816D" w14:textId="77777777" w:rsidR="00B14A08" w:rsidRDefault="00B14A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38AB5" w14:textId="77777777" w:rsidR="00B14A08" w:rsidRDefault="00B14A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04069" w14:textId="77777777" w:rsidR="00B14A08" w:rsidRDefault="00B14A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644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A36E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4A08"/>
    <w:rsid w:val="00B426D2"/>
    <w:rsid w:val="00B65DB5"/>
    <w:rsid w:val="00C236D3"/>
    <w:rsid w:val="00C36644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7C41BD"/>
  <w15:chartTrackingRefBased/>
  <w15:docId w15:val="{43BF81A5-C29D-4B21-B5D8-D5E78BA0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2026-10-05T05:30:00Z</dcterms:created>
  <dcterms:modified xsi:type="dcterms:W3CDTF">2026-10-05T05:30:00Z</dcterms:modified>
</cp:coreProperties>
</file>