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42DD0" w14:textId="7214DC78" w:rsidR="00FB7F50" w:rsidRPr="002245BE" w:rsidRDefault="0043684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3684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3684F">
        <w:rPr>
          <w:sz w:val="22"/>
          <w:szCs w:val="22"/>
        </w:rPr>
        <w:t>2026-10-02</w:t>
      </w:r>
    </w:p>
    <w:p w14:paraId="57FE4A2B" w14:textId="77777777" w:rsidR="00FB7F50" w:rsidRPr="00943580" w:rsidRDefault="00FB7F50" w:rsidP="004E7234">
      <w:pPr>
        <w:spacing w:after="240"/>
        <w:rPr>
          <w:sz w:val="20"/>
          <w:szCs w:val="20"/>
        </w:rPr>
      </w:pPr>
    </w:p>
    <w:p w14:paraId="4879DAEC" w14:textId="77777777" w:rsidR="0043684F" w:rsidRPr="00943580" w:rsidRDefault="0043684F" w:rsidP="00FB7F50">
      <w:pPr>
        <w:spacing w:after="40"/>
        <w:rPr>
          <w:b/>
          <w:bCs/>
          <w:sz w:val="20"/>
          <w:szCs w:val="20"/>
        </w:rPr>
      </w:pPr>
      <w:r w:rsidRPr="00943580">
        <w:rPr>
          <w:b/>
          <w:bCs/>
          <w:sz w:val="20"/>
          <w:szCs w:val="20"/>
        </w:rPr>
        <w:t>Akademia Górniczo - Hutnicza</w:t>
      </w:r>
    </w:p>
    <w:p w14:paraId="26D984CD" w14:textId="77777777" w:rsidR="0043684F" w:rsidRPr="00943580" w:rsidRDefault="0043684F" w:rsidP="00FB7F50">
      <w:pPr>
        <w:spacing w:after="40"/>
        <w:rPr>
          <w:b/>
          <w:bCs/>
          <w:sz w:val="20"/>
          <w:szCs w:val="20"/>
        </w:rPr>
      </w:pPr>
      <w:r w:rsidRPr="00943580">
        <w:rPr>
          <w:b/>
          <w:bCs/>
          <w:sz w:val="20"/>
          <w:szCs w:val="20"/>
        </w:rPr>
        <w:t>im. Stanisława Staszica w Krakowie</w:t>
      </w:r>
    </w:p>
    <w:p w14:paraId="51704A02" w14:textId="01C875FB" w:rsidR="00FB7F50" w:rsidRPr="00943580" w:rsidRDefault="0043684F" w:rsidP="00FB7F50">
      <w:pPr>
        <w:spacing w:after="40"/>
        <w:rPr>
          <w:b/>
          <w:bCs/>
          <w:sz w:val="20"/>
          <w:szCs w:val="20"/>
        </w:rPr>
      </w:pPr>
      <w:r w:rsidRPr="00943580">
        <w:rPr>
          <w:b/>
          <w:bCs/>
          <w:sz w:val="20"/>
          <w:szCs w:val="20"/>
        </w:rPr>
        <w:t>Dział Zamówień Publicznych</w:t>
      </w:r>
    </w:p>
    <w:p w14:paraId="5BD40844" w14:textId="717A1F4D" w:rsidR="00FB7F50" w:rsidRPr="00943580" w:rsidRDefault="0043684F" w:rsidP="00FB7F50">
      <w:pPr>
        <w:rPr>
          <w:sz w:val="20"/>
          <w:szCs w:val="20"/>
        </w:rPr>
      </w:pPr>
      <w:r w:rsidRPr="00943580">
        <w:rPr>
          <w:sz w:val="20"/>
          <w:szCs w:val="20"/>
        </w:rPr>
        <w:t>Al. Mickiewicza</w:t>
      </w:r>
      <w:r w:rsidR="00FB7F50" w:rsidRPr="00943580">
        <w:rPr>
          <w:sz w:val="20"/>
          <w:szCs w:val="20"/>
        </w:rPr>
        <w:t xml:space="preserve"> </w:t>
      </w:r>
      <w:r w:rsidRPr="00943580">
        <w:rPr>
          <w:sz w:val="20"/>
          <w:szCs w:val="20"/>
        </w:rPr>
        <w:t>30</w:t>
      </w:r>
    </w:p>
    <w:p w14:paraId="704DF4DD" w14:textId="59AC20E8" w:rsidR="00FB7F50" w:rsidRPr="00943580" w:rsidRDefault="0043684F" w:rsidP="00FB7F50">
      <w:pPr>
        <w:rPr>
          <w:sz w:val="20"/>
          <w:szCs w:val="20"/>
        </w:rPr>
      </w:pPr>
      <w:r w:rsidRPr="00943580">
        <w:rPr>
          <w:sz w:val="20"/>
          <w:szCs w:val="20"/>
        </w:rPr>
        <w:t>30-059</w:t>
      </w:r>
      <w:r w:rsidR="00FB7F50" w:rsidRPr="00943580">
        <w:rPr>
          <w:sz w:val="20"/>
          <w:szCs w:val="20"/>
        </w:rPr>
        <w:t xml:space="preserve"> </w:t>
      </w:r>
      <w:r w:rsidRPr="00943580">
        <w:rPr>
          <w:sz w:val="20"/>
          <w:szCs w:val="20"/>
        </w:rPr>
        <w:t>Kraków</w:t>
      </w:r>
    </w:p>
    <w:p w14:paraId="79B7AC2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6546DB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3684F" w:rsidRPr="00607F9B" w14:paraId="06330975" w14:textId="77777777" w:rsidTr="00057054">
        <w:trPr>
          <w:trHeight w:val="638"/>
        </w:trPr>
        <w:tc>
          <w:tcPr>
            <w:tcW w:w="959" w:type="dxa"/>
          </w:tcPr>
          <w:p w14:paraId="1B5D7C77" w14:textId="77777777" w:rsidR="0043684F" w:rsidRPr="00607F9B" w:rsidRDefault="0043684F" w:rsidP="000570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C7CAE2E" w14:textId="51C30B54" w:rsidR="0043684F" w:rsidRPr="00607F9B" w:rsidRDefault="0043684F" w:rsidP="000570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3684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3684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684F">
              <w:rPr>
                <w:b/>
                <w:bCs/>
                <w:sz w:val="22"/>
                <w:szCs w:val="22"/>
              </w:rPr>
              <w:t>Nagranie i produkcja 12 filmów informacyjno-promocyjnych w j. angielskim realizowanych w projekcie w ramach programu Sieć NAWA-EURAXESS – umowa nr BPI/EUR/2024/1/00006/U/00001 - KC-DE-zp.25.356.2026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684F">
              <w:rPr>
                <w:b/>
                <w:sz w:val="22"/>
                <w:szCs w:val="22"/>
              </w:rPr>
              <w:t>KC-DE-zp.25.356.2026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28142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684F" w14:paraId="7F66564B" w14:textId="77777777" w:rsidTr="000570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FC5271A" w14:textId="4BB1F270" w:rsidR="0043684F" w:rsidRPr="00D26ED6" w:rsidRDefault="0043684F" w:rsidP="000570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3684F">
              <w:rPr>
                <w:b/>
                <w:sz w:val="22"/>
                <w:szCs w:val="22"/>
              </w:rPr>
              <w:t>Skillspace</w:t>
            </w:r>
            <w:proofErr w:type="spellEnd"/>
            <w:r w:rsidRPr="0043684F">
              <w:rPr>
                <w:b/>
                <w:sz w:val="22"/>
                <w:szCs w:val="22"/>
              </w:rPr>
              <w:t xml:space="preserve"> | Michał Badura</w:t>
            </w:r>
          </w:p>
          <w:p w14:paraId="1979D169" w14:textId="6A2B3AFE" w:rsidR="0043684F" w:rsidRPr="009F0E5C" w:rsidRDefault="0043684F" w:rsidP="00057054">
            <w:pPr>
              <w:jc w:val="both"/>
              <w:rPr>
                <w:bCs/>
                <w:sz w:val="22"/>
                <w:szCs w:val="22"/>
              </w:rPr>
            </w:pPr>
            <w:r w:rsidRPr="0043684F">
              <w:rPr>
                <w:bCs/>
                <w:sz w:val="22"/>
                <w:szCs w:val="22"/>
              </w:rPr>
              <w:t>Wodna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684F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3684F">
              <w:rPr>
                <w:bCs/>
                <w:sz w:val="22"/>
                <w:szCs w:val="22"/>
              </w:rPr>
              <w:t>/15</w:t>
            </w:r>
          </w:p>
          <w:p w14:paraId="71636F20" w14:textId="1BF7A3BA" w:rsidR="0043684F" w:rsidRPr="009F0E5C" w:rsidRDefault="0043684F" w:rsidP="00057054">
            <w:pPr>
              <w:jc w:val="both"/>
              <w:rPr>
                <w:bCs/>
                <w:sz w:val="22"/>
                <w:szCs w:val="22"/>
              </w:rPr>
            </w:pPr>
            <w:r w:rsidRPr="0043684F">
              <w:rPr>
                <w:bCs/>
                <w:sz w:val="22"/>
                <w:szCs w:val="22"/>
              </w:rPr>
              <w:t>30-719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684F">
              <w:rPr>
                <w:bCs/>
                <w:sz w:val="22"/>
                <w:szCs w:val="22"/>
              </w:rPr>
              <w:t>Kraków</w:t>
            </w:r>
          </w:p>
          <w:p w14:paraId="0EAB117E" w14:textId="77777777" w:rsidR="0043684F" w:rsidRPr="00D26ED6" w:rsidRDefault="0043684F" w:rsidP="000570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CAD3C8" w14:textId="679CFAEA" w:rsidR="0043684F" w:rsidRDefault="0043684F" w:rsidP="0005705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3684F">
              <w:rPr>
                <w:sz w:val="22"/>
                <w:szCs w:val="22"/>
              </w:rPr>
              <w:t>Nagranie i produkcja 12 filmów informacyjno-promocyjnych w j. angielskim realizowanych w projekcie w ramach programu Sieć NAWA-EURAXESS – umowa nr BPI/EUR/2024/1/00006/U/00001 - KC-DE-zp.25.356.2026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72B84A9" w14:textId="5E0C7807" w:rsidR="0043684F" w:rsidRPr="00D26ED6" w:rsidRDefault="0043684F" w:rsidP="0005705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3684F">
              <w:rPr>
                <w:b/>
                <w:sz w:val="22"/>
                <w:szCs w:val="22"/>
              </w:rPr>
              <w:t>170 000.00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B8D1B8A" w14:textId="77777777" w:rsidR="0043684F" w:rsidRDefault="0043684F" w:rsidP="0005705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0733E9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268"/>
        <w:gridCol w:w="1842"/>
        <w:gridCol w:w="2127"/>
      </w:tblGrid>
      <w:tr w:rsidR="00943580" w:rsidRPr="008567C7" w14:paraId="479E99A7" w14:textId="77777777" w:rsidTr="00943580">
        <w:trPr>
          <w:trHeight w:val="510"/>
        </w:trPr>
        <w:tc>
          <w:tcPr>
            <w:tcW w:w="709" w:type="dxa"/>
            <w:vAlign w:val="center"/>
          </w:tcPr>
          <w:p w14:paraId="603434AA" w14:textId="77777777" w:rsidR="00943580" w:rsidRPr="008567C7" w:rsidRDefault="009435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DD53E7E" w14:textId="77777777" w:rsidR="00943580" w:rsidRPr="008567C7" w:rsidRDefault="009435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8CB39D3" w14:textId="6B5CFCFD" w:rsidR="00943580" w:rsidRPr="008567C7" w:rsidRDefault="009435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77760327" w14:textId="7E380C49" w:rsidR="00943580" w:rsidRPr="008567C7" w:rsidRDefault="009435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skierowanych do realizacji zamówienia</w:t>
            </w:r>
          </w:p>
        </w:tc>
        <w:tc>
          <w:tcPr>
            <w:tcW w:w="1842" w:type="dxa"/>
            <w:vAlign w:val="center"/>
          </w:tcPr>
          <w:p w14:paraId="0563F585" w14:textId="6F1BC9BE" w:rsidR="00943580" w:rsidRPr="008567C7" w:rsidRDefault="009435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Jakość filmów</w:t>
            </w:r>
          </w:p>
        </w:tc>
        <w:tc>
          <w:tcPr>
            <w:tcW w:w="2127" w:type="dxa"/>
            <w:vAlign w:val="center"/>
          </w:tcPr>
          <w:p w14:paraId="626B40B7" w14:textId="77777777" w:rsidR="00943580" w:rsidRPr="008567C7" w:rsidRDefault="009435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43580" w:rsidRPr="008567C7" w14:paraId="14B5D23A" w14:textId="77777777" w:rsidTr="00943580">
        <w:tc>
          <w:tcPr>
            <w:tcW w:w="709" w:type="dxa"/>
            <w:vAlign w:val="center"/>
          </w:tcPr>
          <w:p w14:paraId="6E7C16D3" w14:textId="4E87A021" w:rsidR="00943580" w:rsidRPr="008567C7" w:rsidRDefault="00943580" w:rsidP="000570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27" w:type="dxa"/>
            <w:vAlign w:val="center"/>
          </w:tcPr>
          <w:p w14:paraId="29849789" w14:textId="40C35A45" w:rsidR="00943580" w:rsidRPr="002B6761" w:rsidRDefault="00943580" w:rsidP="000570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Skillspace</w:t>
            </w:r>
            <w:proofErr w:type="spellEnd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| Michał Badura</w:t>
            </w:r>
          </w:p>
          <w:p w14:paraId="5EB63869" w14:textId="0993257F" w:rsidR="00943580" w:rsidRPr="008567C7" w:rsidRDefault="00943580" w:rsidP="000570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14:paraId="0F9F0597" w14:textId="08863926" w:rsidR="00943580" w:rsidRPr="001B7815" w:rsidRDefault="00943580" w:rsidP="000570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30-719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2A6257B" w14:textId="7B983532" w:rsidR="00943580" w:rsidRPr="008567C7" w:rsidRDefault="00943580" w:rsidP="000570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1AF8BF4B" w14:textId="71872372" w:rsidR="00943580" w:rsidRPr="008567C7" w:rsidRDefault="00943580" w:rsidP="000570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2" w:type="dxa"/>
            <w:vAlign w:val="center"/>
          </w:tcPr>
          <w:p w14:paraId="53CF7164" w14:textId="705B4424" w:rsidR="00943580" w:rsidRPr="008567C7" w:rsidRDefault="00943580" w:rsidP="000570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127" w:type="dxa"/>
            <w:vAlign w:val="center"/>
          </w:tcPr>
          <w:p w14:paraId="63B43DDA" w14:textId="436308FF" w:rsidR="00943580" w:rsidRPr="008567C7" w:rsidRDefault="00943580" w:rsidP="000570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43580" w:rsidRPr="008567C7" w14:paraId="23B73576" w14:textId="77777777" w:rsidTr="000A21EA">
        <w:tc>
          <w:tcPr>
            <w:tcW w:w="709" w:type="dxa"/>
            <w:vAlign w:val="center"/>
          </w:tcPr>
          <w:p w14:paraId="495D05D0" w14:textId="4FFF74C3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0B4DAFA" w14:textId="2AF89267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CreativeStudio.com.pl Adrian Łapczyński</w:t>
            </w:r>
          </w:p>
          <w:p w14:paraId="05415734" w14:textId="43564CFB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Lipska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/33</w:t>
            </w:r>
          </w:p>
          <w:p w14:paraId="36BB2A14" w14:textId="19B27DCC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30-721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549FFFB" w14:textId="3F94562F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  <w:tc>
          <w:tcPr>
            <w:tcW w:w="2268" w:type="dxa"/>
          </w:tcPr>
          <w:p w14:paraId="42EE1B4C" w14:textId="26369A4B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1B3D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439A07A7" w14:textId="38E5EF8A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1B3D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33C4E5F8" w14:textId="30E9E2A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1B3D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5DB669DF" w14:textId="77777777" w:rsidTr="00EC54D7">
        <w:tc>
          <w:tcPr>
            <w:tcW w:w="709" w:type="dxa"/>
            <w:vAlign w:val="center"/>
          </w:tcPr>
          <w:p w14:paraId="0A4A2BB8" w14:textId="2443762E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A7BE6D1" w14:textId="2D840255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PRZELOT MEDIA SPÓŁKA Z </w:t>
            </w: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OGRANICZONĄ ODPOWIEDZIALNOŚCIĄ</w:t>
            </w:r>
          </w:p>
          <w:p w14:paraId="5E52C9DF" w14:textId="45941791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Majków Folwark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1b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9176A12" w14:textId="0BE756E5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97-306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Majków-Folwark</w:t>
            </w:r>
          </w:p>
        </w:tc>
        <w:tc>
          <w:tcPr>
            <w:tcW w:w="1134" w:type="dxa"/>
          </w:tcPr>
          <w:p w14:paraId="024D0A43" w14:textId="3A829863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*)</w:t>
            </w:r>
          </w:p>
        </w:tc>
        <w:tc>
          <w:tcPr>
            <w:tcW w:w="2268" w:type="dxa"/>
          </w:tcPr>
          <w:p w14:paraId="608F5805" w14:textId="69AFB291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7630B40C" w14:textId="2BC03369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487C2579" w14:textId="000143E0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3AE5F0F2" w14:textId="77777777" w:rsidTr="00EC54D7">
        <w:tc>
          <w:tcPr>
            <w:tcW w:w="709" w:type="dxa"/>
            <w:vAlign w:val="center"/>
          </w:tcPr>
          <w:p w14:paraId="6D5343C9" w14:textId="2F15D7F2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E5C6E6E" w14:textId="43506267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New Media Project</w:t>
            </w:r>
          </w:p>
          <w:p w14:paraId="2B0547E8" w14:textId="5E570690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Jana Kowalczyka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/623</w:t>
            </w:r>
          </w:p>
          <w:p w14:paraId="04A44FE0" w14:textId="3829006B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03-193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</w:tcPr>
          <w:p w14:paraId="2E98E785" w14:textId="54CD064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3AF69410" w14:textId="1DCD7D06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209AECE0" w14:textId="7B340FE7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2EBD9ABC" w14:textId="441E9C2A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0D48E12D" w14:textId="77777777" w:rsidTr="00EC54D7">
        <w:tc>
          <w:tcPr>
            <w:tcW w:w="709" w:type="dxa"/>
            <w:vAlign w:val="center"/>
          </w:tcPr>
          <w:p w14:paraId="333F590F" w14:textId="52BE22CE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048630D" w14:textId="2C5C4147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Karolina Biernacka ART</w:t>
            </w:r>
          </w:p>
          <w:p w14:paraId="140CB1F5" w14:textId="09A673CB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Topolowa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23a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13BB60" w14:textId="3AB2A323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55-093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Śliwice</w:t>
            </w:r>
          </w:p>
        </w:tc>
        <w:tc>
          <w:tcPr>
            <w:tcW w:w="1134" w:type="dxa"/>
          </w:tcPr>
          <w:p w14:paraId="7E0834A1" w14:textId="7A8413E0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1BD7EDC4" w14:textId="5640EC9A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45C9339F" w14:textId="676E9352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657D26DD" w14:textId="410DE562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693749BD" w14:textId="77777777" w:rsidTr="00EC54D7">
        <w:tc>
          <w:tcPr>
            <w:tcW w:w="709" w:type="dxa"/>
            <w:vAlign w:val="center"/>
          </w:tcPr>
          <w:p w14:paraId="2DFCBECD" w14:textId="43B4A48E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5430886D" w14:textId="6A297E91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Dominik Judka</w:t>
            </w:r>
          </w:p>
          <w:p w14:paraId="64EEA226" w14:textId="22739B7A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Dwernickiego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CF82DE" w14:textId="12283F02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38-700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Ustrzyki Dolne</w:t>
            </w:r>
          </w:p>
        </w:tc>
        <w:tc>
          <w:tcPr>
            <w:tcW w:w="1134" w:type="dxa"/>
          </w:tcPr>
          <w:p w14:paraId="00DC4A2E" w14:textId="42E0B372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1E167DC9" w14:textId="09AC3DE6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5FE44EE7" w14:textId="38408114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7B182B05" w14:textId="3D4E5D20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1647F756" w14:textId="77777777" w:rsidTr="00EC54D7">
        <w:tc>
          <w:tcPr>
            <w:tcW w:w="709" w:type="dxa"/>
            <w:vAlign w:val="center"/>
          </w:tcPr>
          <w:p w14:paraId="4F665563" w14:textId="794BEC94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23E69D9E" w14:textId="0C630D93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relacje.video</w:t>
            </w:r>
            <w:proofErr w:type="spellEnd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Andrzejewski</w:t>
            </w:r>
          </w:p>
          <w:p w14:paraId="61398A64" w14:textId="48384A45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Przemysłowa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777F0FEB" w14:textId="43922643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85-758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134" w:type="dxa"/>
          </w:tcPr>
          <w:p w14:paraId="6092924C" w14:textId="5C28F495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7203450C" w14:textId="411F39D6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027CDC97" w14:textId="505E78D6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1349EE4F" w14:textId="6F7D79AB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140C8E70" w14:textId="77777777" w:rsidTr="00EC54D7">
        <w:tc>
          <w:tcPr>
            <w:tcW w:w="709" w:type="dxa"/>
            <w:vAlign w:val="center"/>
          </w:tcPr>
          <w:p w14:paraId="198F43B9" w14:textId="71AB02B3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7" w:type="dxa"/>
            <w:vAlign w:val="center"/>
          </w:tcPr>
          <w:p w14:paraId="2825BD8A" w14:textId="5BAA0FB4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STUDIO SALACH SPÓŁKA Z OGRANICZONĄ ODPOWIEDZIALNOŚCIĄ</w:t>
            </w:r>
          </w:p>
          <w:p w14:paraId="4AE52CDA" w14:textId="2CA9D357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Katowicka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35A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14:paraId="54F6793E" w14:textId="2B6DBA1D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43-600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Jaworzno</w:t>
            </w:r>
          </w:p>
        </w:tc>
        <w:tc>
          <w:tcPr>
            <w:tcW w:w="1134" w:type="dxa"/>
          </w:tcPr>
          <w:p w14:paraId="0E961565" w14:textId="56A7A999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2EBF7D50" w14:textId="5973D6DF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033733B1" w14:textId="083FC41A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5E91A24F" w14:textId="22B84813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23B6EDC8" w14:textId="77777777" w:rsidTr="00EC54D7">
        <w:tc>
          <w:tcPr>
            <w:tcW w:w="709" w:type="dxa"/>
            <w:vAlign w:val="center"/>
          </w:tcPr>
          <w:p w14:paraId="787A09BA" w14:textId="54934C87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27" w:type="dxa"/>
            <w:vAlign w:val="center"/>
          </w:tcPr>
          <w:p w14:paraId="7CD412C7" w14:textId="3ADF14E9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STUDIO SIERMIX SP. Z O.O.</w:t>
            </w:r>
          </w:p>
          <w:p w14:paraId="6EE154B3" w14:textId="6BC7FB4A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KNAPY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57B5355" w14:textId="004171EC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98-360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LUTUTÓW</w:t>
            </w:r>
          </w:p>
        </w:tc>
        <w:tc>
          <w:tcPr>
            <w:tcW w:w="1134" w:type="dxa"/>
          </w:tcPr>
          <w:p w14:paraId="7738CAE7" w14:textId="2FA19650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58CCF6C1" w14:textId="44FC6BBF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4A232740" w14:textId="33410C3D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46A0D923" w14:textId="48028C28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76EA4982" w14:textId="77777777" w:rsidTr="00EC54D7">
        <w:tc>
          <w:tcPr>
            <w:tcW w:w="709" w:type="dxa"/>
            <w:vAlign w:val="center"/>
          </w:tcPr>
          <w:p w14:paraId="0C4750D7" w14:textId="2B01FC9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27" w:type="dxa"/>
            <w:vAlign w:val="center"/>
          </w:tcPr>
          <w:p w14:paraId="26F4FF7B" w14:textId="1341D226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BDV PIOTR SAWICKI</w:t>
            </w:r>
          </w:p>
          <w:p w14:paraId="1FF9CE14" w14:textId="734020A7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Michała Drzymały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D63982D" w14:textId="49D33D36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93-479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134" w:type="dxa"/>
          </w:tcPr>
          <w:p w14:paraId="00D1D80F" w14:textId="3BC753E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0D5A6589" w14:textId="79DB8B4B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5FF5E115" w14:textId="6E3F1D13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0F4F7939" w14:textId="1EBDF6E6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6221C325" w14:textId="77777777" w:rsidTr="00EC54D7">
        <w:tc>
          <w:tcPr>
            <w:tcW w:w="709" w:type="dxa"/>
            <w:vAlign w:val="center"/>
          </w:tcPr>
          <w:p w14:paraId="195F9B52" w14:textId="4877708B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7" w:type="dxa"/>
            <w:vAlign w:val="center"/>
          </w:tcPr>
          <w:p w14:paraId="03D64680" w14:textId="1B58A721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filmowo-reklamowa </w:t>
            </w:r>
            <w:proofErr w:type="spellStart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Aimart</w:t>
            </w:r>
            <w:proofErr w:type="spellEnd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Lech </w:t>
            </w:r>
            <w:proofErr w:type="spellStart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Wilczaszek</w:t>
            </w:r>
            <w:proofErr w:type="spellEnd"/>
          </w:p>
          <w:p w14:paraId="4E5B4855" w14:textId="0F7BCDB3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Glinki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/131</w:t>
            </w:r>
          </w:p>
          <w:p w14:paraId="1EF2C8B0" w14:textId="3E345153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85-861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134" w:type="dxa"/>
          </w:tcPr>
          <w:p w14:paraId="6309B950" w14:textId="27B2096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071726CE" w14:textId="02782AD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1E38602A" w14:textId="122DF7F2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1FDC5125" w14:textId="6931143D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284C92B0" w14:textId="77777777" w:rsidTr="00EC54D7">
        <w:tc>
          <w:tcPr>
            <w:tcW w:w="709" w:type="dxa"/>
            <w:vAlign w:val="center"/>
          </w:tcPr>
          <w:p w14:paraId="4351D224" w14:textId="63204282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7" w:type="dxa"/>
            <w:vAlign w:val="center"/>
          </w:tcPr>
          <w:p w14:paraId="34F78A0B" w14:textId="27F83424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Agnieszka </w:t>
            </w:r>
            <w:proofErr w:type="spellStart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Bekalarczyk</w:t>
            </w:r>
            <w:proofErr w:type="spellEnd"/>
          </w:p>
          <w:p w14:paraId="17778F1B" w14:textId="6E817E22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ul. Jana Heweliusza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/819</w:t>
            </w:r>
          </w:p>
          <w:p w14:paraId="60B9C0BE" w14:textId="33861BED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80-890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</w:tcPr>
          <w:p w14:paraId="5124333B" w14:textId="13F8DC41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74CE4216" w14:textId="3CF21071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27CA3629" w14:textId="3EB99B3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06CE02C2" w14:textId="7691BA15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721AE9C1" w14:textId="77777777" w:rsidTr="00EC54D7">
        <w:tc>
          <w:tcPr>
            <w:tcW w:w="709" w:type="dxa"/>
            <w:vAlign w:val="center"/>
          </w:tcPr>
          <w:p w14:paraId="7F5EB4F5" w14:textId="584F5A2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27" w:type="dxa"/>
            <w:vAlign w:val="center"/>
          </w:tcPr>
          <w:p w14:paraId="6F51264B" w14:textId="6515AF15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Grupa Media Art Sp. z o.o.</w:t>
            </w:r>
          </w:p>
          <w:p w14:paraId="1736FEDD" w14:textId="53809D52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Szopena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3DC2240" w14:textId="1D27349C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38-500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Sanok</w:t>
            </w:r>
          </w:p>
        </w:tc>
        <w:tc>
          <w:tcPr>
            <w:tcW w:w="1134" w:type="dxa"/>
          </w:tcPr>
          <w:p w14:paraId="1F1AD369" w14:textId="53AB8E94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632D14AC" w14:textId="5D5079E0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537EE6CC" w14:textId="1A48027D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2F65DEA3" w14:textId="46B32140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7021E329" w14:textId="77777777" w:rsidTr="00EC54D7">
        <w:tc>
          <w:tcPr>
            <w:tcW w:w="709" w:type="dxa"/>
            <w:vAlign w:val="center"/>
          </w:tcPr>
          <w:p w14:paraId="20595B4D" w14:textId="7F3AD127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27" w:type="dxa"/>
            <w:vAlign w:val="center"/>
          </w:tcPr>
          <w:p w14:paraId="1F1056DE" w14:textId="7E1CB838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FUNDACJA MAZURYMEDIA</w:t>
            </w:r>
          </w:p>
          <w:p w14:paraId="50E13779" w14:textId="3AE2E4E3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Profesorska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/19</w:t>
            </w:r>
          </w:p>
          <w:p w14:paraId="6B19F8F7" w14:textId="4C24700B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10-080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</w:tc>
        <w:tc>
          <w:tcPr>
            <w:tcW w:w="1134" w:type="dxa"/>
          </w:tcPr>
          <w:p w14:paraId="5E711E07" w14:textId="7708429D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3499EDF3" w14:textId="5388CD74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104A6357" w14:textId="6989E2CA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016739D2" w14:textId="29E5042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66D545AD" w14:textId="77777777" w:rsidTr="00EC54D7">
        <w:tc>
          <w:tcPr>
            <w:tcW w:w="709" w:type="dxa"/>
            <w:vAlign w:val="center"/>
          </w:tcPr>
          <w:p w14:paraId="1391A71A" w14:textId="6DFBA4A0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127" w:type="dxa"/>
            <w:vAlign w:val="center"/>
          </w:tcPr>
          <w:p w14:paraId="55C450A8" w14:textId="6FD3C64C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Kool</w:t>
            </w:r>
            <w:proofErr w:type="spellEnd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Films</w:t>
            </w:r>
            <w:proofErr w:type="spellEnd"/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Tomasz Mróz</w:t>
            </w:r>
          </w:p>
          <w:p w14:paraId="6757306B" w14:textId="62E70FE2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ul. Konstanty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/18</w:t>
            </w:r>
          </w:p>
          <w:p w14:paraId="16E96E96" w14:textId="50DEF85F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134" w:type="dxa"/>
          </w:tcPr>
          <w:p w14:paraId="144431AF" w14:textId="2E13E47F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1732BB1A" w14:textId="7BA347FD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10409496" w14:textId="2C6118B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4F6167BB" w14:textId="47D24C51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  <w:tr w:rsidR="00943580" w:rsidRPr="008567C7" w14:paraId="2F1D5319" w14:textId="77777777" w:rsidTr="00943580">
        <w:trPr>
          <w:trHeight w:val="698"/>
        </w:trPr>
        <w:tc>
          <w:tcPr>
            <w:tcW w:w="709" w:type="dxa"/>
            <w:vAlign w:val="center"/>
          </w:tcPr>
          <w:p w14:paraId="545BAB26" w14:textId="264EC428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27" w:type="dxa"/>
            <w:vAlign w:val="center"/>
          </w:tcPr>
          <w:p w14:paraId="5BC1C1CC" w14:textId="30F7680F" w:rsidR="00943580" w:rsidRPr="002B6761" w:rsidRDefault="00943580" w:rsidP="009435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/>
                <w:sz w:val="18"/>
                <w:szCs w:val="18"/>
              </w:rPr>
              <w:t>APLAN MEDIA Spółka z ograniczoną odpowiedzialnością</w:t>
            </w:r>
          </w:p>
          <w:p w14:paraId="333485A7" w14:textId="210B09EC" w:rsidR="00943580" w:rsidRPr="008567C7" w:rsidRDefault="00943580" w:rsidP="009435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Wróblewskiego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0F829A5" w14:textId="212211C1" w:rsidR="00943580" w:rsidRPr="001B7815" w:rsidRDefault="00943580" w:rsidP="009435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93-578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684F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134" w:type="dxa"/>
          </w:tcPr>
          <w:p w14:paraId="4B62477A" w14:textId="28DA381C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268" w:type="dxa"/>
          </w:tcPr>
          <w:p w14:paraId="145CF76E" w14:textId="22B62D9D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842" w:type="dxa"/>
          </w:tcPr>
          <w:p w14:paraId="4D8CE950" w14:textId="7E751A86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2127" w:type="dxa"/>
          </w:tcPr>
          <w:p w14:paraId="4546259A" w14:textId="03A1EF7D" w:rsidR="00943580" w:rsidRPr="008567C7" w:rsidRDefault="00943580" w:rsidP="00943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722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</w:tbl>
    <w:p w14:paraId="03DCA571" w14:textId="727BBED3" w:rsidR="00E85D70" w:rsidRDefault="00943580" w:rsidP="004E7234">
      <w:pPr>
        <w:spacing w:before="120"/>
        <w:ind w:firstLine="709"/>
        <w:jc w:val="both"/>
        <w:rPr>
          <w:color w:val="000000"/>
        </w:rPr>
      </w:pPr>
      <w:r w:rsidRPr="0043684F">
        <w:rPr>
          <w:sz w:val="18"/>
          <w:szCs w:val="18"/>
        </w:rPr>
        <w:t xml:space="preserve">  </w:t>
      </w:r>
      <w:r>
        <w:rPr>
          <w:sz w:val="18"/>
          <w:szCs w:val="18"/>
        </w:rPr>
        <w:t>*)</w:t>
      </w:r>
      <w:r>
        <w:rPr>
          <w:sz w:val="18"/>
          <w:szCs w:val="18"/>
        </w:rPr>
        <w:t xml:space="preserve"> Zamawiający nie przyznał punktów. Oferta wykonawcy została odrzucona</w:t>
      </w:r>
    </w:p>
    <w:p w14:paraId="42C38CC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2FCBF5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15A28" w14:textId="77777777" w:rsidR="007627F2" w:rsidRDefault="007627F2">
      <w:r>
        <w:separator/>
      </w:r>
    </w:p>
  </w:endnote>
  <w:endnote w:type="continuationSeparator" w:id="0">
    <w:p w14:paraId="0F186714" w14:textId="77777777" w:rsidR="007627F2" w:rsidRDefault="0076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23F4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D2A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73B20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80E43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AA2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601E5" w14:textId="77777777" w:rsidR="007627F2" w:rsidRDefault="007627F2">
      <w:r>
        <w:separator/>
      </w:r>
    </w:p>
  </w:footnote>
  <w:footnote w:type="continuationSeparator" w:id="0">
    <w:p w14:paraId="77695D00" w14:textId="77777777" w:rsidR="007627F2" w:rsidRDefault="00762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2BB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CF63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BF74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74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684F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27F2"/>
    <w:rsid w:val="007E2ACC"/>
    <w:rsid w:val="007E68C5"/>
    <w:rsid w:val="00832144"/>
    <w:rsid w:val="008567C7"/>
    <w:rsid w:val="008642B3"/>
    <w:rsid w:val="008A6C10"/>
    <w:rsid w:val="008E5102"/>
    <w:rsid w:val="00915B9E"/>
    <w:rsid w:val="00943580"/>
    <w:rsid w:val="00952256"/>
    <w:rsid w:val="0097748A"/>
    <w:rsid w:val="009F0E5C"/>
    <w:rsid w:val="00A029B8"/>
    <w:rsid w:val="00A17CDB"/>
    <w:rsid w:val="00A71749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DF293"/>
  <w15:chartTrackingRefBased/>
  <w15:docId w15:val="{2D617CA4-8451-4701-9628-E2E96597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3684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2026-10-02T13:25:00Z</cp:lastPrinted>
  <dcterms:created xsi:type="dcterms:W3CDTF">2026-10-02T13:26:00Z</dcterms:created>
  <dcterms:modified xsi:type="dcterms:W3CDTF">2026-10-02T13:26:00Z</dcterms:modified>
</cp:coreProperties>
</file>