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FD95E" w14:textId="77777777" w:rsidR="00F220BC" w:rsidRPr="00240E71" w:rsidRDefault="00F220BC" w:rsidP="00F220B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5E2A85E" w14:textId="77777777" w:rsidR="00F220BC" w:rsidRDefault="00F220BC" w:rsidP="00F220B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361E0FD" w14:textId="77777777" w:rsidR="00F220BC" w:rsidRPr="0022732C" w:rsidRDefault="00F220BC" w:rsidP="00F220B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D00FE49" w14:textId="77777777" w:rsidR="00F220BC" w:rsidRDefault="00F220BC" w:rsidP="00F220B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A280F17" w14:textId="77777777" w:rsidR="00F220BC" w:rsidRPr="0022732C" w:rsidRDefault="00F220BC" w:rsidP="00F220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DD78D4B" w14:textId="77777777" w:rsidR="00F220BC" w:rsidRPr="0022732C" w:rsidRDefault="00F220BC" w:rsidP="00F220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15448F8" w14:textId="77777777" w:rsidR="00F220BC" w:rsidRPr="0022732C" w:rsidRDefault="00F220BC" w:rsidP="00F220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98019F3" w14:textId="77777777" w:rsidR="00F220BC" w:rsidRPr="0022732C" w:rsidRDefault="00F220BC" w:rsidP="00F220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2706088" w14:textId="77777777" w:rsidR="00F220BC" w:rsidRPr="0022732C" w:rsidRDefault="00F220BC" w:rsidP="00F220B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5C3438C4" w14:textId="77777777" w:rsidR="00F220BC" w:rsidRPr="0022732C" w:rsidRDefault="00F220BC" w:rsidP="00F220B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A729EAE" w14:textId="77777777" w:rsidR="00F220BC" w:rsidRPr="0022732C" w:rsidRDefault="00F220BC" w:rsidP="00F220B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A3E4D21" w14:textId="77777777" w:rsidR="00F220BC" w:rsidRPr="0022732C" w:rsidRDefault="00F220BC" w:rsidP="00F220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321D59D" w14:textId="77777777" w:rsidR="00F220BC" w:rsidRPr="0022732C" w:rsidRDefault="00F220BC" w:rsidP="00F220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40CADCC" w14:textId="77777777" w:rsidR="00F220BC" w:rsidRDefault="00F220BC" w:rsidP="00F220BC">
      <w:pPr>
        <w:spacing w:line="360" w:lineRule="auto"/>
      </w:pPr>
      <w:r>
        <w:t>Do: Nazwa i siedziba Zamawiającego:</w:t>
      </w:r>
    </w:p>
    <w:p w14:paraId="757422B4" w14:textId="77777777" w:rsidR="00F220BC" w:rsidRPr="00247153" w:rsidRDefault="00F220BC" w:rsidP="00F220BC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03644B0E" w14:textId="77777777" w:rsidR="00F220BC" w:rsidRPr="00247153" w:rsidRDefault="00F220BC" w:rsidP="00F220BC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39A00EB6" w14:textId="77777777" w:rsidR="00F220BC" w:rsidRDefault="00F220BC" w:rsidP="00F220BC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4C611F8D" w14:textId="77777777" w:rsidR="00F220BC" w:rsidRDefault="00F220BC" w:rsidP="00F220BC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45045058" w14:textId="77777777" w:rsidR="00F220BC" w:rsidRDefault="00F220BC" w:rsidP="00F220BC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518B1DEE" w14:textId="77777777" w:rsidR="00F220BC" w:rsidRDefault="00F220BC" w:rsidP="00F220BC">
      <w:pPr>
        <w:ind w:firstLine="3969"/>
        <w:rPr>
          <w:b/>
        </w:rPr>
      </w:pPr>
    </w:p>
    <w:p w14:paraId="610804C2" w14:textId="4806D90F" w:rsidR="00F220BC" w:rsidRDefault="00F220BC" w:rsidP="00F220B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5.4</w:t>
      </w:r>
      <w:r>
        <w:rPr>
          <w:b/>
        </w:rPr>
        <w:t>76</w:t>
      </w:r>
      <w:r>
        <w:rPr>
          <w:b/>
        </w:rPr>
        <w:t>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0BAB6364" w14:textId="77777777" w:rsidR="00F220BC" w:rsidRDefault="00F220BC" w:rsidP="00F220BC">
      <w:pPr>
        <w:tabs>
          <w:tab w:val="right" w:pos="9000"/>
        </w:tabs>
      </w:pPr>
    </w:p>
    <w:p w14:paraId="4910AFCC" w14:textId="77777777" w:rsidR="00F220BC" w:rsidRPr="005F7BDF" w:rsidRDefault="00F220BC" w:rsidP="00F220B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2034EEFE" w14:textId="77777777" w:rsidR="00F220BC" w:rsidRPr="005F7BDF" w:rsidRDefault="00F220BC" w:rsidP="00F220B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9C13D7F" w14:textId="77777777" w:rsidR="00F220BC" w:rsidRPr="005F7BDF" w:rsidRDefault="00F220BC" w:rsidP="00F220B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56105F4" w14:textId="77777777" w:rsidR="00F220BC" w:rsidRPr="005F7BDF" w:rsidRDefault="00F220BC" w:rsidP="00F220B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62E5329" w14:textId="77777777" w:rsidR="00F220BC" w:rsidRPr="005F7BDF" w:rsidRDefault="00F220BC" w:rsidP="00F220B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A390690" w14:textId="77777777" w:rsidR="00F220BC" w:rsidRPr="002969BE" w:rsidRDefault="00F220BC" w:rsidP="00F220BC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58BDA4C4" w14:textId="77777777" w:rsidR="00F220BC" w:rsidRPr="002969BE" w:rsidRDefault="00F220BC" w:rsidP="00F220B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7E66E6F7" w14:textId="77777777" w:rsidR="00F220BC" w:rsidRPr="002969BE" w:rsidRDefault="00F220BC" w:rsidP="00F220B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4CB783EC" w14:textId="77777777" w:rsidR="00F220BC" w:rsidRPr="002969BE" w:rsidRDefault="00F220BC" w:rsidP="00F220B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374CC7AE" w14:textId="77777777" w:rsidR="00F220BC" w:rsidRPr="002969BE" w:rsidRDefault="00F220BC" w:rsidP="00F220B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17953AFA" w14:textId="77777777" w:rsidR="00F220BC" w:rsidRPr="00FE545C" w:rsidRDefault="00F220BC" w:rsidP="00F220B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304375A" w14:textId="77777777" w:rsidR="00F220BC" w:rsidRPr="00FE545C" w:rsidRDefault="00F220BC" w:rsidP="00F220B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3CC49D1" w14:textId="77777777" w:rsidR="00F220BC" w:rsidRDefault="00F220BC" w:rsidP="00F220BC">
      <w:pPr>
        <w:jc w:val="both"/>
        <w:rPr>
          <w:sz w:val="18"/>
          <w:szCs w:val="18"/>
        </w:rPr>
      </w:pPr>
    </w:p>
    <w:p w14:paraId="2F38B3C3" w14:textId="77777777" w:rsidR="00F220BC" w:rsidRDefault="00F220BC" w:rsidP="00F220B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D551BB4" w14:textId="77777777" w:rsidR="00F220BC" w:rsidRPr="00730EFE" w:rsidRDefault="00F220BC" w:rsidP="00F220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5149664" w14:textId="77777777" w:rsidR="00F220BC" w:rsidRPr="001D671E" w:rsidRDefault="00F220BC" w:rsidP="00F220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1DA5789" w14:textId="77777777" w:rsidR="00F220BC" w:rsidRDefault="00F220BC" w:rsidP="00F220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05D2179" w14:textId="77777777" w:rsidR="00F220BC" w:rsidRDefault="00F220BC" w:rsidP="00F220B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D9FECA" w14:textId="77777777" w:rsidR="00F220BC" w:rsidRDefault="00F220BC" w:rsidP="00F220B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107170" w14:textId="77777777" w:rsidR="00F220BC" w:rsidRPr="001D671E" w:rsidRDefault="00F220BC" w:rsidP="00F220B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220BC" w:rsidRPr="00FE545C" w14:paraId="07FEAF23" w14:textId="77777777" w:rsidTr="0020120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C9873" w14:textId="77777777" w:rsidR="00F220BC" w:rsidRPr="00FE545C" w:rsidRDefault="00F220BC" w:rsidP="0020120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1478B" w14:textId="77777777" w:rsidR="00F220BC" w:rsidRPr="00FE545C" w:rsidRDefault="00F220BC" w:rsidP="0020120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2B2A28C" w14:textId="77777777" w:rsidR="00F220BC" w:rsidRPr="00FE545C" w:rsidRDefault="00F220BC" w:rsidP="0020120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2A2DD" w14:textId="77777777" w:rsidR="00F220BC" w:rsidRPr="00FE545C" w:rsidRDefault="00F220BC" w:rsidP="0020120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220BC" w:rsidRPr="00FE545C" w14:paraId="6A7FD993" w14:textId="77777777" w:rsidTr="0020120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183B1" w14:textId="77777777" w:rsidR="00F220BC" w:rsidRPr="00FE545C" w:rsidRDefault="00F220BC" w:rsidP="0020120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5FD0E" w14:textId="77777777" w:rsidR="00F220BC" w:rsidRPr="00FE545C" w:rsidRDefault="00F220BC" w:rsidP="0020120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A0789" w14:textId="77777777" w:rsidR="00F220BC" w:rsidRPr="00FE545C" w:rsidRDefault="00F220BC" w:rsidP="0020120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220BC" w:rsidRPr="00FE545C" w14:paraId="78E18E54" w14:textId="77777777" w:rsidTr="0020120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ACF31" w14:textId="77777777" w:rsidR="00F220BC" w:rsidRPr="00FE545C" w:rsidRDefault="00F220BC" w:rsidP="0020120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B6F22" w14:textId="77777777" w:rsidR="00F220BC" w:rsidRPr="00FE545C" w:rsidRDefault="00F220BC" w:rsidP="0020120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32724" w14:textId="77777777" w:rsidR="00F220BC" w:rsidRPr="00FE545C" w:rsidRDefault="00F220BC" w:rsidP="0020120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01E2F32" w14:textId="77777777" w:rsidR="00F220BC" w:rsidRDefault="00F220BC" w:rsidP="00F220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1053C40" w14:textId="77777777" w:rsidR="00F220BC" w:rsidRPr="00D638CC" w:rsidRDefault="00F220BC" w:rsidP="00F220B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0E527BC" w14:textId="77777777" w:rsidR="00F220BC" w:rsidRPr="002F276A" w:rsidRDefault="00F220BC" w:rsidP="00F220B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2324045" w14:textId="77777777" w:rsidR="00F220BC" w:rsidRPr="002F276A" w:rsidRDefault="00F220BC" w:rsidP="00F220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CD88343" w14:textId="77777777" w:rsidR="00F220BC" w:rsidRPr="002F276A" w:rsidRDefault="00F220BC" w:rsidP="00F220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9308645" w14:textId="77777777" w:rsidR="00F220BC" w:rsidRPr="002F276A" w:rsidRDefault="00F220BC" w:rsidP="00F220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59BD251" w14:textId="77777777" w:rsidR="00F220BC" w:rsidRPr="002F276A" w:rsidRDefault="00F220BC" w:rsidP="00F220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5E051AF" w14:textId="77777777" w:rsidR="00F220BC" w:rsidRDefault="00F220BC" w:rsidP="00F220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29AA5B66" w14:textId="77777777" w:rsidR="00F220BC" w:rsidRDefault="00F220BC" w:rsidP="00F220B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813412" w14:textId="77777777" w:rsidR="00F220BC" w:rsidRDefault="00F220BC" w:rsidP="00F220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2B74C1E" w14:textId="77777777" w:rsidR="00F220BC" w:rsidRDefault="00F220BC" w:rsidP="00F220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CEFC981" w14:textId="77777777" w:rsidR="00F220BC" w:rsidRDefault="00F220BC" w:rsidP="00F220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61232F5" w14:textId="77777777" w:rsidR="00F220BC" w:rsidRDefault="00F220BC" w:rsidP="00F220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339AA5C" w14:textId="77777777" w:rsidR="00F220BC" w:rsidRDefault="00F220BC" w:rsidP="00F220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495E97" w14:textId="77777777" w:rsidR="00F220BC" w:rsidRPr="000B45FE" w:rsidRDefault="00F220BC" w:rsidP="00F220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7BEB885" w14:textId="77777777" w:rsidR="00F220BC" w:rsidRDefault="00F220BC" w:rsidP="00F220BC">
      <w:pPr>
        <w:jc w:val="both"/>
        <w:rPr>
          <w:sz w:val="22"/>
          <w:szCs w:val="22"/>
        </w:rPr>
      </w:pPr>
    </w:p>
    <w:p w14:paraId="6AB9B548" w14:textId="77777777" w:rsidR="00F220BC" w:rsidRDefault="00F220BC" w:rsidP="00F220BC">
      <w:pPr>
        <w:jc w:val="both"/>
        <w:rPr>
          <w:sz w:val="22"/>
          <w:szCs w:val="22"/>
        </w:rPr>
      </w:pPr>
    </w:p>
    <w:p w14:paraId="716C8BCE" w14:textId="77777777" w:rsidR="00F220BC" w:rsidRDefault="00F220BC" w:rsidP="00F220BC">
      <w:pPr>
        <w:jc w:val="right"/>
        <w:rPr>
          <w:sz w:val="20"/>
          <w:szCs w:val="20"/>
        </w:rPr>
      </w:pPr>
    </w:p>
    <w:p w14:paraId="6C3C5951" w14:textId="77777777" w:rsidR="00F220BC" w:rsidRPr="00423B06" w:rsidRDefault="00F220BC" w:rsidP="00F220B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23B5F73" w14:textId="77777777" w:rsidR="00F220BC" w:rsidRPr="00012E38" w:rsidRDefault="00F220BC" w:rsidP="00F220B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AC9B5B1" w14:textId="77777777" w:rsidR="00F220BC" w:rsidRPr="00F052A2" w:rsidRDefault="00F220BC" w:rsidP="00F220BC"/>
    <w:p w14:paraId="474C04E4" w14:textId="77777777" w:rsidR="00F220BC" w:rsidRPr="008B5459" w:rsidRDefault="00F220BC" w:rsidP="00F220BC"/>
    <w:p w14:paraId="0D3C355D" w14:textId="77777777" w:rsidR="00F220BC" w:rsidRPr="00996437" w:rsidRDefault="00F220BC" w:rsidP="00F220BC"/>
    <w:p w14:paraId="59D7E4DC" w14:textId="77777777" w:rsidR="00F220BC" w:rsidRPr="00CB44DD" w:rsidRDefault="00F220BC" w:rsidP="00F220BC"/>
    <w:p w14:paraId="010DCF99" w14:textId="77777777" w:rsidR="00FE545C" w:rsidRPr="00F220BC" w:rsidRDefault="00FE545C" w:rsidP="00F220BC"/>
    <w:sectPr w:rsidR="00FE545C" w:rsidRPr="00F220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84795" w14:textId="77777777" w:rsidR="007A4BBD" w:rsidRDefault="007A4BBD">
      <w:r>
        <w:separator/>
      </w:r>
    </w:p>
  </w:endnote>
  <w:endnote w:type="continuationSeparator" w:id="0">
    <w:p w14:paraId="0B936FD9" w14:textId="77777777" w:rsidR="007A4BBD" w:rsidRDefault="007A4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CA3F2" w14:textId="77777777" w:rsidR="00AB52DC" w:rsidRDefault="00AB52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94EB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E2743" w14:textId="77777777" w:rsidR="00AB52DC" w:rsidRDefault="00AB52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CB987" w14:textId="77777777" w:rsidR="007A4BBD" w:rsidRDefault="007A4BBD">
      <w:r>
        <w:separator/>
      </w:r>
    </w:p>
  </w:footnote>
  <w:footnote w:type="continuationSeparator" w:id="0">
    <w:p w14:paraId="6AF5C3D4" w14:textId="77777777" w:rsidR="007A4BBD" w:rsidRDefault="007A4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73176" w14:textId="77777777" w:rsidR="00AB52DC" w:rsidRDefault="00AB5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E346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F8306" w14:textId="77777777" w:rsidR="00AB52DC" w:rsidRDefault="00AB52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34797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82853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06398477">
    <w:abstractNumId w:val="0"/>
  </w:num>
  <w:num w:numId="4" w16cid:durableId="15189307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4A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64A3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A4BB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52D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20B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4A480"/>
  <w15:chartTrackingRefBased/>
  <w15:docId w15:val="{01E7F4D4-34B2-46AE-A208-D447DB20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20B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660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2026-09-29T06:56:00Z</dcterms:created>
  <dcterms:modified xsi:type="dcterms:W3CDTF">2026-09-29T06:59:00Z</dcterms:modified>
</cp:coreProperties>
</file>