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90B70" w14:textId="77777777" w:rsidR="00486DC4" w:rsidRPr="009475A8" w:rsidRDefault="00486DC4" w:rsidP="00486DC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8189D08" w14:textId="77777777" w:rsidR="00486DC4" w:rsidRPr="0063626E" w:rsidRDefault="00486DC4" w:rsidP="00486DC4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34D287A" w14:textId="77777777" w:rsidR="00486DC4" w:rsidRPr="0063626E" w:rsidRDefault="00486DC4" w:rsidP="00486DC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216B1CE" w14:textId="77777777" w:rsidR="00486DC4" w:rsidRPr="0063626E" w:rsidRDefault="00486DC4" w:rsidP="00486DC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BAFEB60" w14:textId="77777777" w:rsidR="00486DC4" w:rsidRPr="0063626E" w:rsidRDefault="00486DC4" w:rsidP="00486DC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6E59CEB" w14:textId="77777777" w:rsidR="00486DC4" w:rsidRPr="0063626E" w:rsidRDefault="00486DC4" w:rsidP="00486DC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1C18B16" w14:textId="77777777" w:rsidR="00486DC4" w:rsidRPr="0063626E" w:rsidRDefault="00486DC4" w:rsidP="00486DC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0188CE" w14:textId="77777777" w:rsidR="00486DC4" w:rsidRPr="0063626E" w:rsidRDefault="00486DC4" w:rsidP="00486DC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AEA416A" w14:textId="77777777" w:rsidR="00486DC4" w:rsidRPr="0063626E" w:rsidRDefault="00486DC4" w:rsidP="00486DC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07DC8602" w14:textId="77777777" w:rsidR="00486DC4" w:rsidRPr="0063626E" w:rsidRDefault="00486DC4" w:rsidP="00486DC4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20DB000" w14:textId="77777777" w:rsidR="00486DC4" w:rsidRPr="0063626E" w:rsidRDefault="00486DC4" w:rsidP="00486DC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225CF75" w14:textId="77777777" w:rsidR="00486DC4" w:rsidRPr="0063626E" w:rsidRDefault="00486DC4" w:rsidP="00486DC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94A515" w14:textId="77777777" w:rsidR="00486DC4" w:rsidRPr="00432E10" w:rsidRDefault="00486DC4" w:rsidP="00486DC4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48DC77B" w14:textId="77777777" w:rsidR="00486DC4" w:rsidRPr="00432E10" w:rsidRDefault="00486DC4" w:rsidP="00486DC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E2AA401" w14:textId="77777777" w:rsidR="00486DC4" w:rsidRPr="00432E10" w:rsidRDefault="00486DC4" w:rsidP="00486DC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4E2B0E7" w14:textId="77777777" w:rsidR="00486DC4" w:rsidRPr="00432E10" w:rsidRDefault="00486DC4" w:rsidP="00486DC4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7A94F08" w14:textId="519FE326" w:rsidR="00486DC4" w:rsidRPr="00432E10" w:rsidRDefault="00486DC4" w:rsidP="00486DC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98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KC-DE-zp.25.4</w:t>
      </w:r>
      <w:r>
        <w:rPr>
          <w:rFonts w:eastAsia="Times New Roman" w:cs="Calibri"/>
          <w:b/>
          <w:bCs/>
          <w:lang w:eastAsia="pl-PL"/>
        </w:rPr>
        <w:t>76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49B9D4" w14:textId="77777777" w:rsidR="00486DC4" w:rsidRPr="00432E10" w:rsidRDefault="00486DC4" w:rsidP="00486DC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86ABE47" w14:textId="77777777" w:rsidR="00486DC4" w:rsidRPr="00432E10" w:rsidRDefault="00486DC4" w:rsidP="00486DC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2126F7A" w14:textId="77777777" w:rsidR="00486DC4" w:rsidRPr="00432E10" w:rsidRDefault="00486DC4" w:rsidP="00486DC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284B7250" w14:textId="77777777" w:rsidR="00486DC4" w:rsidRPr="00432E10" w:rsidRDefault="00486DC4" w:rsidP="00486DC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16D3C7A" w14:textId="77777777" w:rsidR="00486DC4" w:rsidRPr="00432E10" w:rsidRDefault="00486DC4" w:rsidP="00486DC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06B61739" w14:textId="77777777" w:rsidR="00486DC4" w:rsidRPr="00432E10" w:rsidRDefault="00486DC4" w:rsidP="00486DC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2A5A5C6" w14:textId="77777777" w:rsidR="00486DC4" w:rsidRPr="00432E10" w:rsidRDefault="00486DC4" w:rsidP="00486DC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7D55C04" w14:textId="77777777" w:rsidR="00486DC4" w:rsidRPr="00432E10" w:rsidRDefault="00486DC4" w:rsidP="00486DC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380368" w14:textId="77777777" w:rsidR="00486DC4" w:rsidRPr="00432E10" w:rsidRDefault="00486DC4" w:rsidP="00486DC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E793A9" w14:textId="77777777" w:rsidR="00486DC4" w:rsidRPr="00432E10" w:rsidRDefault="00486DC4" w:rsidP="00486DC4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A9407E4" w14:textId="6B3C0014" w:rsidR="005103B9" w:rsidRPr="00486DC4" w:rsidRDefault="00486DC4" w:rsidP="00486DC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486DC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93D9D" w14:textId="77777777" w:rsidR="00DE1F9A" w:rsidRDefault="00DE1F9A" w:rsidP="0038231F">
      <w:pPr>
        <w:spacing w:after="0" w:line="240" w:lineRule="auto"/>
      </w:pPr>
      <w:r>
        <w:separator/>
      </w:r>
    </w:p>
  </w:endnote>
  <w:endnote w:type="continuationSeparator" w:id="0">
    <w:p w14:paraId="3C5906E2" w14:textId="77777777" w:rsidR="00DE1F9A" w:rsidRDefault="00DE1F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DD305" w14:textId="77777777" w:rsidR="00186524" w:rsidRDefault="001865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12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C08BD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3150A" w14:textId="77777777" w:rsidR="00186524" w:rsidRDefault="001865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0159E" w14:textId="77777777" w:rsidR="00DE1F9A" w:rsidRDefault="00DE1F9A" w:rsidP="0038231F">
      <w:pPr>
        <w:spacing w:after="0" w:line="240" w:lineRule="auto"/>
      </w:pPr>
      <w:r>
        <w:separator/>
      </w:r>
    </w:p>
  </w:footnote>
  <w:footnote w:type="continuationSeparator" w:id="0">
    <w:p w14:paraId="451E6514" w14:textId="77777777" w:rsidR="00DE1F9A" w:rsidRDefault="00DE1F9A" w:rsidP="0038231F">
      <w:pPr>
        <w:spacing w:after="0" w:line="240" w:lineRule="auto"/>
      </w:pPr>
      <w:r>
        <w:continuationSeparator/>
      </w:r>
    </w:p>
  </w:footnote>
  <w:footnote w:id="1">
    <w:p w14:paraId="3B7D9BB1" w14:textId="77777777" w:rsidR="00486DC4" w:rsidRDefault="00486DC4" w:rsidP="00486DC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CCA980F" w14:textId="77777777" w:rsidR="00486DC4" w:rsidRDefault="00486DC4" w:rsidP="00486DC4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E4EC7" w14:textId="77777777" w:rsidR="00186524" w:rsidRDefault="00186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A618" w14:textId="77777777" w:rsidR="00186524" w:rsidRDefault="00186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B7FA" w14:textId="77777777" w:rsidR="00186524" w:rsidRDefault="00186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393811">
    <w:abstractNumId w:val="7"/>
  </w:num>
  <w:num w:numId="2" w16cid:durableId="1264848674">
    <w:abstractNumId w:val="0"/>
  </w:num>
  <w:num w:numId="3" w16cid:durableId="950014189">
    <w:abstractNumId w:val="6"/>
  </w:num>
  <w:num w:numId="4" w16cid:durableId="30227851">
    <w:abstractNumId w:val="9"/>
  </w:num>
  <w:num w:numId="5" w16cid:durableId="1312367924">
    <w:abstractNumId w:val="8"/>
  </w:num>
  <w:num w:numId="6" w16cid:durableId="1900287698">
    <w:abstractNumId w:val="5"/>
  </w:num>
  <w:num w:numId="7" w16cid:durableId="910584503">
    <w:abstractNumId w:val="1"/>
  </w:num>
  <w:num w:numId="8" w16cid:durableId="949513849">
    <w:abstractNumId w:val="3"/>
  </w:num>
  <w:num w:numId="9" w16cid:durableId="1803382480">
    <w:abstractNumId w:val="2"/>
  </w:num>
  <w:num w:numId="10" w16cid:durableId="2057191731">
    <w:abstractNumId w:val="4"/>
  </w:num>
  <w:num w:numId="11" w16cid:durableId="2129812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B8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652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DC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0B8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1F9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F3091"/>
  <w15:chartTrackingRefBased/>
  <w15:docId w15:val="{F39547A9-96E2-4F15-BBFB-F94A8C3F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DC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2026-09-29T06:59:00Z</dcterms:created>
  <dcterms:modified xsi:type="dcterms:W3CDTF">2026-09-29T07:00:00Z</dcterms:modified>
</cp:coreProperties>
</file>