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BF627" w14:textId="5EF12D0C" w:rsidR="00D665F5" w:rsidRDefault="008A1B1B" w:rsidP="00D665F5">
      <w:pPr>
        <w:spacing w:after="240"/>
        <w:jc w:val="right"/>
        <w:rPr>
          <w:sz w:val="22"/>
          <w:szCs w:val="22"/>
        </w:rPr>
      </w:pPr>
      <w:r w:rsidRPr="008A1B1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1B1B">
        <w:rPr>
          <w:sz w:val="22"/>
          <w:szCs w:val="22"/>
        </w:rPr>
        <w:t>2026-10-02</w:t>
      </w:r>
    </w:p>
    <w:p w14:paraId="2B3F2AE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C6DD78F" w14:textId="77777777" w:rsidR="008A1B1B" w:rsidRPr="008A1B1B" w:rsidRDefault="008A1B1B" w:rsidP="00577BC6">
      <w:pPr>
        <w:spacing w:after="40"/>
        <w:rPr>
          <w:b/>
          <w:bCs/>
          <w:sz w:val="22"/>
          <w:szCs w:val="22"/>
        </w:rPr>
      </w:pPr>
      <w:r w:rsidRPr="008A1B1B">
        <w:rPr>
          <w:b/>
          <w:bCs/>
          <w:sz w:val="22"/>
          <w:szCs w:val="22"/>
        </w:rPr>
        <w:t>Akademia Górniczo - Hutnicza</w:t>
      </w:r>
    </w:p>
    <w:p w14:paraId="2124656B" w14:textId="77777777" w:rsidR="008A1B1B" w:rsidRPr="008A1B1B" w:rsidRDefault="008A1B1B" w:rsidP="00577BC6">
      <w:pPr>
        <w:spacing w:after="40"/>
        <w:rPr>
          <w:b/>
          <w:bCs/>
          <w:sz w:val="22"/>
          <w:szCs w:val="22"/>
        </w:rPr>
      </w:pPr>
      <w:r w:rsidRPr="008A1B1B">
        <w:rPr>
          <w:b/>
          <w:bCs/>
          <w:sz w:val="22"/>
          <w:szCs w:val="22"/>
        </w:rPr>
        <w:t>im. Stanisława Staszica w Krakowie</w:t>
      </w:r>
    </w:p>
    <w:p w14:paraId="315DEB70" w14:textId="0C5379A3" w:rsidR="00D665F5" w:rsidRPr="00D91931" w:rsidRDefault="008A1B1B" w:rsidP="00577BC6">
      <w:pPr>
        <w:spacing w:after="40"/>
        <w:rPr>
          <w:b/>
          <w:bCs/>
          <w:sz w:val="22"/>
          <w:szCs w:val="22"/>
        </w:rPr>
      </w:pPr>
      <w:r w:rsidRPr="008A1B1B">
        <w:rPr>
          <w:b/>
          <w:bCs/>
          <w:sz w:val="22"/>
          <w:szCs w:val="22"/>
        </w:rPr>
        <w:t>Dział Zamówień Publicznych</w:t>
      </w:r>
    </w:p>
    <w:p w14:paraId="7B1DE367" w14:textId="462CD2F2" w:rsidR="00D665F5" w:rsidRPr="00BD5546" w:rsidRDefault="008A1B1B" w:rsidP="00D665F5">
      <w:pPr>
        <w:rPr>
          <w:sz w:val="22"/>
          <w:szCs w:val="22"/>
        </w:rPr>
      </w:pPr>
      <w:r w:rsidRPr="008A1B1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1B1B">
        <w:rPr>
          <w:sz w:val="22"/>
          <w:szCs w:val="22"/>
        </w:rPr>
        <w:t>30</w:t>
      </w:r>
    </w:p>
    <w:p w14:paraId="44A9DDB4" w14:textId="363E4F41" w:rsidR="00D665F5" w:rsidRPr="00BD5546" w:rsidRDefault="008A1B1B" w:rsidP="00D665F5">
      <w:pPr>
        <w:rPr>
          <w:sz w:val="22"/>
          <w:szCs w:val="22"/>
        </w:rPr>
      </w:pPr>
      <w:r w:rsidRPr="008A1B1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1B1B">
        <w:rPr>
          <w:sz w:val="22"/>
          <w:szCs w:val="22"/>
        </w:rPr>
        <w:t>Kraków</w:t>
      </w:r>
    </w:p>
    <w:p w14:paraId="43AB22D3" w14:textId="5601AA0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1B1B" w:rsidRPr="008A1B1B">
        <w:rPr>
          <w:b/>
          <w:sz w:val="22"/>
          <w:szCs w:val="22"/>
        </w:rPr>
        <w:t>KC-DE-zp.25.443.2026</w:t>
      </w:r>
      <w:r w:rsidR="00A80738">
        <w:rPr>
          <w:sz w:val="24"/>
        </w:rPr>
        <w:tab/>
        <w:t xml:space="preserve"> </w:t>
      </w:r>
    </w:p>
    <w:p w14:paraId="1763C9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3EAC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6F72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8C20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C16B6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41D31A" w14:textId="20F6DAE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1B1B" w:rsidRPr="008A1B1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44C60AB" w14:textId="2F54D252" w:rsidR="00A80738" w:rsidRPr="00577BC6" w:rsidRDefault="008A1B1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1B1B">
        <w:rPr>
          <w:b/>
          <w:sz w:val="22"/>
          <w:szCs w:val="22"/>
        </w:rPr>
        <w:t>Przystosowanie pawilonu D-1 na terenie AGH w Krakowie do aktualnych przepisów przeciwpożarowych - KC-DE-zp.25.443.2026</w:t>
      </w:r>
    </w:p>
    <w:p w14:paraId="512539E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2ABB65" w14:textId="4ABC3E9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1B1B" w:rsidRPr="008A1B1B">
        <w:rPr>
          <w:sz w:val="22"/>
          <w:szCs w:val="22"/>
        </w:rPr>
        <w:t>02/10/2026</w:t>
      </w:r>
      <w:r w:rsidR="00FF4AB1" w:rsidRPr="00577BC6">
        <w:rPr>
          <w:sz w:val="22"/>
          <w:szCs w:val="22"/>
        </w:rPr>
        <w:t xml:space="preserve"> o godz. </w:t>
      </w:r>
      <w:r w:rsidR="008A1B1B" w:rsidRPr="008A1B1B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3D09C9" w14:textId="77777777" w:rsidTr="003F57CD">
        <w:tc>
          <w:tcPr>
            <w:tcW w:w="993" w:type="dxa"/>
            <w:vAlign w:val="center"/>
          </w:tcPr>
          <w:p w14:paraId="2E63C3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45C169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BDCA8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1B1B" w:rsidRPr="00493F8C" w14:paraId="1C1CFDBD" w14:textId="77777777" w:rsidTr="000A2B1B">
        <w:tc>
          <w:tcPr>
            <w:tcW w:w="993" w:type="dxa"/>
            <w:vAlign w:val="center"/>
          </w:tcPr>
          <w:p w14:paraId="1AED6482" w14:textId="4EECC66B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1</w:t>
            </w:r>
          </w:p>
        </w:tc>
        <w:tc>
          <w:tcPr>
            <w:tcW w:w="5244" w:type="dxa"/>
          </w:tcPr>
          <w:p w14:paraId="20358015" w14:textId="3DDA6CB4" w:rsidR="008A1B1B" w:rsidRPr="00490DC0" w:rsidRDefault="008A1B1B" w:rsidP="000A2B1B">
            <w:pPr>
              <w:spacing w:before="40"/>
            </w:pPr>
            <w:r w:rsidRPr="008A1B1B">
              <w:t xml:space="preserve"> MURKRAK Sp. z o. o. Sp. Komandytowa</w:t>
            </w:r>
          </w:p>
          <w:p w14:paraId="3F7F6997" w14:textId="1B6A9381" w:rsidR="008A1B1B" w:rsidRPr="00490DC0" w:rsidRDefault="008A1B1B" w:rsidP="000A2B1B">
            <w:r w:rsidRPr="008A1B1B">
              <w:t>B2</w:t>
            </w:r>
            <w:r w:rsidRPr="00490DC0">
              <w:t xml:space="preserve"> </w:t>
            </w:r>
            <w:r w:rsidR="00870D36">
              <w:t xml:space="preserve"> nr </w:t>
            </w:r>
            <w:r w:rsidRPr="008A1B1B">
              <w:t>9</w:t>
            </w:r>
            <w:r w:rsidRPr="00490DC0">
              <w:t xml:space="preserve"> </w:t>
            </w:r>
          </w:p>
          <w:p w14:paraId="16029608" w14:textId="4B62794A" w:rsidR="008A1B1B" w:rsidRPr="00490DC0" w:rsidRDefault="008A1B1B" w:rsidP="000A2B1B">
            <w:pPr>
              <w:spacing w:after="40"/>
              <w:jc w:val="both"/>
            </w:pPr>
            <w:r w:rsidRPr="008A1B1B">
              <w:t>32-086</w:t>
            </w:r>
            <w:r w:rsidRPr="00490DC0">
              <w:t xml:space="preserve"> </w:t>
            </w:r>
            <w:r w:rsidRPr="008A1B1B">
              <w:t>Węgrzce</w:t>
            </w:r>
          </w:p>
        </w:tc>
        <w:tc>
          <w:tcPr>
            <w:tcW w:w="2835" w:type="dxa"/>
            <w:vAlign w:val="center"/>
          </w:tcPr>
          <w:p w14:paraId="7C427204" w14:textId="2CE6E772" w:rsidR="008A1B1B" w:rsidRPr="00490DC0" w:rsidRDefault="008A1B1B" w:rsidP="000A2B1B">
            <w:pPr>
              <w:spacing w:before="120" w:after="120"/>
              <w:jc w:val="both"/>
            </w:pPr>
            <w:r w:rsidRPr="008A1B1B">
              <w:t>11 399 184.90 zł</w:t>
            </w:r>
          </w:p>
        </w:tc>
      </w:tr>
      <w:tr w:rsidR="008A1B1B" w:rsidRPr="00493F8C" w14:paraId="45A94053" w14:textId="77777777" w:rsidTr="000A2B1B">
        <w:tc>
          <w:tcPr>
            <w:tcW w:w="993" w:type="dxa"/>
            <w:vAlign w:val="center"/>
          </w:tcPr>
          <w:p w14:paraId="3149DADB" w14:textId="17F7627F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2</w:t>
            </w:r>
          </w:p>
        </w:tc>
        <w:tc>
          <w:tcPr>
            <w:tcW w:w="5244" w:type="dxa"/>
          </w:tcPr>
          <w:p w14:paraId="795DC03F" w14:textId="3D42A25F" w:rsidR="008A1B1B" w:rsidRPr="00490DC0" w:rsidRDefault="008A1B1B" w:rsidP="000A2B1B">
            <w:pPr>
              <w:spacing w:before="40"/>
            </w:pPr>
            <w:r w:rsidRPr="008A1B1B">
              <w:t>RE-Bau Sp. z o.o.</w:t>
            </w:r>
          </w:p>
          <w:p w14:paraId="1CA53609" w14:textId="773F009E" w:rsidR="008A1B1B" w:rsidRPr="00490DC0" w:rsidRDefault="008A1B1B" w:rsidP="000A2B1B">
            <w:r w:rsidRPr="008A1B1B">
              <w:t>Armii Krajowej</w:t>
            </w:r>
            <w:r w:rsidRPr="00490DC0">
              <w:t xml:space="preserve"> </w:t>
            </w:r>
            <w:r w:rsidRPr="008A1B1B">
              <w:t>19</w:t>
            </w:r>
            <w:r w:rsidRPr="00490DC0">
              <w:t xml:space="preserve"> </w:t>
            </w:r>
          </w:p>
          <w:p w14:paraId="0916C892" w14:textId="4F04AA44" w:rsidR="008A1B1B" w:rsidRPr="00490DC0" w:rsidRDefault="008A1B1B" w:rsidP="000A2B1B">
            <w:pPr>
              <w:spacing w:after="40"/>
              <w:jc w:val="both"/>
            </w:pPr>
            <w:r w:rsidRPr="008A1B1B">
              <w:t>30-150</w:t>
            </w:r>
            <w:r w:rsidRPr="00490DC0">
              <w:t xml:space="preserve"> </w:t>
            </w:r>
            <w:r w:rsidRPr="008A1B1B">
              <w:t>Kraków</w:t>
            </w:r>
          </w:p>
        </w:tc>
        <w:tc>
          <w:tcPr>
            <w:tcW w:w="2835" w:type="dxa"/>
            <w:vAlign w:val="center"/>
          </w:tcPr>
          <w:p w14:paraId="4A193F96" w14:textId="2EEB9065" w:rsidR="008A1B1B" w:rsidRPr="00490DC0" w:rsidRDefault="008A1B1B" w:rsidP="000A2B1B">
            <w:pPr>
              <w:spacing w:before="120" w:after="120"/>
              <w:jc w:val="both"/>
            </w:pPr>
            <w:r w:rsidRPr="008A1B1B">
              <w:t>14 969 100.00 zł</w:t>
            </w:r>
          </w:p>
        </w:tc>
      </w:tr>
      <w:tr w:rsidR="008A1B1B" w:rsidRPr="00493F8C" w14:paraId="62D1A418" w14:textId="77777777" w:rsidTr="000A2B1B">
        <w:tc>
          <w:tcPr>
            <w:tcW w:w="993" w:type="dxa"/>
            <w:vAlign w:val="center"/>
          </w:tcPr>
          <w:p w14:paraId="1E0F450B" w14:textId="1A8A240E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3</w:t>
            </w:r>
          </w:p>
        </w:tc>
        <w:tc>
          <w:tcPr>
            <w:tcW w:w="5244" w:type="dxa"/>
          </w:tcPr>
          <w:p w14:paraId="4AD86783" w14:textId="510E4366" w:rsidR="008A1B1B" w:rsidRPr="00490DC0" w:rsidRDefault="008A1B1B" w:rsidP="000A2B1B">
            <w:pPr>
              <w:spacing w:before="40"/>
            </w:pPr>
            <w:r w:rsidRPr="008A1B1B">
              <w:t>TEXOM Spółka Akcyjna</w:t>
            </w:r>
          </w:p>
          <w:p w14:paraId="6B07EABC" w14:textId="12E3D473" w:rsidR="008A1B1B" w:rsidRPr="00490DC0" w:rsidRDefault="008A1B1B" w:rsidP="000A2B1B">
            <w:r w:rsidRPr="008A1B1B">
              <w:t>Al. Pokoju</w:t>
            </w:r>
            <w:r w:rsidRPr="00490DC0">
              <w:t xml:space="preserve"> </w:t>
            </w:r>
            <w:r w:rsidRPr="008A1B1B">
              <w:t>1</w:t>
            </w:r>
            <w:r w:rsidRPr="00490DC0">
              <w:t xml:space="preserve"> </w:t>
            </w:r>
          </w:p>
          <w:p w14:paraId="29C5243C" w14:textId="23FE7480" w:rsidR="008A1B1B" w:rsidRPr="00490DC0" w:rsidRDefault="008A1B1B" w:rsidP="000A2B1B">
            <w:pPr>
              <w:spacing w:after="40"/>
              <w:jc w:val="both"/>
            </w:pPr>
            <w:r w:rsidRPr="008A1B1B">
              <w:t>31-548</w:t>
            </w:r>
            <w:r w:rsidRPr="00490DC0">
              <w:t xml:space="preserve"> </w:t>
            </w:r>
            <w:r w:rsidRPr="008A1B1B">
              <w:t>Kraków</w:t>
            </w:r>
          </w:p>
        </w:tc>
        <w:tc>
          <w:tcPr>
            <w:tcW w:w="2835" w:type="dxa"/>
            <w:vAlign w:val="center"/>
          </w:tcPr>
          <w:p w14:paraId="0B0BE80B" w14:textId="5C3B1240" w:rsidR="008A1B1B" w:rsidRPr="00490DC0" w:rsidRDefault="008A1B1B" w:rsidP="000A2B1B">
            <w:pPr>
              <w:spacing w:before="120" w:after="120"/>
              <w:jc w:val="both"/>
            </w:pPr>
            <w:r w:rsidRPr="008A1B1B">
              <w:t>23 293 541.37 zł</w:t>
            </w:r>
          </w:p>
        </w:tc>
      </w:tr>
      <w:tr w:rsidR="008A1B1B" w:rsidRPr="00493F8C" w14:paraId="166B2A6C" w14:textId="77777777" w:rsidTr="000A2B1B">
        <w:tc>
          <w:tcPr>
            <w:tcW w:w="993" w:type="dxa"/>
            <w:vAlign w:val="center"/>
          </w:tcPr>
          <w:p w14:paraId="6137FA30" w14:textId="4FC7C437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4</w:t>
            </w:r>
          </w:p>
        </w:tc>
        <w:tc>
          <w:tcPr>
            <w:tcW w:w="5244" w:type="dxa"/>
          </w:tcPr>
          <w:p w14:paraId="3B85F494" w14:textId="6F790133" w:rsidR="008A1B1B" w:rsidRPr="00490DC0" w:rsidRDefault="008A1B1B" w:rsidP="000A2B1B">
            <w:pPr>
              <w:spacing w:before="40"/>
            </w:pPr>
            <w:r w:rsidRPr="008A1B1B">
              <w:t>MAKO Maciej Kowalik</w:t>
            </w:r>
          </w:p>
          <w:p w14:paraId="1D04B63F" w14:textId="1AB0BC4E" w:rsidR="008A1B1B" w:rsidRPr="00490DC0" w:rsidRDefault="008A1B1B" w:rsidP="000A2B1B">
            <w:r w:rsidRPr="008A1B1B">
              <w:t>Łowińskiego</w:t>
            </w:r>
            <w:r w:rsidRPr="00490DC0">
              <w:t xml:space="preserve"> </w:t>
            </w:r>
            <w:r w:rsidRPr="008A1B1B">
              <w:t>7E/320-</w:t>
            </w:r>
            <w:r w:rsidR="00870D36">
              <w:t>A</w:t>
            </w:r>
            <w:r w:rsidRPr="00490DC0">
              <w:t xml:space="preserve"> </w:t>
            </w:r>
          </w:p>
          <w:p w14:paraId="58D0589D" w14:textId="2DA9B6E5" w:rsidR="008A1B1B" w:rsidRPr="00490DC0" w:rsidRDefault="008A1B1B" w:rsidP="000A2B1B">
            <w:pPr>
              <w:spacing w:after="40"/>
              <w:jc w:val="both"/>
            </w:pPr>
            <w:r w:rsidRPr="008A1B1B">
              <w:t>31-752</w:t>
            </w:r>
            <w:r w:rsidRPr="00490DC0">
              <w:t xml:space="preserve"> </w:t>
            </w:r>
            <w:r w:rsidRPr="008A1B1B">
              <w:t>Kraków</w:t>
            </w:r>
          </w:p>
        </w:tc>
        <w:tc>
          <w:tcPr>
            <w:tcW w:w="2835" w:type="dxa"/>
            <w:vAlign w:val="center"/>
          </w:tcPr>
          <w:p w14:paraId="4BE4750C" w14:textId="6A561368" w:rsidR="008A1B1B" w:rsidRPr="00490DC0" w:rsidRDefault="008A1B1B" w:rsidP="000A2B1B">
            <w:pPr>
              <w:spacing w:before="120" w:after="120"/>
              <w:jc w:val="both"/>
            </w:pPr>
            <w:r w:rsidRPr="008A1B1B">
              <w:t>20 751 810.63 zł</w:t>
            </w:r>
          </w:p>
        </w:tc>
      </w:tr>
      <w:tr w:rsidR="008A1B1B" w:rsidRPr="00493F8C" w14:paraId="142B4958" w14:textId="77777777" w:rsidTr="000A2B1B">
        <w:tc>
          <w:tcPr>
            <w:tcW w:w="993" w:type="dxa"/>
            <w:vAlign w:val="center"/>
          </w:tcPr>
          <w:p w14:paraId="03335C78" w14:textId="0D0D2F9B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5</w:t>
            </w:r>
          </w:p>
        </w:tc>
        <w:tc>
          <w:tcPr>
            <w:tcW w:w="5244" w:type="dxa"/>
          </w:tcPr>
          <w:p w14:paraId="646F1958" w14:textId="5ADA1504" w:rsidR="008A1B1B" w:rsidRPr="00490DC0" w:rsidRDefault="008A1B1B" w:rsidP="000A2B1B">
            <w:pPr>
              <w:spacing w:before="40"/>
            </w:pPr>
            <w:r w:rsidRPr="008A1B1B">
              <w:t>ETNA Sp. z o.o Sp. k.</w:t>
            </w:r>
          </w:p>
          <w:p w14:paraId="152C3631" w14:textId="794CED35" w:rsidR="008A1B1B" w:rsidRPr="00490DC0" w:rsidRDefault="008A1B1B" w:rsidP="000A2B1B">
            <w:r w:rsidRPr="008A1B1B">
              <w:t>Stanisława Wyspiańskiego</w:t>
            </w:r>
            <w:r w:rsidRPr="00490DC0">
              <w:t xml:space="preserve"> </w:t>
            </w:r>
            <w:r w:rsidRPr="008A1B1B">
              <w:t>48</w:t>
            </w:r>
            <w:r w:rsidR="00870D36">
              <w:t>A</w:t>
            </w:r>
          </w:p>
          <w:p w14:paraId="5C27AB86" w14:textId="5BFE13D5" w:rsidR="008A1B1B" w:rsidRPr="00490DC0" w:rsidRDefault="008A1B1B" w:rsidP="000A2B1B">
            <w:pPr>
              <w:spacing w:after="40"/>
              <w:jc w:val="both"/>
            </w:pPr>
            <w:r w:rsidRPr="008A1B1B">
              <w:t>32-050</w:t>
            </w:r>
            <w:r w:rsidRPr="00490DC0">
              <w:t xml:space="preserve"> </w:t>
            </w:r>
            <w:r w:rsidRPr="008A1B1B">
              <w:t>Skawina</w:t>
            </w:r>
          </w:p>
        </w:tc>
        <w:tc>
          <w:tcPr>
            <w:tcW w:w="2835" w:type="dxa"/>
            <w:vAlign w:val="center"/>
          </w:tcPr>
          <w:p w14:paraId="78EC1695" w14:textId="1D39F993" w:rsidR="008A1B1B" w:rsidRPr="00490DC0" w:rsidRDefault="008A1B1B" w:rsidP="000A2B1B">
            <w:pPr>
              <w:spacing w:before="120" w:after="120"/>
              <w:jc w:val="both"/>
            </w:pPr>
            <w:r w:rsidRPr="008A1B1B">
              <w:t>23 985 000.00 zł</w:t>
            </w:r>
          </w:p>
        </w:tc>
      </w:tr>
      <w:tr w:rsidR="008A1B1B" w:rsidRPr="00493F8C" w14:paraId="39DD4078" w14:textId="77777777" w:rsidTr="000A2B1B">
        <w:tc>
          <w:tcPr>
            <w:tcW w:w="993" w:type="dxa"/>
            <w:vAlign w:val="center"/>
          </w:tcPr>
          <w:p w14:paraId="54284A2D" w14:textId="0C00A1E0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6</w:t>
            </w:r>
          </w:p>
        </w:tc>
        <w:tc>
          <w:tcPr>
            <w:tcW w:w="5244" w:type="dxa"/>
          </w:tcPr>
          <w:p w14:paraId="28B28F05" w14:textId="5CF68847" w:rsidR="008A1B1B" w:rsidRPr="00490DC0" w:rsidRDefault="008A1B1B" w:rsidP="000A2B1B">
            <w:pPr>
              <w:spacing w:before="40"/>
            </w:pPr>
            <w:r w:rsidRPr="008A1B1B">
              <w:t>CZĘSTOBUD Sp. z o.o.</w:t>
            </w:r>
          </w:p>
          <w:p w14:paraId="65257128" w14:textId="72210F19" w:rsidR="008A1B1B" w:rsidRPr="00490DC0" w:rsidRDefault="008A1B1B" w:rsidP="000A2B1B">
            <w:r w:rsidRPr="008A1B1B">
              <w:t>al. Bohaterów Monte Cassino</w:t>
            </w:r>
            <w:r w:rsidRPr="00490DC0">
              <w:t xml:space="preserve"> </w:t>
            </w:r>
            <w:r w:rsidRPr="008A1B1B">
              <w:t>40</w:t>
            </w:r>
            <w:r w:rsidRPr="00490DC0">
              <w:t xml:space="preserve"> </w:t>
            </w:r>
          </w:p>
          <w:p w14:paraId="6872EA2A" w14:textId="2E30F6F2" w:rsidR="008A1B1B" w:rsidRPr="00490DC0" w:rsidRDefault="008A1B1B" w:rsidP="000A2B1B">
            <w:pPr>
              <w:spacing w:after="40"/>
              <w:jc w:val="both"/>
            </w:pPr>
            <w:r w:rsidRPr="008A1B1B">
              <w:t>42-200</w:t>
            </w:r>
            <w:r w:rsidRPr="00490DC0">
              <w:t xml:space="preserve"> </w:t>
            </w:r>
            <w:r w:rsidRPr="008A1B1B">
              <w:t>Częstochowa</w:t>
            </w:r>
          </w:p>
        </w:tc>
        <w:tc>
          <w:tcPr>
            <w:tcW w:w="2835" w:type="dxa"/>
            <w:vAlign w:val="center"/>
          </w:tcPr>
          <w:p w14:paraId="1B8E36E9" w14:textId="38254664" w:rsidR="008A1B1B" w:rsidRPr="00490DC0" w:rsidRDefault="008A1B1B" w:rsidP="000A2B1B">
            <w:pPr>
              <w:spacing w:before="120" w:after="120"/>
              <w:jc w:val="both"/>
            </w:pPr>
            <w:r w:rsidRPr="008A1B1B">
              <w:t>17 146 022.69 zł</w:t>
            </w:r>
          </w:p>
        </w:tc>
      </w:tr>
      <w:tr w:rsidR="008A1B1B" w:rsidRPr="00493F8C" w14:paraId="49278E5B" w14:textId="77777777" w:rsidTr="000A2B1B">
        <w:tc>
          <w:tcPr>
            <w:tcW w:w="993" w:type="dxa"/>
            <w:vAlign w:val="center"/>
          </w:tcPr>
          <w:p w14:paraId="090A4E10" w14:textId="76070B26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7</w:t>
            </w:r>
          </w:p>
        </w:tc>
        <w:tc>
          <w:tcPr>
            <w:tcW w:w="5244" w:type="dxa"/>
          </w:tcPr>
          <w:p w14:paraId="6B616638" w14:textId="4A1E5495" w:rsidR="008A1B1B" w:rsidRPr="00490DC0" w:rsidRDefault="008A1B1B" w:rsidP="000A2B1B">
            <w:pPr>
              <w:spacing w:before="40"/>
            </w:pPr>
            <w:r w:rsidRPr="008A1B1B">
              <w:t>AGA-Bauservice Sp. z o. o.</w:t>
            </w:r>
          </w:p>
          <w:p w14:paraId="129B6B35" w14:textId="0A03BD81" w:rsidR="008A1B1B" w:rsidRPr="00490DC0" w:rsidRDefault="008A1B1B" w:rsidP="000A2B1B">
            <w:r w:rsidRPr="008A1B1B">
              <w:t>Żabiniec</w:t>
            </w:r>
            <w:r w:rsidRPr="00490DC0">
              <w:t xml:space="preserve"> </w:t>
            </w:r>
            <w:r w:rsidRPr="008A1B1B">
              <w:t>35</w:t>
            </w:r>
            <w:r w:rsidRPr="00490DC0">
              <w:t xml:space="preserve"> </w:t>
            </w:r>
          </w:p>
          <w:p w14:paraId="6F6C8347" w14:textId="47E53CE6" w:rsidR="008A1B1B" w:rsidRPr="00490DC0" w:rsidRDefault="008A1B1B" w:rsidP="000A2B1B">
            <w:pPr>
              <w:spacing w:after="40"/>
              <w:jc w:val="both"/>
            </w:pPr>
            <w:r w:rsidRPr="008A1B1B">
              <w:t>31-215</w:t>
            </w:r>
            <w:r w:rsidRPr="00490DC0">
              <w:t xml:space="preserve"> </w:t>
            </w:r>
            <w:r w:rsidRPr="008A1B1B">
              <w:t>Kraków</w:t>
            </w:r>
          </w:p>
        </w:tc>
        <w:tc>
          <w:tcPr>
            <w:tcW w:w="2835" w:type="dxa"/>
            <w:vAlign w:val="center"/>
          </w:tcPr>
          <w:p w14:paraId="30F52F62" w14:textId="7547211C" w:rsidR="008A1B1B" w:rsidRPr="00490DC0" w:rsidRDefault="008A1B1B" w:rsidP="000A2B1B">
            <w:pPr>
              <w:spacing w:before="120" w:after="120"/>
              <w:jc w:val="both"/>
            </w:pPr>
            <w:r w:rsidRPr="008A1B1B">
              <w:t>17 524 683.11 zł</w:t>
            </w:r>
          </w:p>
        </w:tc>
      </w:tr>
      <w:tr w:rsidR="008A1B1B" w:rsidRPr="00493F8C" w14:paraId="0B742AED" w14:textId="77777777" w:rsidTr="000A2B1B">
        <w:tc>
          <w:tcPr>
            <w:tcW w:w="993" w:type="dxa"/>
            <w:vAlign w:val="center"/>
          </w:tcPr>
          <w:p w14:paraId="44CE3358" w14:textId="39B77D35" w:rsidR="008A1B1B" w:rsidRPr="00490DC0" w:rsidRDefault="008A1B1B" w:rsidP="000A2B1B">
            <w:pPr>
              <w:spacing w:before="120" w:after="120"/>
              <w:jc w:val="center"/>
            </w:pPr>
            <w:r w:rsidRPr="008A1B1B">
              <w:t>8</w:t>
            </w:r>
          </w:p>
        </w:tc>
        <w:tc>
          <w:tcPr>
            <w:tcW w:w="5244" w:type="dxa"/>
          </w:tcPr>
          <w:p w14:paraId="3594A0B2" w14:textId="108DE2C1" w:rsidR="008A1B1B" w:rsidRPr="00490DC0" w:rsidRDefault="008A1B1B" w:rsidP="000A2B1B">
            <w:pPr>
              <w:spacing w:before="40"/>
            </w:pPr>
            <w:r w:rsidRPr="008A1B1B">
              <w:t>Spółdzielnia Rzemieślnicza BUDMET</w:t>
            </w:r>
          </w:p>
          <w:p w14:paraId="21E58B75" w14:textId="17350CDB" w:rsidR="008A1B1B" w:rsidRPr="00490DC0" w:rsidRDefault="008A1B1B" w:rsidP="000A2B1B">
            <w:r w:rsidRPr="008A1B1B">
              <w:t>os. Szkolne</w:t>
            </w:r>
            <w:r w:rsidRPr="00490DC0">
              <w:t xml:space="preserve"> </w:t>
            </w:r>
            <w:r w:rsidRPr="008A1B1B">
              <w:t>3</w:t>
            </w:r>
            <w:r w:rsidRPr="00490DC0">
              <w:t xml:space="preserve"> </w:t>
            </w:r>
          </w:p>
          <w:p w14:paraId="7E23C338" w14:textId="076391AF" w:rsidR="008A1B1B" w:rsidRPr="00490DC0" w:rsidRDefault="008A1B1B" w:rsidP="000A2B1B">
            <w:pPr>
              <w:spacing w:after="40"/>
              <w:jc w:val="both"/>
            </w:pPr>
            <w:r w:rsidRPr="008A1B1B">
              <w:t>31-975</w:t>
            </w:r>
            <w:r w:rsidRPr="00490DC0">
              <w:t xml:space="preserve"> </w:t>
            </w:r>
            <w:r w:rsidRPr="008A1B1B">
              <w:t>Kraków</w:t>
            </w:r>
          </w:p>
        </w:tc>
        <w:tc>
          <w:tcPr>
            <w:tcW w:w="2835" w:type="dxa"/>
            <w:vAlign w:val="center"/>
          </w:tcPr>
          <w:p w14:paraId="3D0532A1" w14:textId="3FE23C24" w:rsidR="008A1B1B" w:rsidRPr="00490DC0" w:rsidRDefault="008A1B1B" w:rsidP="000A2B1B">
            <w:pPr>
              <w:spacing w:before="120" w:after="120"/>
              <w:jc w:val="both"/>
            </w:pPr>
            <w:r w:rsidRPr="008A1B1B">
              <w:t>15 940 800.00 zł</w:t>
            </w:r>
          </w:p>
        </w:tc>
      </w:tr>
    </w:tbl>
    <w:p w14:paraId="76F622D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C25CF" w14:textId="77777777" w:rsidR="00D61D10" w:rsidRDefault="00D61D10">
      <w:r>
        <w:separator/>
      </w:r>
    </w:p>
  </w:endnote>
  <w:endnote w:type="continuationSeparator" w:id="0">
    <w:p w14:paraId="76560404" w14:textId="77777777" w:rsidR="00D61D10" w:rsidRDefault="00D6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18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327F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07B6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350FC1">
        <v:line id="_x0000_s1025" style="position:absolute;left:0;text-align:left;z-index:251657728" from="-3.85pt,8.7pt" to="455.15pt,8.7pt"/>
      </w:pict>
    </w:r>
  </w:p>
  <w:p w14:paraId="6C6AAC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A7E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09A8FB" w14:textId="77777777" w:rsidR="009F189D" w:rsidRDefault="009F189D">
    <w:pPr>
      <w:pStyle w:val="Stopka"/>
      <w:tabs>
        <w:tab w:val="clear" w:pos="4536"/>
      </w:tabs>
      <w:jc w:val="center"/>
    </w:pPr>
  </w:p>
  <w:p w14:paraId="6FA476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7185E" w14:textId="77777777" w:rsidR="00D61D10" w:rsidRDefault="00D61D10">
      <w:r>
        <w:separator/>
      </w:r>
    </w:p>
  </w:footnote>
  <w:footnote w:type="continuationSeparator" w:id="0">
    <w:p w14:paraId="5645A8DA" w14:textId="77777777" w:rsidR="00D61D10" w:rsidRDefault="00D61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E99FE" w14:textId="77777777" w:rsidR="008A1B1B" w:rsidRDefault="008A1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5B8DC" w14:textId="77777777" w:rsidR="008A1B1B" w:rsidRDefault="008A1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F86B" w14:textId="77777777" w:rsidR="008A1B1B" w:rsidRDefault="008A1B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16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50163"/>
    <w:rsid w:val="0069085C"/>
    <w:rsid w:val="006D03E2"/>
    <w:rsid w:val="006E3702"/>
    <w:rsid w:val="0073323E"/>
    <w:rsid w:val="007965DC"/>
    <w:rsid w:val="00843263"/>
    <w:rsid w:val="00861E75"/>
    <w:rsid w:val="00870D36"/>
    <w:rsid w:val="008A1B1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1D10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25152"/>
  <w15:chartTrackingRefBased/>
  <w15:docId w15:val="{338BD737-FFD1-4753-B26B-D4648485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2026-10-02T07:28:00Z</dcterms:created>
  <dcterms:modified xsi:type="dcterms:W3CDTF">2026-10-02T07:33:00Z</dcterms:modified>
</cp:coreProperties>
</file>