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88F47" w14:textId="7689AC05" w:rsidR="00025386" w:rsidRPr="00307CA0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307CA0">
        <w:rPr>
          <w:bCs/>
          <w:i w:val="0"/>
          <w:szCs w:val="24"/>
        </w:rPr>
        <w:t xml:space="preserve">Załącznik nr </w:t>
      </w:r>
      <w:r w:rsidR="00307CA0" w:rsidRPr="00307CA0">
        <w:rPr>
          <w:bCs/>
          <w:i w:val="0"/>
          <w:szCs w:val="24"/>
        </w:rPr>
        <w:t>5</w:t>
      </w:r>
      <w:r w:rsidR="007666D6" w:rsidRPr="00307CA0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307CA0" w14:paraId="25AF626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9D77E6" w14:textId="77777777" w:rsidR="008D442B" w:rsidRPr="00307CA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CA0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14:paraId="5B0D9BFA" w14:textId="77777777" w:rsidR="00053927" w:rsidRPr="00307CA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CA0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307C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425B577" w14:textId="77777777" w:rsidR="00053927" w:rsidRPr="00307C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307CA0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307CA0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307C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14:paraId="54600BBF" w14:textId="77777777" w:rsidR="00A137C9" w:rsidRPr="00307CA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307CA0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307CA0" w14:paraId="7F8CEE3B" w14:textId="77777777" w:rsidTr="004F10A0">
        <w:tc>
          <w:tcPr>
            <w:tcW w:w="2269" w:type="dxa"/>
          </w:tcPr>
          <w:p w14:paraId="03AF8CE9" w14:textId="77777777" w:rsidR="00A137C9" w:rsidRPr="00307CA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BD770D" w14:textId="7C43CDA1" w:rsidR="00A137C9" w:rsidRPr="00307CA0" w:rsidRDefault="00C949C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Zakup energii elektrycznej do obiektów Akademii Kultury Fizycznej im. Bronisława Czecha w Krakowie</w:t>
            </w:r>
            <w:r w:rsidR="00A137C9" w:rsidRPr="00307C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49CD" w:rsidRPr="00307CA0" w14:paraId="00807FC5" w14:textId="77777777" w:rsidTr="001974EF">
        <w:tc>
          <w:tcPr>
            <w:tcW w:w="2269" w:type="dxa"/>
          </w:tcPr>
          <w:p w14:paraId="379E0DCD" w14:textId="77777777" w:rsidR="00C949CD" w:rsidRPr="00307CA0" w:rsidRDefault="00C949CD" w:rsidP="001974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5845367" w14:textId="43BB0A10" w:rsidR="00C949CD" w:rsidRPr="00307CA0" w:rsidRDefault="00C949CD" w:rsidP="001974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K-2.381/23/2026</w:t>
            </w:r>
          </w:p>
        </w:tc>
      </w:tr>
    </w:tbl>
    <w:p w14:paraId="5081C3B4" w14:textId="77777777" w:rsidR="00A137C9" w:rsidRPr="00307CA0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D3D9E2B" w14:textId="64371516" w:rsidR="003A486D" w:rsidRPr="00307CA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CA0">
        <w:rPr>
          <w:rFonts w:ascii="Times New Roman" w:hAnsi="Times New Roman"/>
          <w:sz w:val="24"/>
          <w:szCs w:val="24"/>
        </w:rPr>
        <w:t xml:space="preserve">prowadzonego przez </w:t>
      </w:r>
      <w:r w:rsidR="00C949CD" w:rsidRPr="00307CA0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307CA0">
        <w:rPr>
          <w:rFonts w:ascii="Times New Roman" w:hAnsi="Times New Roman"/>
          <w:b/>
          <w:sz w:val="24"/>
          <w:szCs w:val="24"/>
        </w:rPr>
        <w:t xml:space="preserve"> w Krakowie</w:t>
      </w:r>
      <w:r w:rsidRPr="00307CA0">
        <w:rPr>
          <w:rFonts w:ascii="Times New Roman" w:hAnsi="Times New Roman"/>
          <w:b/>
          <w:sz w:val="24"/>
          <w:szCs w:val="24"/>
        </w:rPr>
        <w:t>,</w:t>
      </w:r>
      <w:r w:rsidRPr="00307CA0">
        <w:rPr>
          <w:rFonts w:ascii="Times New Roman" w:hAnsi="Times New Roman"/>
          <w:sz w:val="24"/>
          <w:szCs w:val="24"/>
        </w:rPr>
        <w:t xml:space="preserve"> d</w:t>
      </w:r>
      <w:r w:rsidR="008D442B"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307CA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8D442B" w:rsidRPr="00307CA0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5FE99FED" w14:textId="77777777" w:rsidR="00A137C9" w:rsidRPr="00307CA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307CA0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307CA0" w14:paraId="5F3FCDB0" w14:textId="77777777" w:rsidTr="00A137C9">
        <w:tc>
          <w:tcPr>
            <w:tcW w:w="617" w:type="dxa"/>
            <w:vAlign w:val="center"/>
          </w:tcPr>
          <w:p w14:paraId="20A92BCE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1502361C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0E29376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307CA0" w14:paraId="24DAE2F2" w14:textId="77777777" w:rsidTr="00A137C9">
        <w:tc>
          <w:tcPr>
            <w:tcW w:w="617" w:type="dxa"/>
            <w:vAlign w:val="center"/>
          </w:tcPr>
          <w:p w14:paraId="2DC2BF24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232B98A1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A8B1614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307CA0" w14:paraId="53B194E9" w14:textId="77777777" w:rsidTr="00A137C9">
        <w:tc>
          <w:tcPr>
            <w:tcW w:w="617" w:type="dxa"/>
            <w:vAlign w:val="center"/>
          </w:tcPr>
          <w:p w14:paraId="7C41240B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6A10BACC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EDB073E" w14:textId="77777777" w:rsidR="003A486D" w:rsidRPr="00307C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EAAA21C" w14:textId="0C499504" w:rsidR="00DC652A" w:rsidRPr="00307CA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07CA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307CA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307CA0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C949CD" w:rsidRPr="00307CA0">
        <w:rPr>
          <w:rFonts w:ascii="Times New Roman" w:hAnsi="Times New Roman"/>
          <w:sz w:val="24"/>
          <w:szCs w:val="24"/>
        </w:rPr>
        <w:t>(</w:t>
      </w:r>
      <w:proofErr w:type="spellStart"/>
      <w:r w:rsidR="00C949CD" w:rsidRPr="00307CA0">
        <w:rPr>
          <w:rFonts w:ascii="Times New Roman" w:hAnsi="Times New Roman"/>
          <w:sz w:val="24"/>
          <w:szCs w:val="24"/>
        </w:rPr>
        <w:t>t.j</w:t>
      </w:r>
      <w:proofErr w:type="spellEnd"/>
      <w:r w:rsidR="00C949CD" w:rsidRPr="00307CA0">
        <w:rPr>
          <w:rFonts w:ascii="Times New Roman" w:hAnsi="Times New Roman"/>
          <w:sz w:val="24"/>
          <w:szCs w:val="24"/>
        </w:rPr>
        <w:t>. Dz. U. z 2026 r. poz. 793)</w:t>
      </w:r>
      <w:r w:rsidRPr="00307CA0">
        <w:rPr>
          <w:rFonts w:ascii="Times New Roman" w:hAnsi="Times New Roman"/>
          <w:sz w:val="24"/>
          <w:szCs w:val="24"/>
        </w:rPr>
        <w:t>, że w ramach zamówienia</w:t>
      </w:r>
      <w:r w:rsidR="00A137C9" w:rsidRPr="00307CA0">
        <w:rPr>
          <w:rFonts w:ascii="Times New Roman" w:hAnsi="Times New Roman"/>
          <w:sz w:val="24"/>
          <w:szCs w:val="24"/>
        </w:rPr>
        <w:t>,</w:t>
      </w:r>
      <w:r w:rsidR="00A137C9"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CA0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CA0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307CA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07CA0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307CA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307CA0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307CA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307CA0" w14:paraId="4ED75821" w14:textId="77777777" w:rsidTr="00A137C9">
        <w:tc>
          <w:tcPr>
            <w:tcW w:w="617" w:type="dxa"/>
            <w:vAlign w:val="center"/>
          </w:tcPr>
          <w:p w14:paraId="5319E27D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312B8D8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049EB5F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307CA0" w14:paraId="5DAA3944" w14:textId="77777777" w:rsidTr="00A137C9">
        <w:tc>
          <w:tcPr>
            <w:tcW w:w="617" w:type="dxa"/>
            <w:vAlign w:val="center"/>
          </w:tcPr>
          <w:p w14:paraId="365CC1CE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1F83D12E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EFCA748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307CA0" w14:paraId="63536CDF" w14:textId="77777777" w:rsidTr="00A137C9">
        <w:tc>
          <w:tcPr>
            <w:tcW w:w="617" w:type="dxa"/>
            <w:vAlign w:val="center"/>
          </w:tcPr>
          <w:p w14:paraId="6663C3D0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1C5BE1CD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BF223C8" w14:textId="77777777" w:rsidR="00B641BE" w:rsidRPr="00307C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2849037" w14:textId="77777777" w:rsidR="007A2C38" w:rsidRPr="00307CA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029D425C" w14:textId="77777777" w:rsidR="007A2C38" w:rsidRPr="00307CA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07CA0" w14:paraId="0728085E" w14:textId="77777777" w:rsidTr="004F10A0">
        <w:tc>
          <w:tcPr>
            <w:tcW w:w="2660" w:type="dxa"/>
          </w:tcPr>
          <w:p w14:paraId="6607759F" w14:textId="77777777" w:rsidR="00A137C9" w:rsidRPr="00307C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738496D" w14:textId="77777777" w:rsidR="00A137C9" w:rsidRPr="00307C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565C452" w14:textId="77777777" w:rsidR="00A137C9" w:rsidRPr="00307CA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C2962F1" w14:textId="77777777" w:rsidR="00A137C9" w:rsidRPr="00307C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AC599A2" w14:textId="77777777" w:rsidR="00A137C9" w:rsidRPr="00307C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A3ACC7" w14:textId="406A8182" w:rsidR="00A137C9" w:rsidRPr="00307CA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07C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C949CD" w:rsidRPr="00307C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307C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14:paraId="25D5A8DC" w14:textId="77777777" w:rsidR="00A137C9" w:rsidRPr="00307CA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307CA0" w:rsidSect="00307C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989AC" w14:textId="77777777" w:rsidR="00B47926" w:rsidRDefault="00B47926" w:rsidP="00025386">
      <w:pPr>
        <w:spacing w:after="0" w:line="240" w:lineRule="auto"/>
      </w:pPr>
      <w:r>
        <w:separator/>
      </w:r>
    </w:p>
  </w:endnote>
  <w:endnote w:type="continuationSeparator" w:id="0">
    <w:p w14:paraId="557C1B1E" w14:textId="77777777" w:rsidR="00B47926" w:rsidRDefault="00B479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037A5" w14:textId="77777777" w:rsidR="00C949CD" w:rsidRDefault="00C949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9B4E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FCF0A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FEB89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FB960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43BDA" w14:textId="77777777" w:rsidR="00C949CD" w:rsidRDefault="00C949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CB56A" w14:textId="77777777" w:rsidR="00B47926" w:rsidRDefault="00B47926" w:rsidP="00025386">
      <w:pPr>
        <w:spacing w:after="0" w:line="240" w:lineRule="auto"/>
      </w:pPr>
      <w:r>
        <w:separator/>
      </w:r>
    </w:p>
  </w:footnote>
  <w:footnote w:type="continuationSeparator" w:id="0">
    <w:p w14:paraId="0AF44DD5" w14:textId="77777777" w:rsidR="00B47926" w:rsidRDefault="00B479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D72E" w14:textId="77777777" w:rsidR="00C949CD" w:rsidRDefault="00C94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80433" w14:textId="77777777" w:rsidR="00C949CD" w:rsidRDefault="00C94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F6688" w14:textId="77777777" w:rsidR="00C949CD" w:rsidRDefault="00C949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550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A65"/>
    <w:rsid w:val="00025386"/>
    <w:rsid w:val="000423B9"/>
    <w:rsid w:val="00053927"/>
    <w:rsid w:val="00084786"/>
    <w:rsid w:val="0016158F"/>
    <w:rsid w:val="001C2314"/>
    <w:rsid w:val="00213980"/>
    <w:rsid w:val="0024648D"/>
    <w:rsid w:val="00307CA0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04A65"/>
    <w:rsid w:val="00B47926"/>
    <w:rsid w:val="00B641BE"/>
    <w:rsid w:val="00B77707"/>
    <w:rsid w:val="00BE3BCE"/>
    <w:rsid w:val="00C949CD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62F34"/>
  <w15:chartTrackingRefBased/>
  <w15:docId w15:val="{7C582C55-45AD-4CF8-A66A-41846FB3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2026-10-01T08:42:00Z</dcterms:created>
  <dcterms:modified xsi:type="dcterms:W3CDTF">2026-10-01T08:43:00Z</dcterms:modified>
</cp:coreProperties>
</file>